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FC7F7" w14:textId="77777777" w:rsidR="00AF1D41" w:rsidRPr="00DB2060" w:rsidRDefault="00495E65" w:rsidP="00B82787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pict w14:anchorId="62F8E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2966F2D9" w14:textId="77777777" w:rsidR="00AF1D41" w:rsidRPr="00DB2060" w:rsidRDefault="00AF1D41" w:rsidP="00AF1D41">
      <w:pPr>
        <w:suppressAutoHyphens/>
        <w:spacing w:line="254" w:lineRule="auto"/>
        <w:rPr>
          <w:lang w:eastAsia="zh-CN"/>
        </w:rPr>
      </w:pPr>
    </w:p>
    <w:p w14:paraId="6D7F376F" w14:textId="77777777" w:rsidR="00AF1D41" w:rsidRPr="00DB2060" w:rsidRDefault="00AF1D41" w:rsidP="00AF1D41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447E9DE7" w14:textId="77777777" w:rsidR="00AF1D41" w:rsidRPr="00DB2060" w:rsidRDefault="00AF1D41" w:rsidP="00AF1D41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87C7511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69A3F852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527A5840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3A986FC2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05043D85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0EB8DB34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64BE2318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6D553B50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79D165F8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7141C950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03D4E366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92471BC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62BFD2F" w14:textId="77777777" w:rsidR="00AF1D41" w:rsidRPr="00DB2060" w:rsidRDefault="00AF1D41" w:rsidP="00AF1D41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009CBD49" w14:textId="6E30D8E7" w:rsidR="00AF1D41" w:rsidRPr="00DB2060" w:rsidRDefault="00AF1D41" w:rsidP="00AF1D41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495E65" w:rsidRPr="00495E65">
        <w:rPr>
          <w:b/>
        </w:rPr>
        <w:t>Usługa szkoleniowa dla pracowników administracyjnych AGH w zakresie obsługi programów MS Excel oraz MS Word, realizowana w ramach POWR.03.05.00-00-Z309/18  – KC-zp.272-141/22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18163865" w14:textId="77777777" w:rsidR="00AF1D41" w:rsidRPr="00DB2060" w:rsidRDefault="00AF1D41" w:rsidP="00AF1D41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277E27E0" w14:textId="77777777" w:rsidR="00AF1D41" w:rsidRPr="00DB2060" w:rsidRDefault="00AF1D41" w:rsidP="00AF1D41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DCC8FA9" w14:textId="77777777" w:rsidR="00AF1D41" w:rsidRPr="00DB2060" w:rsidRDefault="00AF1D41" w:rsidP="00AF1D41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1BB008F9" w14:textId="77777777" w:rsidR="00AF1D41" w:rsidRPr="00DB2060" w:rsidRDefault="00AF1D41" w:rsidP="00AF1D41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4B54E7A0" w14:textId="77777777" w:rsidR="00AF1D41" w:rsidRPr="00DB2060" w:rsidRDefault="00AF1D41" w:rsidP="00AF1D41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1346B8EF" w14:textId="77777777" w:rsidR="00AF1D41" w:rsidRPr="00DB2060" w:rsidRDefault="00AF1D41" w:rsidP="00AF1D41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1B3175DA" w14:textId="77777777" w:rsidR="00AF1D41" w:rsidRPr="00434290" w:rsidRDefault="00AF1D41" w:rsidP="00AF1D41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382FB8B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C51CC" w14:textId="77777777" w:rsidR="0063776F" w:rsidRDefault="0063776F" w:rsidP="0038231F">
      <w:pPr>
        <w:spacing w:after="0" w:line="240" w:lineRule="auto"/>
      </w:pPr>
      <w:r>
        <w:separator/>
      </w:r>
    </w:p>
  </w:endnote>
  <w:endnote w:type="continuationSeparator" w:id="0">
    <w:p w14:paraId="5260AAA3" w14:textId="77777777" w:rsidR="0063776F" w:rsidRDefault="006377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D0D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9DF7F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0640" w14:textId="77777777" w:rsidR="0063776F" w:rsidRDefault="0063776F" w:rsidP="0038231F">
      <w:pPr>
        <w:spacing w:after="0" w:line="240" w:lineRule="auto"/>
      </w:pPr>
      <w:r>
        <w:separator/>
      </w:r>
    </w:p>
  </w:footnote>
  <w:footnote w:type="continuationSeparator" w:id="0">
    <w:p w14:paraId="03641364" w14:textId="77777777" w:rsidR="0063776F" w:rsidRDefault="006377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133C" w14:textId="0244840F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30742">
      <w:rPr>
        <w:rFonts w:ascii="Times New Roman" w:hAnsi="Times New Roman"/>
        <w:sz w:val="20"/>
        <w:szCs w:val="20"/>
      </w:rPr>
      <w:t>Kc-zp.272-</w:t>
    </w:r>
    <w:r w:rsidR="00495E65">
      <w:rPr>
        <w:rFonts w:ascii="Times New Roman" w:hAnsi="Times New Roman"/>
        <w:sz w:val="20"/>
        <w:szCs w:val="20"/>
      </w:rPr>
      <w:t>141/22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76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5E65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776F"/>
    <w:rsid w:val="00641874"/>
    <w:rsid w:val="006676AE"/>
    <w:rsid w:val="006A3A1F"/>
    <w:rsid w:val="006A52B6"/>
    <w:rsid w:val="006F0034"/>
    <w:rsid w:val="006F3D32"/>
    <w:rsid w:val="00703B5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742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F1D41"/>
    <w:rsid w:val="00B0088C"/>
    <w:rsid w:val="00B15219"/>
    <w:rsid w:val="00B15FD3"/>
    <w:rsid w:val="00B34079"/>
    <w:rsid w:val="00B8005E"/>
    <w:rsid w:val="00B82787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A4DBE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38B743E"/>
  <w15:docId w15:val="{8B30BE35-D528-4098-A74B-C3549E94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D4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F5C10-DCB9-4A93-A675-185E994B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2022-03-21T11:16:00Z</dcterms:created>
  <dcterms:modified xsi:type="dcterms:W3CDTF">2022-03-21T11:16:00Z</dcterms:modified>
</cp:coreProperties>
</file>