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D9FDC" w14:textId="657F804A" w:rsidR="0029606A" w:rsidRPr="00106C64" w:rsidRDefault="001E0322" w:rsidP="00106C64">
      <w:pPr>
        <w:spacing w:after="240"/>
        <w:jc w:val="right"/>
        <w:rPr>
          <w:sz w:val="24"/>
          <w:szCs w:val="24"/>
        </w:rPr>
      </w:pPr>
      <w:r w:rsidRPr="00106C64">
        <w:rPr>
          <w:sz w:val="24"/>
          <w:szCs w:val="24"/>
        </w:rPr>
        <w:t>Kraków</w:t>
      </w:r>
      <w:r w:rsidR="006A5DF1" w:rsidRPr="00106C64">
        <w:rPr>
          <w:sz w:val="24"/>
          <w:szCs w:val="24"/>
        </w:rPr>
        <w:t xml:space="preserve"> dnia: </w:t>
      </w:r>
      <w:r w:rsidRPr="00106C64">
        <w:rPr>
          <w:sz w:val="24"/>
          <w:szCs w:val="24"/>
        </w:rPr>
        <w:t>2022-04-1</w:t>
      </w:r>
      <w:r w:rsidR="00106C64">
        <w:rPr>
          <w:sz w:val="24"/>
          <w:szCs w:val="24"/>
        </w:rPr>
        <w:t>1</w:t>
      </w:r>
    </w:p>
    <w:p w14:paraId="703A8B2B" w14:textId="77777777" w:rsidR="001E0322" w:rsidRPr="00106C64" w:rsidRDefault="001E0322" w:rsidP="006A5DF1">
      <w:pPr>
        <w:rPr>
          <w:b/>
          <w:bCs/>
          <w:sz w:val="24"/>
          <w:szCs w:val="24"/>
        </w:rPr>
      </w:pPr>
      <w:r w:rsidRPr="00106C64">
        <w:rPr>
          <w:b/>
          <w:bCs/>
          <w:sz w:val="24"/>
          <w:szCs w:val="24"/>
        </w:rPr>
        <w:t>Szpital Miejski Specjalistyczny</w:t>
      </w:r>
    </w:p>
    <w:p w14:paraId="10F9DF12" w14:textId="77777777" w:rsidR="001E0322" w:rsidRPr="00106C64" w:rsidRDefault="001E0322" w:rsidP="006A5DF1">
      <w:pPr>
        <w:rPr>
          <w:b/>
          <w:bCs/>
          <w:sz w:val="24"/>
          <w:szCs w:val="24"/>
        </w:rPr>
      </w:pPr>
      <w:r w:rsidRPr="00106C64">
        <w:rPr>
          <w:b/>
          <w:bCs/>
          <w:sz w:val="24"/>
          <w:szCs w:val="24"/>
        </w:rPr>
        <w:t>im. Gabriela Narutowicza w Krakowie</w:t>
      </w:r>
    </w:p>
    <w:p w14:paraId="66212132" w14:textId="77777777" w:rsidR="006A5DF1" w:rsidRPr="00106C64" w:rsidRDefault="001E0322" w:rsidP="006A5DF1">
      <w:pPr>
        <w:rPr>
          <w:sz w:val="24"/>
          <w:szCs w:val="24"/>
        </w:rPr>
      </w:pPr>
      <w:r w:rsidRPr="00106C64">
        <w:rPr>
          <w:sz w:val="24"/>
          <w:szCs w:val="24"/>
        </w:rPr>
        <w:t>ul. Prądnicka</w:t>
      </w:r>
      <w:r w:rsidR="006A5DF1" w:rsidRPr="00106C64">
        <w:rPr>
          <w:sz w:val="24"/>
          <w:szCs w:val="24"/>
        </w:rPr>
        <w:t xml:space="preserve"> </w:t>
      </w:r>
      <w:r w:rsidRPr="00106C64">
        <w:rPr>
          <w:sz w:val="24"/>
          <w:szCs w:val="24"/>
        </w:rPr>
        <w:t>35-37</w:t>
      </w:r>
    </w:p>
    <w:p w14:paraId="76D91F0C" w14:textId="7F8C4082" w:rsidR="006D4AB3" w:rsidRPr="00106C64" w:rsidRDefault="001E0322" w:rsidP="00106C64">
      <w:pPr>
        <w:rPr>
          <w:sz w:val="24"/>
          <w:szCs w:val="24"/>
        </w:rPr>
      </w:pPr>
      <w:r w:rsidRPr="00106C64">
        <w:rPr>
          <w:sz w:val="24"/>
          <w:szCs w:val="24"/>
        </w:rPr>
        <w:t>31-202</w:t>
      </w:r>
      <w:r w:rsidR="006A5DF1" w:rsidRPr="00106C64">
        <w:rPr>
          <w:sz w:val="24"/>
          <w:szCs w:val="24"/>
        </w:rPr>
        <w:t xml:space="preserve"> </w:t>
      </w:r>
      <w:r w:rsidRPr="00106C64">
        <w:rPr>
          <w:sz w:val="24"/>
          <w:szCs w:val="24"/>
        </w:rPr>
        <w:t>Kraków</w:t>
      </w:r>
    </w:p>
    <w:p w14:paraId="028901C7" w14:textId="77777777" w:rsidR="006D4AB3" w:rsidRPr="00106C6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15F0DB" w14:textId="22D7DB7F" w:rsidR="00632C3C" w:rsidRPr="00106C6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06C64">
        <w:rPr>
          <w:rFonts w:ascii="Times New Roman" w:hAnsi="Times New Roman"/>
          <w:szCs w:val="28"/>
        </w:rPr>
        <w:t>WYJAŚNIENI</w:t>
      </w:r>
      <w:r w:rsidR="00520165" w:rsidRPr="00106C64">
        <w:rPr>
          <w:rFonts w:ascii="Times New Roman" w:hAnsi="Times New Roman"/>
          <w:szCs w:val="28"/>
        </w:rPr>
        <w:t>A</w:t>
      </w:r>
      <w:r w:rsidR="00632C3C" w:rsidRPr="00106C64">
        <w:rPr>
          <w:rFonts w:ascii="Times New Roman" w:hAnsi="Times New Roman"/>
          <w:szCs w:val="28"/>
        </w:rPr>
        <w:t xml:space="preserve"> TREŚCI</w:t>
      </w:r>
      <w:r w:rsidR="0029606A" w:rsidRPr="00106C64">
        <w:rPr>
          <w:rFonts w:ascii="Times New Roman" w:hAnsi="Times New Roman"/>
          <w:szCs w:val="28"/>
        </w:rPr>
        <w:t xml:space="preserve"> SWZ</w:t>
      </w:r>
      <w:r w:rsidR="00106C64">
        <w:rPr>
          <w:rFonts w:ascii="Times New Roman" w:hAnsi="Times New Roman"/>
          <w:szCs w:val="28"/>
        </w:rPr>
        <w:t>-2</w:t>
      </w:r>
    </w:p>
    <w:p w14:paraId="2DC5D8EE" w14:textId="797EE67B" w:rsidR="006D4AB3" w:rsidRPr="00106C6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06C64">
        <w:rPr>
          <w:sz w:val="24"/>
          <w:szCs w:val="24"/>
        </w:rPr>
        <w:t xml:space="preserve">Dotyczy: </w:t>
      </w:r>
      <w:r w:rsidR="006A5DF1" w:rsidRPr="00106C64">
        <w:rPr>
          <w:sz w:val="24"/>
          <w:szCs w:val="24"/>
        </w:rPr>
        <w:t>p</w:t>
      </w:r>
      <w:r w:rsidRPr="00106C64">
        <w:rPr>
          <w:sz w:val="24"/>
          <w:szCs w:val="24"/>
        </w:rPr>
        <w:t>ostępowani</w:t>
      </w:r>
      <w:r w:rsidR="006A5DF1" w:rsidRPr="00106C64">
        <w:rPr>
          <w:sz w:val="24"/>
          <w:szCs w:val="24"/>
        </w:rPr>
        <w:t>a</w:t>
      </w:r>
      <w:r w:rsidRPr="00106C64">
        <w:rPr>
          <w:sz w:val="24"/>
          <w:szCs w:val="24"/>
        </w:rPr>
        <w:t xml:space="preserve"> o udzielenie zamówienia publicznego, prowadzone</w:t>
      </w:r>
      <w:r w:rsidR="006A5DF1" w:rsidRPr="00106C64">
        <w:rPr>
          <w:sz w:val="24"/>
          <w:szCs w:val="24"/>
        </w:rPr>
        <w:t>go</w:t>
      </w:r>
      <w:r w:rsidRPr="00106C64">
        <w:rPr>
          <w:sz w:val="24"/>
          <w:szCs w:val="24"/>
        </w:rPr>
        <w:t xml:space="preserve"> w trybie </w:t>
      </w:r>
      <w:r w:rsidR="001E0322" w:rsidRPr="00106C64">
        <w:rPr>
          <w:sz w:val="24"/>
          <w:szCs w:val="24"/>
        </w:rPr>
        <w:t>przetarg</w:t>
      </w:r>
      <w:r w:rsidR="00106C64">
        <w:rPr>
          <w:sz w:val="24"/>
          <w:szCs w:val="24"/>
        </w:rPr>
        <w:t>u</w:t>
      </w:r>
      <w:r w:rsidR="001E0322" w:rsidRPr="00106C64">
        <w:rPr>
          <w:sz w:val="24"/>
          <w:szCs w:val="24"/>
        </w:rPr>
        <w:t xml:space="preserve"> nieograniczon</w:t>
      </w:r>
      <w:r w:rsidR="00106C64">
        <w:rPr>
          <w:sz w:val="24"/>
          <w:szCs w:val="24"/>
        </w:rPr>
        <w:t>ego</w:t>
      </w:r>
      <w:r w:rsidRPr="00106C64">
        <w:rPr>
          <w:b/>
          <w:sz w:val="24"/>
          <w:szCs w:val="24"/>
        </w:rPr>
        <w:t xml:space="preserve"> </w:t>
      </w:r>
      <w:r w:rsidRPr="00106C64">
        <w:rPr>
          <w:bCs/>
          <w:sz w:val="24"/>
          <w:szCs w:val="24"/>
        </w:rPr>
        <w:t>na</w:t>
      </w:r>
      <w:r w:rsidRPr="00106C64">
        <w:rPr>
          <w:b/>
          <w:sz w:val="24"/>
          <w:szCs w:val="24"/>
        </w:rPr>
        <w:t xml:space="preserve"> </w:t>
      </w:r>
      <w:r w:rsidR="00E72428" w:rsidRPr="00106C64">
        <w:rPr>
          <w:bCs/>
          <w:sz w:val="24"/>
          <w:szCs w:val="24"/>
        </w:rPr>
        <w:t>”</w:t>
      </w:r>
      <w:r w:rsidR="001E0322" w:rsidRPr="00106C64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106C64">
        <w:rPr>
          <w:bCs/>
          <w:sz w:val="24"/>
          <w:szCs w:val="24"/>
        </w:rPr>
        <w:t>”</w:t>
      </w:r>
      <w:r w:rsidRPr="00106C64">
        <w:rPr>
          <w:b/>
          <w:sz w:val="24"/>
          <w:szCs w:val="24"/>
        </w:rPr>
        <w:t xml:space="preserve"> </w:t>
      </w:r>
      <w:r w:rsidRPr="00106C64">
        <w:rPr>
          <w:bCs/>
          <w:sz w:val="24"/>
          <w:szCs w:val="24"/>
        </w:rPr>
        <w:t>– znak sprawy</w:t>
      </w:r>
      <w:r w:rsidRPr="00106C64">
        <w:rPr>
          <w:b/>
          <w:sz w:val="24"/>
          <w:szCs w:val="24"/>
        </w:rPr>
        <w:t xml:space="preserve"> </w:t>
      </w:r>
      <w:r w:rsidR="001E0322" w:rsidRPr="00106C64">
        <w:rPr>
          <w:b/>
          <w:sz w:val="24"/>
          <w:szCs w:val="24"/>
        </w:rPr>
        <w:t>ZP/20/2022</w:t>
      </w:r>
      <w:r w:rsidRPr="00106C64">
        <w:rPr>
          <w:b/>
          <w:sz w:val="24"/>
          <w:szCs w:val="24"/>
        </w:rPr>
        <w:t>.</w:t>
      </w:r>
    </w:p>
    <w:p w14:paraId="3D1EDA56" w14:textId="4BEAD988" w:rsidR="0012774F" w:rsidRPr="00106C6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06C64">
        <w:rPr>
          <w:sz w:val="24"/>
          <w:szCs w:val="24"/>
        </w:rPr>
        <w:t xml:space="preserve">Zamawiający, działając na podstawie art. </w:t>
      </w:r>
      <w:r w:rsidR="0029606A" w:rsidRPr="00106C64">
        <w:rPr>
          <w:sz w:val="24"/>
          <w:szCs w:val="24"/>
        </w:rPr>
        <w:t>1</w:t>
      </w:r>
      <w:r w:rsidRPr="00106C64">
        <w:rPr>
          <w:sz w:val="24"/>
          <w:szCs w:val="24"/>
        </w:rPr>
        <w:t>3</w:t>
      </w:r>
      <w:r w:rsidR="0029606A" w:rsidRPr="00106C64">
        <w:rPr>
          <w:sz w:val="24"/>
          <w:szCs w:val="24"/>
        </w:rPr>
        <w:t>5</w:t>
      </w:r>
      <w:r w:rsidRPr="00106C64">
        <w:rPr>
          <w:sz w:val="24"/>
          <w:szCs w:val="24"/>
        </w:rPr>
        <w:t xml:space="preserve"> ust</w:t>
      </w:r>
      <w:r w:rsidR="00D9049C" w:rsidRPr="00106C64">
        <w:rPr>
          <w:sz w:val="24"/>
          <w:szCs w:val="24"/>
        </w:rPr>
        <w:t xml:space="preserve">. </w:t>
      </w:r>
      <w:r w:rsidR="0029606A" w:rsidRPr="00106C64">
        <w:rPr>
          <w:sz w:val="24"/>
          <w:szCs w:val="24"/>
        </w:rPr>
        <w:t>6</w:t>
      </w:r>
      <w:r w:rsidRPr="00106C64">
        <w:rPr>
          <w:sz w:val="24"/>
          <w:szCs w:val="24"/>
        </w:rPr>
        <w:t xml:space="preserve"> ustawy z dnia </w:t>
      </w:r>
      <w:r w:rsidR="0029606A" w:rsidRPr="00106C64">
        <w:rPr>
          <w:sz w:val="24"/>
          <w:szCs w:val="24"/>
        </w:rPr>
        <w:t>11</w:t>
      </w:r>
      <w:r w:rsidRPr="00106C64">
        <w:rPr>
          <w:sz w:val="24"/>
          <w:szCs w:val="24"/>
        </w:rPr>
        <w:t xml:space="preserve"> </w:t>
      </w:r>
      <w:r w:rsidR="0029606A" w:rsidRPr="00106C64">
        <w:rPr>
          <w:sz w:val="24"/>
          <w:szCs w:val="24"/>
        </w:rPr>
        <w:t xml:space="preserve">września </w:t>
      </w:r>
      <w:r w:rsidRPr="00106C64">
        <w:rPr>
          <w:sz w:val="24"/>
          <w:szCs w:val="24"/>
        </w:rPr>
        <w:t>20</w:t>
      </w:r>
      <w:r w:rsidR="0029606A" w:rsidRPr="00106C64">
        <w:rPr>
          <w:sz w:val="24"/>
          <w:szCs w:val="24"/>
        </w:rPr>
        <w:t>19</w:t>
      </w:r>
      <w:r w:rsidRPr="00106C64">
        <w:rPr>
          <w:sz w:val="24"/>
          <w:szCs w:val="24"/>
        </w:rPr>
        <w:t xml:space="preserve"> r</w:t>
      </w:r>
      <w:r w:rsidR="0029606A" w:rsidRPr="00106C64">
        <w:rPr>
          <w:sz w:val="24"/>
          <w:szCs w:val="24"/>
        </w:rPr>
        <w:t>.</w:t>
      </w:r>
      <w:r w:rsidRPr="00106C64">
        <w:rPr>
          <w:sz w:val="24"/>
          <w:szCs w:val="24"/>
        </w:rPr>
        <w:t xml:space="preserve"> Prawo </w:t>
      </w:r>
      <w:r w:rsidR="0029606A" w:rsidRPr="00106C64">
        <w:rPr>
          <w:sz w:val="24"/>
          <w:szCs w:val="24"/>
        </w:rPr>
        <w:t>z</w:t>
      </w:r>
      <w:r w:rsidRPr="00106C64">
        <w:rPr>
          <w:sz w:val="24"/>
          <w:szCs w:val="24"/>
        </w:rPr>
        <w:t xml:space="preserve">amówień </w:t>
      </w:r>
      <w:r w:rsidR="0029606A" w:rsidRPr="00106C64">
        <w:rPr>
          <w:sz w:val="24"/>
          <w:szCs w:val="24"/>
        </w:rPr>
        <w:t>p</w:t>
      </w:r>
      <w:r w:rsidRPr="00106C64">
        <w:rPr>
          <w:sz w:val="24"/>
          <w:szCs w:val="24"/>
        </w:rPr>
        <w:t xml:space="preserve">ublicznych </w:t>
      </w:r>
      <w:r w:rsidR="001E0322" w:rsidRPr="00106C64">
        <w:rPr>
          <w:sz w:val="24"/>
          <w:szCs w:val="24"/>
        </w:rPr>
        <w:t>(</w:t>
      </w:r>
      <w:proofErr w:type="spellStart"/>
      <w:r w:rsidR="001E0322" w:rsidRPr="00106C64">
        <w:rPr>
          <w:sz w:val="24"/>
          <w:szCs w:val="24"/>
        </w:rPr>
        <w:t>t.j</w:t>
      </w:r>
      <w:proofErr w:type="spellEnd"/>
      <w:r w:rsidR="001E0322" w:rsidRPr="00106C64">
        <w:rPr>
          <w:sz w:val="24"/>
          <w:szCs w:val="24"/>
        </w:rPr>
        <w:t>. Dz.U. z 2021r. poz. 1129)</w:t>
      </w:r>
      <w:r w:rsidR="00BE7BFD" w:rsidRPr="00106C64">
        <w:rPr>
          <w:sz w:val="24"/>
          <w:szCs w:val="24"/>
        </w:rPr>
        <w:t xml:space="preserve">, </w:t>
      </w:r>
      <w:r w:rsidR="00D9049C" w:rsidRPr="00106C64">
        <w:rPr>
          <w:sz w:val="24"/>
          <w:szCs w:val="24"/>
        </w:rPr>
        <w:t>udostępnia</w:t>
      </w:r>
      <w:r w:rsidR="00BE7BFD" w:rsidRPr="00106C64">
        <w:rPr>
          <w:sz w:val="24"/>
          <w:szCs w:val="24"/>
        </w:rPr>
        <w:t xml:space="preserve"> poniżej treść zapytań do S</w:t>
      </w:r>
      <w:r w:rsidR="0012774F" w:rsidRPr="00106C64">
        <w:rPr>
          <w:sz w:val="24"/>
          <w:szCs w:val="24"/>
        </w:rPr>
        <w:t>pecyfikacji Warunków Zamówienia (</w:t>
      </w:r>
      <w:r w:rsidR="0012774F" w:rsidRPr="00106C64">
        <w:rPr>
          <w:sz w:val="24"/>
          <w:szCs w:val="24"/>
          <w:lang w:eastAsia="ar-SA"/>
        </w:rPr>
        <w:t>zwanej dalej</w:t>
      </w:r>
      <w:r w:rsidR="0012774F" w:rsidRPr="00106C64">
        <w:rPr>
          <w:b/>
          <w:sz w:val="24"/>
          <w:szCs w:val="24"/>
          <w:lang w:eastAsia="ar-SA"/>
        </w:rPr>
        <w:t xml:space="preserve"> </w:t>
      </w:r>
      <w:r w:rsidR="0012774F" w:rsidRPr="00106C64">
        <w:rPr>
          <w:bCs/>
          <w:sz w:val="24"/>
          <w:szCs w:val="24"/>
          <w:lang w:eastAsia="ar-SA"/>
        </w:rPr>
        <w:t>”SWZ”)</w:t>
      </w:r>
      <w:r w:rsidR="00D9049C" w:rsidRPr="00106C64">
        <w:rPr>
          <w:bCs/>
          <w:sz w:val="24"/>
          <w:szCs w:val="24"/>
          <w:lang w:eastAsia="ar-SA"/>
        </w:rPr>
        <w:t xml:space="preserve"> </w:t>
      </w:r>
      <w:r w:rsidR="00D9049C" w:rsidRPr="00106C64">
        <w:rPr>
          <w:sz w:val="24"/>
          <w:szCs w:val="24"/>
        </w:rPr>
        <w:t>wraz z wyjaśnieniami</w:t>
      </w:r>
      <w:r w:rsidR="0012774F" w:rsidRPr="00106C6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322" w:rsidRPr="00106C64" w14:paraId="4BDCADDB" w14:textId="77777777" w:rsidTr="006579C9">
        <w:tc>
          <w:tcPr>
            <w:tcW w:w="9356" w:type="dxa"/>
            <w:shd w:val="clear" w:color="auto" w:fill="auto"/>
          </w:tcPr>
          <w:p w14:paraId="63AAE20B" w14:textId="383170EF" w:rsidR="001E0322" w:rsidRPr="00106C64" w:rsidRDefault="001E0322" w:rsidP="006579C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DAEA0CE" w14:textId="6B568C31" w:rsidR="001E0322" w:rsidRPr="00106C64" w:rsidRDefault="001E0322" w:rsidP="006579C9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106C64">
              <w:rPr>
                <w:b/>
                <w:bCs/>
                <w:sz w:val="22"/>
                <w:szCs w:val="22"/>
              </w:rPr>
              <w:t>PAKIET 5</w:t>
            </w:r>
            <w:r w:rsidR="00106C64">
              <w:rPr>
                <w:b/>
                <w:bCs/>
                <w:sz w:val="22"/>
                <w:szCs w:val="22"/>
              </w:rPr>
              <w:t xml:space="preserve"> – </w:t>
            </w:r>
            <w:r w:rsidR="00106C64" w:rsidRPr="00106C64">
              <w:rPr>
                <w:i/>
                <w:iCs/>
                <w:sz w:val="22"/>
                <w:szCs w:val="22"/>
              </w:rPr>
              <w:t>Zamawiający po treści pytań jest w stanie stwierdzić, że chodzi o Pakiet 3- Jałowe serwety z włókniny jednorazowego użycia</w:t>
            </w:r>
          </w:p>
          <w:p w14:paraId="1F5BCC64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 xml:space="preserve">1. </w:t>
            </w:r>
            <w:r w:rsidRPr="00106C64">
              <w:rPr>
                <w:b/>
                <w:bCs/>
                <w:sz w:val="22"/>
                <w:szCs w:val="22"/>
              </w:rPr>
              <w:t>Poz. nr 1</w:t>
            </w:r>
            <w:r w:rsidRPr="00106C64">
              <w:rPr>
                <w:sz w:val="22"/>
                <w:szCs w:val="22"/>
              </w:rPr>
              <w:t xml:space="preserve"> – czy Zamawiający dopuści możliwość zaoferowania jałowego zestawu samoprzylepnych</w:t>
            </w:r>
          </w:p>
          <w:p w14:paraId="1FBCCBBB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serwet operacyjnych z włókniny spełniającej wymagania SWZ w którego składzie znajduje się:</w:t>
            </w:r>
          </w:p>
          <w:p w14:paraId="28E08FA4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serweta 150 x 240 cm z padem chłonnym 50 x 75 cm - zamiast padem 50 x 70 cm</w:t>
            </w:r>
          </w:p>
          <w:p w14:paraId="49F33DBA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serweta 200 x 200 cm (pad chłonny 50x75cm) - zamiast serwety 170x175cm</w:t>
            </w:r>
          </w:p>
          <w:p w14:paraId="706DA7CE" w14:textId="68A6F235" w:rsidR="001E0322" w:rsidRDefault="001E0322" w:rsidP="00106C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 xml:space="preserve">- serweta na stolik Mayo 80x145cm wzmacniana z padem chłonnym 60x145cm - zamiast serwety </w:t>
            </w:r>
            <w:r w:rsidR="00641246">
              <w:rPr>
                <w:sz w:val="22"/>
                <w:szCs w:val="22"/>
              </w:rPr>
              <w:br/>
            </w:r>
            <w:r w:rsidRPr="00106C64">
              <w:rPr>
                <w:sz w:val="22"/>
                <w:szCs w:val="22"/>
              </w:rPr>
              <w:t>w rozmiarze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>80x140cm (pad 60x140cm)?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>Pozostałe paramenty oraz skład zestawu zgodnie z SWZ.</w:t>
            </w:r>
          </w:p>
          <w:p w14:paraId="1F6FC0FC" w14:textId="204D3DAE" w:rsidR="00106C64" w:rsidRPr="00106C64" w:rsidRDefault="00106C64" w:rsidP="00106C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06C64">
              <w:rPr>
                <w:b/>
                <w:bCs/>
                <w:sz w:val="22"/>
                <w:szCs w:val="22"/>
              </w:rPr>
              <w:t xml:space="preserve">Odpowiedź: Zamawiający dopuszcza z zachowaniem pozostałych warunków SWZ. </w:t>
            </w:r>
          </w:p>
          <w:p w14:paraId="63FDDB2E" w14:textId="4733D412" w:rsidR="001E0322" w:rsidRPr="00106C64" w:rsidRDefault="001E0322" w:rsidP="00106C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 xml:space="preserve">2. </w:t>
            </w:r>
            <w:r w:rsidRPr="00106C64">
              <w:rPr>
                <w:b/>
                <w:bCs/>
                <w:sz w:val="22"/>
                <w:szCs w:val="22"/>
              </w:rPr>
              <w:t>Poz. nr 2 –</w:t>
            </w:r>
            <w:r w:rsidRPr="00106C64">
              <w:rPr>
                <w:sz w:val="22"/>
                <w:szCs w:val="22"/>
              </w:rPr>
              <w:t xml:space="preserve"> czy Zamawiający dopuści możliwość zaoferowania jałowego zestawu serwet operacyjnych z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 xml:space="preserve">włókniny do operacji ginekologicznych i cystoskopii spełniającego wymagania SWZ </w:t>
            </w:r>
            <w:r w:rsidR="00106C64">
              <w:rPr>
                <w:sz w:val="22"/>
                <w:szCs w:val="22"/>
              </w:rPr>
              <w:br/>
            </w:r>
            <w:r w:rsidRPr="00106C64">
              <w:rPr>
                <w:sz w:val="22"/>
                <w:szCs w:val="22"/>
              </w:rPr>
              <w:t>w którego składzie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>znajduje się:</w:t>
            </w:r>
          </w:p>
          <w:p w14:paraId="1CCE5BCA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serweta na stolik instrumentariuszki 150 x 190 cm - zamiast serweta 140x190cm</w:t>
            </w:r>
          </w:p>
          <w:p w14:paraId="33A41353" w14:textId="2A5B8956" w:rsidR="001E0322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Pozostałe paramenty oraz skład zestawu zgodnie z SWZ.</w:t>
            </w:r>
          </w:p>
          <w:p w14:paraId="14B07712" w14:textId="6349DAA6" w:rsidR="00106C64" w:rsidRPr="00106C64" w:rsidRDefault="00106C64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14:paraId="417531EC" w14:textId="67A6C101" w:rsidR="001E0322" w:rsidRDefault="001E0322" w:rsidP="00106C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 xml:space="preserve">3. Poz. nr 3 – czy Zamawiający dopuści możliwość zaoferowania jałowego zestawu zawierającego </w:t>
            </w:r>
            <w:r w:rsidR="00641246">
              <w:rPr>
                <w:sz w:val="22"/>
                <w:szCs w:val="22"/>
              </w:rPr>
              <w:br/>
            </w:r>
            <w:r w:rsidRPr="00106C64">
              <w:rPr>
                <w:sz w:val="22"/>
                <w:szCs w:val="22"/>
              </w:rPr>
              <w:t>w swoim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>składzie serwetę na stolik Mayo 80x145cm z padem chłonnym w rozmiarze 60x145cm -pozostałe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>parametry zgodne z wymaganiami SWZ?</w:t>
            </w:r>
          </w:p>
          <w:p w14:paraId="4B52AFEB" w14:textId="63D7828D" w:rsidR="00106C64" w:rsidRPr="00106C64" w:rsidRDefault="00106C64" w:rsidP="00106C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106C64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1AA2C85D" w14:textId="04A9F000" w:rsidR="001E0322" w:rsidRPr="00106C64" w:rsidRDefault="001E0322" w:rsidP="00106C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 xml:space="preserve">4. </w:t>
            </w:r>
            <w:r w:rsidRPr="00106C64">
              <w:rPr>
                <w:b/>
                <w:bCs/>
                <w:sz w:val="22"/>
                <w:szCs w:val="22"/>
              </w:rPr>
              <w:t>Poz. nr 4</w:t>
            </w:r>
            <w:r w:rsidRPr="00106C64">
              <w:rPr>
                <w:sz w:val="22"/>
                <w:szCs w:val="22"/>
              </w:rPr>
              <w:t xml:space="preserve"> – czy Zamawiający dopuści możliwość zaoferowania jałowego zestawu serwet jednorazowego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>użycia do cięć cesarskich z włókniny spełniającego wymagania SIWZ w którego składzie znajduje się:</w:t>
            </w:r>
          </w:p>
          <w:p w14:paraId="3B300FB0" w14:textId="03474478" w:rsidR="001E0322" w:rsidRPr="00106C64" w:rsidRDefault="001E0322" w:rsidP="00106C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serweta w rozmiarze 250x300cm z zintegrowanymi osłonami na kończyny dolnej torebką na płyny oraz</w:t>
            </w:r>
            <w:r w:rsidR="00106C64">
              <w:rPr>
                <w:sz w:val="22"/>
                <w:szCs w:val="22"/>
              </w:rPr>
              <w:t xml:space="preserve"> </w:t>
            </w:r>
            <w:r w:rsidRPr="00106C64">
              <w:rPr>
                <w:sz w:val="22"/>
                <w:szCs w:val="22"/>
              </w:rPr>
              <w:t xml:space="preserve">otworem przylepnym o wymiarach 19x28cm - zamiast serwety 200x320cm z otworem 25x30cm - serweta na stolik Mayo 80x145cm wzmacniana z padem chłonnym 60x145cm - zamiast serwety </w:t>
            </w:r>
            <w:r w:rsidR="00641246">
              <w:rPr>
                <w:sz w:val="22"/>
                <w:szCs w:val="22"/>
              </w:rPr>
              <w:br/>
            </w:r>
            <w:r w:rsidRPr="00106C64">
              <w:rPr>
                <w:sz w:val="22"/>
                <w:szCs w:val="22"/>
              </w:rPr>
              <w:lastRenderedPageBreak/>
              <w:t>w rozmiarze</w:t>
            </w:r>
          </w:p>
          <w:p w14:paraId="3DD6ACED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80x140cm (pad 60x140cm)</w:t>
            </w:r>
          </w:p>
          <w:p w14:paraId="6FB4DFB4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dodatkowo 1 szt. serweta nieprzylepna 90 x 100 cm</w:t>
            </w:r>
          </w:p>
          <w:p w14:paraId="08F6F3E8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dodatkowo 1 szt. taśmy samoprzylepnej 10 x 50 cm</w:t>
            </w:r>
          </w:p>
          <w:p w14:paraId="04F7B3F9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dodatkowo 4 ręczniki celulozowe w rozmiarze min. 30x30cm?</w:t>
            </w:r>
          </w:p>
          <w:p w14:paraId="2DBFFCC6" w14:textId="4573438A" w:rsidR="001E0322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Pozostałe paramenty oraz skład zestawu zgodnie z SWZ.</w:t>
            </w:r>
          </w:p>
          <w:p w14:paraId="71F2EC28" w14:textId="7CB6C1DF" w:rsidR="00641246" w:rsidRPr="00106C64" w:rsidRDefault="00641246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246">
              <w:rPr>
                <w:b/>
                <w:bCs/>
                <w:sz w:val="22"/>
                <w:szCs w:val="22"/>
              </w:rPr>
              <w:t>Odpowiedź: Zamawiający</w:t>
            </w:r>
            <w:r w:rsidRPr="00106C64">
              <w:rPr>
                <w:b/>
                <w:bCs/>
                <w:sz w:val="22"/>
                <w:szCs w:val="22"/>
              </w:rPr>
              <w:t xml:space="preserve"> dopuszcza z zachowaniem pozostałych warunków SWZ.</w:t>
            </w:r>
          </w:p>
          <w:p w14:paraId="3950FCF0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246">
              <w:rPr>
                <w:b/>
                <w:bCs/>
                <w:sz w:val="22"/>
                <w:szCs w:val="22"/>
              </w:rPr>
              <w:t>5. Poz. nr 6</w:t>
            </w:r>
            <w:r w:rsidRPr="00106C64">
              <w:rPr>
                <w:sz w:val="22"/>
                <w:szCs w:val="22"/>
              </w:rPr>
              <w:t xml:space="preserve"> – czy Zamawiający dopuści możliwość zaoferowania zestawu przeznaczonego do zabiegów</w:t>
            </w:r>
          </w:p>
          <w:p w14:paraId="73046830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PCNL spełniającego wymagania SWZ w którego składzie znajduje się:</w:t>
            </w:r>
          </w:p>
          <w:p w14:paraId="0B1DF3F3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serweta na stolik instrumentariuszki 150 x 190 cm - zamiast serweta 150x200cm</w:t>
            </w:r>
          </w:p>
          <w:p w14:paraId="17246428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- dodatkowo 2 ręczniki celulozowe w rozmiarze min. 30x30cm</w:t>
            </w:r>
          </w:p>
          <w:p w14:paraId="6A2312D1" w14:textId="0A3894E1" w:rsidR="001E0322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Pozostałe paramenty oraz skład zestawu zgodnie z SWZ.</w:t>
            </w:r>
          </w:p>
          <w:p w14:paraId="37B441CC" w14:textId="3E76FC15" w:rsidR="00641246" w:rsidRPr="00106C64" w:rsidRDefault="00641246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246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sz w:val="22"/>
                <w:szCs w:val="22"/>
              </w:rPr>
              <w:t xml:space="preserve">: </w:t>
            </w:r>
            <w:r w:rsidRPr="00106C64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5E95D648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246">
              <w:rPr>
                <w:b/>
                <w:bCs/>
                <w:sz w:val="22"/>
                <w:szCs w:val="22"/>
              </w:rPr>
              <w:t>6. Poz. nr 7 –</w:t>
            </w:r>
            <w:r w:rsidRPr="00106C64">
              <w:rPr>
                <w:sz w:val="22"/>
                <w:szCs w:val="22"/>
              </w:rPr>
              <w:t xml:space="preserve"> czy Zamawiający dopuści możliwość zaoferowania serwety na stolik Mayo składną</w:t>
            </w:r>
          </w:p>
          <w:p w14:paraId="354A79C0" w14:textId="77777777" w:rsidR="001E0322" w:rsidRPr="00106C64" w:rsidRDefault="001E0322" w:rsidP="006579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6C64">
              <w:rPr>
                <w:sz w:val="22"/>
                <w:szCs w:val="22"/>
              </w:rPr>
              <w:t>teleskopowo 80x145cm z padem chłonnym w rozmiarze 60x145cm?</w:t>
            </w:r>
          </w:p>
          <w:p w14:paraId="3D06E06E" w14:textId="5CC4CBC0" w:rsidR="001E0322" w:rsidRPr="00106C64" w:rsidRDefault="00641246" w:rsidP="006579C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 Zamawiający dopuszcza. </w:t>
            </w:r>
          </w:p>
        </w:tc>
      </w:tr>
    </w:tbl>
    <w:p w14:paraId="6C0698DA" w14:textId="77777777" w:rsidR="00BE7BFD" w:rsidRPr="00106C64" w:rsidRDefault="00BE7BFD" w:rsidP="00520165">
      <w:pPr>
        <w:jc w:val="both"/>
        <w:rPr>
          <w:sz w:val="22"/>
          <w:szCs w:val="22"/>
        </w:rPr>
      </w:pPr>
    </w:p>
    <w:p w14:paraId="5422CB6B" w14:textId="470EFF9C" w:rsidR="006D4AB3" w:rsidRPr="00641246" w:rsidRDefault="00641246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641246">
        <w:rPr>
          <w:i/>
          <w:iCs/>
          <w:sz w:val="24"/>
          <w:szCs w:val="24"/>
        </w:rPr>
        <w:t xml:space="preserve">Przewodniczący Komisji Przetargowej </w:t>
      </w:r>
    </w:p>
    <w:p w14:paraId="55E2BB2F" w14:textId="7F6FD343" w:rsidR="006D4AB3" w:rsidRPr="00641246" w:rsidRDefault="001E0322" w:rsidP="00641246">
      <w:pPr>
        <w:spacing w:before="120" w:after="120" w:line="360" w:lineRule="auto"/>
        <w:ind w:left="5102"/>
        <w:jc w:val="center"/>
        <w:rPr>
          <w:i/>
          <w:iCs/>
          <w:sz w:val="24"/>
          <w:szCs w:val="24"/>
        </w:rPr>
      </w:pPr>
      <w:r w:rsidRPr="00641246">
        <w:rPr>
          <w:i/>
          <w:iCs/>
          <w:sz w:val="24"/>
          <w:szCs w:val="24"/>
        </w:rPr>
        <w:t>Agnieszka</w:t>
      </w:r>
      <w:r w:rsidR="006D4AB3" w:rsidRPr="00641246">
        <w:rPr>
          <w:i/>
          <w:iCs/>
          <w:sz w:val="24"/>
          <w:szCs w:val="24"/>
        </w:rPr>
        <w:t xml:space="preserve"> </w:t>
      </w:r>
      <w:r w:rsidRPr="00641246">
        <w:rPr>
          <w:i/>
          <w:iCs/>
          <w:sz w:val="24"/>
          <w:szCs w:val="24"/>
        </w:rPr>
        <w:t>B</w:t>
      </w:r>
      <w:r w:rsidR="00641246">
        <w:rPr>
          <w:i/>
          <w:iCs/>
          <w:sz w:val="24"/>
          <w:szCs w:val="24"/>
        </w:rPr>
        <w:t>iel</w:t>
      </w:r>
    </w:p>
    <w:sectPr w:rsidR="006D4AB3" w:rsidRPr="0064124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D7538" w14:textId="77777777" w:rsidR="00FC2C82" w:rsidRDefault="00FC2C82">
      <w:r>
        <w:separator/>
      </w:r>
    </w:p>
  </w:endnote>
  <w:endnote w:type="continuationSeparator" w:id="0">
    <w:p w14:paraId="4E55D0D1" w14:textId="77777777" w:rsidR="00FC2C82" w:rsidRDefault="00FC2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B9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E2AB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F67C" w14:textId="0008B22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2DC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B10A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FA9243" w14:textId="77777777" w:rsidR="006D4AB3" w:rsidRDefault="006D4AB3">
    <w:pPr>
      <w:pStyle w:val="Stopka"/>
      <w:tabs>
        <w:tab w:val="clear" w:pos="4536"/>
        <w:tab w:val="left" w:pos="6237"/>
      </w:tabs>
    </w:pPr>
  </w:p>
  <w:p w14:paraId="1AC9BC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9490B" w14:textId="77777777" w:rsidR="00FC2C82" w:rsidRDefault="00FC2C82">
      <w:r>
        <w:separator/>
      </w:r>
    </w:p>
  </w:footnote>
  <w:footnote w:type="continuationSeparator" w:id="0">
    <w:p w14:paraId="18118C4B" w14:textId="77777777" w:rsidR="00FC2C82" w:rsidRDefault="00FC2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5147F" w14:textId="77777777" w:rsidR="001E0322" w:rsidRDefault="001E03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19846" w14:textId="77777777" w:rsidR="001E0322" w:rsidRDefault="001E03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3EE0E" w14:textId="77777777" w:rsidR="001E0322" w:rsidRDefault="001E03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C82"/>
    <w:rsid w:val="00031374"/>
    <w:rsid w:val="000A1097"/>
    <w:rsid w:val="000E2A8F"/>
    <w:rsid w:val="00106C64"/>
    <w:rsid w:val="0012774F"/>
    <w:rsid w:val="00144B7A"/>
    <w:rsid w:val="00180C6E"/>
    <w:rsid w:val="001E0322"/>
    <w:rsid w:val="002671DD"/>
    <w:rsid w:val="0029606A"/>
    <w:rsid w:val="004848F3"/>
    <w:rsid w:val="004A75F2"/>
    <w:rsid w:val="005144A9"/>
    <w:rsid w:val="00520165"/>
    <w:rsid w:val="005B1B08"/>
    <w:rsid w:val="00632C3C"/>
    <w:rsid w:val="00641246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2C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A34526"/>
  <w15:chartTrackingRefBased/>
  <w15:docId w15:val="{6838E26C-1E90-4D09-8FD5-FC20E798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106C64"/>
  </w:style>
  <w:style w:type="character" w:customStyle="1" w:styleId="TekstprzypisukocowegoZnak">
    <w:name w:val="Tekst przypisu końcowego Znak"/>
    <w:basedOn w:val="Domylnaczcionkaakapitu"/>
    <w:link w:val="Tekstprzypisukocowego"/>
    <w:rsid w:val="00106C64"/>
  </w:style>
  <w:style w:type="character" w:styleId="Odwoanieprzypisukocowego">
    <w:name w:val="endnote reference"/>
    <w:basedOn w:val="Domylnaczcionkaakapitu"/>
    <w:rsid w:val="00106C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501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2022-04-11T08:31:00Z</cp:lastPrinted>
  <dcterms:created xsi:type="dcterms:W3CDTF">2022-04-11T08:22:00Z</dcterms:created>
  <dcterms:modified xsi:type="dcterms:W3CDTF">2022-04-11T08:31:00Z</dcterms:modified>
</cp:coreProperties>
</file>