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BEA3C" w14:textId="6A158298" w:rsidR="00C3243B" w:rsidRDefault="00C3243B" w:rsidP="000C1ED1">
      <w:pPr>
        <w:pStyle w:val="Nagwek4"/>
        <w:spacing w:after="240" w:line="276" w:lineRule="auto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346F8F0D" w14:textId="56A162F5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3A7497">
        <w:rPr>
          <w:b/>
          <w:bCs/>
          <w:i w:val="0"/>
          <w:sz w:val="22"/>
          <w:szCs w:val="22"/>
        </w:rPr>
        <w:t>5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18B3AF16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5F644F">
        <w:rPr>
          <w:rFonts w:ascii="Times New Roman" w:eastAsia="Times New Roman" w:hAnsi="Times New Roman"/>
          <w:b/>
          <w:lang w:eastAsia="pl-PL"/>
        </w:rPr>
        <w:t>201</w:t>
      </w:r>
      <w:r w:rsidR="000C1ED1">
        <w:rPr>
          <w:rFonts w:ascii="Times New Roman" w:eastAsia="Times New Roman" w:hAnsi="Times New Roman"/>
          <w:b/>
          <w:lang w:eastAsia="pl-PL"/>
        </w:rPr>
        <w:t>/22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A7B9C04" w14:textId="2DC44F10" w:rsidR="007C65A6" w:rsidRDefault="005F644F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b/>
        </w:rPr>
      </w:pPr>
      <w:r w:rsidRPr="005F644F">
        <w:rPr>
          <w:b/>
          <w:bCs/>
        </w:rPr>
        <w:t>usługa przewozu osób (praktyki studenckie) wraz z kierowcą w okresie maj-czerwiec 2022 - KC-zp.272-201/22</w:t>
      </w:r>
    </w:p>
    <w:p w14:paraId="1F94EBA1" w14:textId="00027CD5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5C88634F" w14:textId="383AA2A8" w:rsidR="004374F2" w:rsidRPr="000C1ED1" w:rsidRDefault="004374F2" w:rsidP="000C1ED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94178" w14:textId="77777777" w:rsidR="00746B56" w:rsidRDefault="00746B56" w:rsidP="00025386">
      <w:pPr>
        <w:spacing w:after="0" w:line="240" w:lineRule="auto"/>
      </w:pPr>
      <w:r>
        <w:separator/>
      </w:r>
    </w:p>
  </w:endnote>
  <w:endnote w:type="continuationSeparator" w:id="0">
    <w:p w14:paraId="5C89A1E0" w14:textId="77777777" w:rsidR="00746B56" w:rsidRDefault="00746B5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1AB3F" w14:textId="77777777" w:rsidR="00746B56" w:rsidRDefault="00746B56" w:rsidP="00025386">
      <w:pPr>
        <w:spacing w:after="0" w:line="240" w:lineRule="auto"/>
      </w:pPr>
      <w:r>
        <w:separator/>
      </w:r>
    </w:p>
  </w:footnote>
  <w:footnote w:type="continuationSeparator" w:id="0">
    <w:p w14:paraId="7F94102D" w14:textId="77777777" w:rsidR="00746B56" w:rsidRDefault="00746B5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6158F"/>
    <w:rsid w:val="001C2314"/>
    <w:rsid w:val="001D0289"/>
    <w:rsid w:val="00213980"/>
    <w:rsid w:val="002C6D0F"/>
    <w:rsid w:val="002D5D3A"/>
    <w:rsid w:val="002F0A95"/>
    <w:rsid w:val="00350032"/>
    <w:rsid w:val="00382D47"/>
    <w:rsid w:val="00392117"/>
    <w:rsid w:val="003A7497"/>
    <w:rsid w:val="004374F2"/>
    <w:rsid w:val="00460705"/>
    <w:rsid w:val="00485239"/>
    <w:rsid w:val="004A52F1"/>
    <w:rsid w:val="004E27D7"/>
    <w:rsid w:val="00524868"/>
    <w:rsid w:val="0055145C"/>
    <w:rsid w:val="005624D8"/>
    <w:rsid w:val="005926D6"/>
    <w:rsid w:val="005D2FB3"/>
    <w:rsid w:val="005F644F"/>
    <w:rsid w:val="00604708"/>
    <w:rsid w:val="00620476"/>
    <w:rsid w:val="006514BE"/>
    <w:rsid w:val="00657A47"/>
    <w:rsid w:val="00666A32"/>
    <w:rsid w:val="006C6A25"/>
    <w:rsid w:val="00745A44"/>
    <w:rsid w:val="00746B56"/>
    <w:rsid w:val="007666D6"/>
    <w:rsid w:val="007C65A6"/>
    <w:rsid w:val="007D7B39"/>
    <w:rsid w:val="00805D88"/>
    <w:rsid w:val="0081069B"/>
    <w:rsid w:val="00824D73"/>
    <w:rsid w:val="00830970"/>
    <w:rsid w:val="008B797E"/>
    <w:rsid w:val="008E0486"/>
    <w:rsid w:val="008F2498"/>
    <w:rsid w:val="0093388F"/>
    <w:rsid w:val="009D59D4"/>
    <w:rsid w:val="00A24575"/>
    <w:rsid w:val="00A505D8"/>
    <w:rsid w:val="00A56A6F"/>
    <w:rsid w:val="00A87380"/>
    <w:rsid w:val="00A95FBF"/>
    <w:rsid w:val="00AF7375"/>
    <w:rsid w:val="00B77707"/>
    <w:rsid w:val="00BE3BCE"/>
    <w:rsid w:val="00C3243B"/>
    <w:rsid w:val="00C62A1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Sylwia Lempart</cp:lastModifiedBy>
  <cp:revision>3</cp:revision>
  <cp:lastPrinted>2022-03-15T12:37:00Z</cp:lastPrinted>
  <dcterms:created xsi:type="dcterms:W3CDTF">2022-03-23T13:37:00Z</dcterms:created>
  <dcterms:modified xsi:type="dcterms:W3CDTF">2022-04-04T11:21:00Z</dcterms:modified>
</cp:coreProperties>
</file>