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C4D03" w14:textId="77777777" w:rsidR="008D2AB8" w:rsidRPr="00240E71" w:rsidRDefault="00AA58B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865E524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635BD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C5E77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4CD2A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3B6E5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D051F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8A7A26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20DAC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1A239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670F6">
        <w:rPr>
          <w:sz w:val="22"/>
          <w:lang w:val="en-US"/>
        </w:rPr>
        <w:t>……………………………………………………………………………………………..</w:t>
      </w:r>
    </w:p>
    <w:p w14:paraId="7787A2C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670F6">
        <w:rPr>
          <w:sz w:val="22"/>
          <w:lang w:val="en-US"/>
        </w:rPr>
        <w:t>…………………………………………………………………………………………….</w:t>
      </w:r>
    </w:p>
    <w:p w14:paraId="297BA4C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76C1D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9A5A05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204723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F9F38B8" w14:textId="77777777" w:rsidR="00A21D91" w:rsidRPr="00A21D91" w:rsidRDefault="00A21D91" w:rsidP="008D2AB8">
      <w:pPr>
        <w:ind w:right="-110"/>
        <w:rPr>
          <w:b/>
        </w:rPr>
      </w:pPr>
      <w:r w:rsidRPr="00A21D91">
        <w:rPr>
          <w:b/>
        </w:rPr>
        <w:t>Akademia Górniczo - Hutnicza</w:t>
      </w:r>
    </w:p>
    <w:p w14:paraId="5A4FCB46" w14:textId="77777777" w:rsidR="00A21D91" w:rsidRPr="00A21D91" w:rsidRDefault="00A21D91" w:rsidP="008D2AB8">
      <w:pPr>
        <w:ind w:right="-110"/>
        <w:rPr>
          <w:b/>
        </w:rPr>
      </w:pPr>
      <w:r w:rsidRPr="00A21D91">
        <w:rPr>
          <w:b/>
        </w:rPr>
        <w:t>im. Stanisława Staszica w Krakowie</w:t>
      </w:r>
    </w:p>
    <w:p w14:paraId="423633DE" w14:textId="77777777" w:rsidR="008D2AB8" w:rsidRDefault="00A21D91" w:rsidP="008D2AB8">
      <w:pPr>
        <w:ind w:right="-110"/>
        <w:rPr>
          <w:b/>
        </w:rPr>
      </w:pPr>
      <w:r w:rsidRPr="00A21D91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DDD5CDC" w14:textId="247AAB72" w:rsidR="008D2AB8" w:rsidRDefault="00A21D91" w:rsidP="00A670F6">
      <w:pPr>
        <w:ind w:right="-110"/>
        <w:rPr>
          <w:b/>
        </w:rPr>
      </w:pPr>
      <w:r w:rsidRPr="00A21D91">
        <w:rPr>
          <w:b/>
        </w:rPr>
        <w:t>Al. Mickiewicza</w:t>
      </w:r>
      <w:r w:rsidR="008D2AB8">
        <w:rPr>
          <w:b/>
        </w:rPr>
        <w:t xml:space="preserve"> </w:t>
      </w:r>
      <w:r w:rsidRPr="00A21D91">
        <w:rPr>
          <w:b/>
        </w:rPr>
        <w:t>30</w:t>
      </w:r>
      <w:r w:rsidR="00A670F6">
        <w:rPr>
          <w:b/>
        </w:rPr>
        <w:t xml:space="preserve">, </w:t>
      </w:r>
      <w:r w:rsidRPr="00A21D91">
        <w:rPr>
          <w:b/>
        </w:rPr>
        <w:t>30-059</w:t>
      </w:r>
      <w:r w:rsidR="008D2AB8">
        <w:rPr>
          <w:b/>
        </w:rPr>
        <w:t xml:space="preserve"> </w:t>
      </w:r>
      <w:r w:rsidRPr="00A21D91">
        <w:rPr>
          <w:b/>
        </w:rPr>
        <w:t>Kraków</w:t>
      </w:r>
      <w:r w:rsidR="008D2AB8">
        <w:rPr>
          <w:b/>
        </w:rPr>
        <w:t xml:space="preserve">,  </w:t>
      </w:r>
    </w:p>
    <w:p w14:paraId="1040530B" w14:textId="77777777" w:rsidR="008D2AB8" w:rsidRDefault="008D2AB8" w:rsidP="008D2AB8">
      <w:pPr>
        <w:ind w:firstLine="3969"/>
        <w:rPr>
          <w:b/>
        </w:rPr>
      </w:pPr>
    </w:p>
    <w:p w14:paraId="0EBE8EC9" w14:textId="77777777" w:rsidR="008D2AB8" w:rsidRDefault="008D2AB8" w:rsidP="008D2AB8">
      <w:pPr>
        <w:widowControl w:val="0"/>
        <w:ind w:right="1"/>
        <w:jc w:val="both"/>
      </w:pPr>
      <w:r w:rsidRPr="00A670F6">
        <w:rPr>
          <w:sz w:val="22"/>
          <w:szCs w:val="22"/>
        </w:rPr>
        <w:t xml:space="preserve">Przystępując do postępowania o udzielenie zamówienia publicznego, którego przedmiotem jest </w:t>
      </w:r>
      <w:r w:rsidR="00A21D91" w:rsidRPr="00A670F6">
        <w:rPr>
          <w:b/>
          <w:sz w:val="22"/>
          <w:szCs w:val="22"/>
        </w:rPr>
        <w:t>usługa przewozu osób (praktyki studenckie) wraz z kierowcą w okresie maj-czerwiec 2022 - KC-zp.272-201/22</w:t>
      </w:r>
      <w:r w:rsidRPr="00A670F6">
        <w:rPr>
          <w:b/>
          <w:sz w:val="22"/>
          <w:szCs w:val="22"/>
        </w:rPr>
        <w:t xml:space="preserve">, </w:t>
      </w:r>
      <w:r w:rsidRPr="00A670F6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3F787AEE" w14:textId="77777777" w:rsidR="008D2AB8" w:rsidRDefault="008D2AB8" w:rsidP="008D2AB8">
      <w:pPr>
        <w:tabs>
          <w:tab w:val="right" w:pos="9000"/>
        </w:tabs>
      </w:pPr>
    </w:p>
    <w:p w14:paraId="323E3B6C" w14:textId="7559A872" w:rsidR="00A670F6" w:rsidRDefault="00A670F6" w:rsidP="00A670F6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</w:t>
      </w:r>
      <w:r w:rsidR="00AA58BC" w:rsidRPr="00AA58BC">
        <w:rPr>
          <w:b/>
          <w:color w:val="000000" w:themeColor="text1"/>
          <w:sz w:val="22"/>
          <w:szCs w:val="22"/>
        </w:rPr>
        <w:t xml:space="preserve">2 700 </w:t>
      </w:r>
      <w:r w:rsidRPr="00AA58BC">
        <w:rPr>
          <w:b/>
          <w:color w:val="000000" w:themeColor="text1"/>
          <w:sz w:val="22"/>
          <w:szCs w:val="22"/>
        </w:rPr>
        <w:t>km</w:t>
      </w:r>
      <w:r>
        <w:rPr>
          <w:b/>
          <w:sz w:val="22"/>
          <w:szCs w:val="22"/>
        </w:rPr>
        <w:t xml:space="preserve">:  </w:t>
      </w:r>
      <w:r>
        <w:rPr>
          <w:sz w:val="22"/>
          <w:szCs w:val="22"/>
        </w:rPr>
        <w:t xml:space="preserve"> .............................................</w:t>
      </w:r>
      <w:r>
        <w:rPr>
          <w:b/>
          <w:sz w:val="22"/>
          <w:szCs w:val="22"/>
        </w:rPr>
        <w:t xml:space="preserve"> PLN</w:t>
      </w:r>
    </w:p>
    <w:p w14:paraId="187A76E1" w14:textId="77777777" w:rsidR="00A670F6" w:rsidRDefault="00A670F6" w:rsidP="00A670F6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2D2F44A5" w14:textId="77777777" w:rsidR="00A670F6" w:rsidRDefault="00A670F6" w:rsidP="00A670F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właściwą stawkę podatku VAT </w:t>
      </w:r>
    </w:p>
    <w:p w14:paraId="09693C8B" w14:textId="77777777" w:rsidR="00A670F6" w:rsidRDefault="00A670F6" w:rsidP="00A670F6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Cena netto za 1 km trasy w kraju wynosi:  ………………………………….. PLN</w:t>
      </w:r>
    </w:p>
    <w:p w14:paraId="254468BB" w14:textId="77777777" w:rsidR="00A670F6" w:rsidRDefault="00A670F6" w:rsidP="00A670F6">
      <w:pPr>
        <w:jc w:val="both"/>
        <w:rPr>
          <w:b/>
          <w:sz w:val="22"/>
          <w:szCs w:val="22"/>
        </w:rPr>
      </w:pPr>
    </w:p>
    <w:p w14:paraId="4C72854E" w14:textId="77777777" w:rsidR="00A670F6" w:rsidRDefault="00A670F6" w:rsidP="00B4687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6070E417" w14:textId="77777777" w:rsidR="00A670F6" w:rsidRDefault="00A670F6" w:rsidP="00B46876">
      <w:pPr>
        <w:jc w:val="both"/>
        <w:rPr>
          <w:b/>
          <w:sz w:val="22"/>
          <w:szCs w:val="22"/>
          <w:u w:val="single"/>
        </w:rPr>
      </w:pPr>
    </w:p>
    <w:p w14:paraId="65EB2FA1" w14:textId="30A293D3" w:rsidR="00A670F6" w:rsidRDefault="00A670F6" w:rsidP="00B46876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B46876">
        <w:rPr>
          <w:b/>
          <w:sz w:val="22"/>
          <w:szCs w:val="22"/>
        </w:rPr>
        <w:t>autokaru</w:t>
      </w:r>
      <w:r>
        <w:rPr>
          <w:b/>
          <w:sz w:val="22"/>
          <w:szCs w:val="22"/>
        </w:rPr>
        <w:t xml:space="preserve"> I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0EDB3AF" w14:textId="393D1302" w:rsidR="00A670F6" w:rsidRDefault="00A670F6" w:rsidP="00B46876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B46876">
        <w:rPr>
          <w:b/>
          <w:sz w:val="22"/>
          <w:szCs w:val="22"/>
        </w:rPr>
        <w:t>autokaru</w:t>
      </w:r>
      <w:r>
        <w:rPr>
          <w:b/>
          <w:sz w:val="22"/>
          <w:szCs w:val="22"/>
        </w:rPr>
        <w:t xml:space="preserve"> II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2027C643" w14:textId="7DB4D2AF" w:rsidR="00A670F6" w:rsidRDefault="00A670F6" w:rsidP="00B46876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 w:rsidR="00B46876">
        <w:rPr>
          <w:b/>
          <w:sz w:val="22"/>
          <w:szCs w:val="22"/>
        </w:rPr>
        <w:t>busa</w:t>
      </w:r>
      <w:proofErr w:type="spellEnd"/>
      <w:r w:rsidR="00B4687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D037A6A" w14:textId="6B47C903" w:rsidR="00B46876" w:rsidRPr="00B46876" w:rsidRDefault="00B46876" w:rsidP="00B46876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b/>
          <w:sz w:val="22"/>
          <w:szCs w:val="22"/>
        </w:rPr>
        <w:t xml:space="preserve"> II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0A8F1533" w14:textId="77777777" w:rsidR="00A670F6" w:rsidRDefault="00A670F6" w:rsidP="00B46876">
      <w:pPr>
        <w:jc w:val="both"/>
        <w:rPr>
          <w:b/>
          <w:sz w:val="22"/>
          <w:szCs w:val="22"/>
        </w:rPr>
      </w:pPr>
    </w:p>
    <w:p w14:paraId="2E2CF39C" w14:textId="77777777" w:rsidR="00A670F6" w:rsidRDefault="00A670F6" w:rsidP="00B46876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0D8A765A" w14:textId="77777777" w:rsidR="00A670F6" w:rsidRDefault="00A670F6" w:rsidP="00A670F6">
      <w:pPr>
        <w:jc w:val="both"/>
        <w:rPr>
          <w:i/>
          <w:sz w:val="22"/>
          <w:szCs w:val="22"/>
        </w:rPr>
      </w:pPr>
    </w:p>
    <w:p w14:paraId="13EB0389" w14:textId="02691B22" w:rsidR="00A670F6" w:rsidRDefault="00A670F6" w:rsidP="00A670F6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umowy: </w:t>
      </w:r>
      <w:r>
        <w:rPr>
          <w:b/>
          <w:bCs/>
        </w:rPr>
        <w:t>od daty podpisania umowy do 30.06.2022 r.</w:t>
      </w:r>
    </w:p>
    <w:p w14:paraId="2988382D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DFE47F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D4DC749" w14:textId="77777777" w:rsidR="008D2AB8" w:rsidRDefault="008D2AB8" w:rsidP="008D2AB8">
      <w:pPr>
        <w:jc w:val="both"/>
        <w:rPr>
          <w:sz w:val="18"/>
          <w:szCs w:val="18"/>
        </w:rPr>
      </w:pPr>
    </w:p>
    <w:p w14:paraId="37FE1F23" w14:textId="77777777" w:rsidR="00A670F6" w:rsidRDefault="00A670F6" w:rsidP="00A670F6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AFD52A4" w14:textId="77777777" w:rsidR="00A670F6" w:rsidRDefault="00A670F6" w:rsidP="00A670F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535817A6" w14:textId="77777777" w:rsidR="00A670F6" w:rsidRDefault="00A670F6" w:rsidP="00A670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5900C60" w14:textId="77777777" w:rsidR="00A670F6" w:rsidRDefault="00A670F6" w:rsidP="00A670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3237AD3F" w14:textId="77777777" w:rsidR="00A670F6" w:rsidRDefault="00A670F6" w:rsidP="00A670F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FE12CB" w14:textId="77777777" w:rsidR="00A670F6" w:rsidRDefault="00A670F6" w:rsidP="00A670F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23C578" w14:textId="77777777" w:rsidR="00A670F6" w:rsidRDefault="00A670F6" w:rsidP="00A670F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70F6" w14:paraId="1CFC0281" w14:textId="77777777" w:rsidTr="00A670F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B70A0" w14:textId="77777777" w:rsidR="00A670F6" w:rsidRDefault="00A670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C7069" w14:textId="77777777" w:rsidR="00A670F6" w:rsidRDefault="00A670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6712E27" w14:textId="77777777" w:rsidR="00A670F6" w:rsidRDefault="00A670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48F57" w14:textId="77777777" w:rsidR="00A670F6" w:rsidRDefault="00A670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670F6" w14:paraId="11313CF2" w14:textId="77777777" w:rsidTr="00A670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8D91F" w14:textId="77777777" w:rsidR="00A670F6" w:rsidRDefault="00A670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E2DF7" w14:textId="77777777" w:rsidR="00A670F6" w:rsidRDefault="00A670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61CF2" w14:textId="77777777" w:rsidR="00A670F6" w:rsidRDefault="00A670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FBB8E7" w14:textId="77777777" w:rsidR="00A670F6" w:rsidRDefault="00A670F6" w:rsidP="00A670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BF1371B" w14:textId="77777777" w:rsidR="00A670F6" w:rsidRDefault="00A670F6" w:rsidP="00A670F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4FDBE1B2" w14:textId="77777777" w:rsidR="00A670F6" w:rsidRDefault="00A670F6" w:rsidP="00A670F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16E502B" w14:textId="77777777" w:rsidR="00A670F6" w:rsidRDefault="00A670F6" w:rsidP="00A670F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00647AE" w14:textId="77777777" w:rsidR="00A670F6" w:rsidRDefault="00A670F6" w:rsidP="00A670F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BF8B1AE" w14:textId="77777777" w:rsidR="00A670F6" w:rsidRDefault="00A670F6" w:rsidP="00A670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EC54764" w14:textId="77777777" w:rsidR="00A670F6" w:rsidRDefault="00A670F6" w:rsidP="00A670F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1507F61" w14:textId="77777777" w:rsidR="00A670F6" w:rsidRDefault="00A670F6" w:rsidP="00A670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8335A9E" w14:textId="77777777" w:rsidR="00A670F6" w:rsidRDefault="00A670F6" w:rsidP="00A670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2849F2" w14:textId="77777777" w:rsidR="00A670F6" w:rsidRDefault="00A670F6" w:rsidP="00A670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5A9ADFE" w14:textId="77777777" w:rsidR="00A670F6" w:rsidRDefault="00A670F6" w:rsidP="00A670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984C463" w14:textId="77777777" w:rsidR="00A670F6" w:rsidRDefault="00A670F6" w:rsidP="00A670F6">
      <w:pPr>
        <w:jc w:val="right"/>
        <w:rPr>
          <w:sz w:val="20"/>
          <w:szCs w:val="20"/>
        </w:rPr>
      </w:pPr>
    </w:p>
    <w:p w14:paraId="056EDF03" w14:textId="77777777" w:rsidR="00A670F6" w:rsidRDefault="00A670F6" w:rsidP="00A670F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096E2FCA" w14:textId="77777777" w:rsidR="00A670F6" w:rsidRDefault="00A670F6" w:rsidP="00A670F6"/>
    <w:p w14:paraId="2EFD59AC" w14:textId="77777777" w:rsidR="00FE545C" w:rsidRDefault="00FE545C" w:rsidP="00A670F6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A930D" w14:textId="77777777" w:rsidR="002F2DCE" w:rsidRDefault="002F2DCE">
      <w:r>
        <w:separator/>
      </w:r>
    </w:p>
  </w:endnote>
  <w:endnote w:type="continuationSeparator" w:id="0">
    <w:p w14:paraId="604802E6" w14:textId="77777777" w:rsidR="002F2DCE" w:rsidRDefault="002F2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0CD4D" w14:textId="77777777" w:rsidR="00A21D91" w:rsidRDefault="00A21D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04AE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30C1E" w14:textId="77777777" w:rsidR="00A21D91" w:rsidRDefault="00A21D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45EC3" w14:textId="77777777" w:rsidR="002F2DCE" w:rsidRDefault="002F2DCE">
      <w:r>
        <w:separator/>
      </w:r>
    </w:p>
  </w:footnote>
  <w:footnote w:type="continuationSeparator" w:id="0">
    <w:p w14:paraId="36D9326D" w14:textId="77777777" w:rsidR="002F2DCE" w:rsidRDefault="002F2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34968" w14:textId="77777777" w:rsidR="00A21D91" w:rsidRDefault="00A21D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7C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C3161" w14:textId="77777777" w:rsidR="00A21D91" w:rsidRDefault="00A21D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96456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34951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6321595">
    <w:abstractNumId w:val="0"/>
  </w:num>
  <w:num w:numId="4" w16cid:durableId="461926414">
    <w:abstractNumId w:val="3"/>
  </w:num>
  <w:num w:numId="5" w16cid:durableId="375665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DC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2DCE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1D91"/>
    <w:rsid w:val="00A346FE"/>
    <w:rsid w:val="00A47B4D"/>
    <w:rsid w:val="00A670F6"/>
    <w:rsid w:val="00A83018"/>
    <w:rsid w:val="00AA58BC"/>
    <w:rsid w:val="00B4687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CCCB46"/>
  <w15:chartTrackingRefBased/>
  <w15:docId w15:val="{D8912200-42DA-48E8-9352-007FC21E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2022-04-07T12:51:00Z</cp:lastPrinted>
  <dcterms:created xsi:type="dcterms:W3CDTF">2022-04-07T12:51:00Z</dcterms:created>
  <dcterms:modified xsi:type="dcterms:W3CDTF">2022-04-07T12:51:00Z</dcterms:modified>
</cp:coreProperties>
</file>