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9508" w14:textId="77777777" w:rsidR="00A042AA" w:rsidRPr="00E874DC" w:rsidRDefault="00A042AA" w:rsidP="00A042A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3BA31F1" w14:textId="77777777" w:rsidR="00A042AA" w:rsidRDefault="00A042AA" w:rsidP="00A042AA">
      <w:pPr>
        <w:spacing w:before="48" w:line="240" w:lineRule="atLeast"/>
        <w:jc w:val="right"/>
        <w:rPr>
          <w:b/>
          <w:sz w:val="24"/>
          <w:szCs w:val="24"/>
          <w:lang w:val="pl-PL"/>
        </w:rPr>
      </w:pPr>
    </w:p>
    <w:p w14:paraId="391AC2D1" w14:textId="77777777" w:rsidR="00A042AA" w:rsidRDefault="00A042AA" w:rsidP="00A042AA">
      <w:pPr>
        <w:spacing w:before="48" w:line="240" w:lineRule="atLeast"/>
        <w:jc w:val="center"/>
        <w:rPr>
          <w:b/>
          <w:sz w:val="24"/>
          <w:szCs w:val="24"/>
          <w:lang w:val="pl-PL"/>
        </w:rPr>
      </w:pPr>
      <w:r>
        <w:rPr>
          <w:b/>
          <w:sz w:val="24"/>
          <w:szCs w:val="24"/>
          <w:lang w:val="pl-PL"/>
        </w:rPr>
        <w:t>WZÓR UMOWY</w:t>
      </w:r>
    </w:p>
    <w:p w14:paraId="52B0A4B7" w14:textId="77777777" w:rsidR="00A042AA" w:rsidRDefault="00A042AA" w:rsidP="00A042A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DABE3AF" w14:textId="77777777" w:rsidR="00A042AA" w:rsidRDefault="00A042AA" w:rsidP="00A042AA">
      <w:pPr>
        <w:spacing w:before="48" w:line="240" w:lineRule="atLeast"/>
        <w:jc w:val="center"/>
        <w:rPr>
          <w:b/>
          <w:sz w:val="28"/>
          <w:lang w:val="pl-PL"/>
        </w:rPr>
      </w:pPr>
    </w:p>
    <w:p w14:paraId="264A9D4C" w14:textId="58736EBB" w:rsidR="00A042AA" w:rsidRPr="00AA2A22" w:rsidRDefault="00A042AA" w:rsidP="00A042A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KC-zp.272-18</w:t>
      </w:r>
      <w:r>
        <w:rPr>
          <w:rFonts w:ascii="Times New Roman" w:hAnsi="Times New Roman"/>
        </w:rPr>
        <w:t>7</w:t>
      </w:r>
      <w:r>
        <w:rPr>
          <w:rFonts w:ascii="Times New Roman" w:hAnsi="Times New Roman"/>
        </w:rPr>
        <w:t>/21</w:t>
      </w:r>
      <w:r w:rsidRPr="00AA2A22">
        <w:rPr>
          <w:rFonts w:ascii="Times New Roman" w:hAnsi="Times New Roman"/>
        </w:rPr>
        <w:t xml:space="preserve"> </w:t>
      </w:r>
    </w:p>
    <w:p w14:paraId="17813598" w14:textId="77777777" w:rsidR="00A042AA" w:rsidRDefault="00A042AA" w:rsidP="00A042AA">
      <w:pPr>
        <w:pStyle w:val="Tekstpodstawowy"/>
        <w:ind w:right="-47"/>
        <w:jc w:val="both"/>
        <w:rPr>
          <w:rFonts w:ascii="Times New Roman" w:hAnsi="Times New Roman"/>
        </w:rPr>
      </w:pPr>
      <w:r w:rsidRPr="00AA2A22">
        <w:rPr>
          <w:rFonts w:ascii="Times New Roman" w:hAnsi="Times New Roman"/>
        </w:rPr>
        <w:t>pomiędzy</w:t>
      </w:r>
    </w:p>
    <w:p w14:paraId="52F1B88C" w14:textId="77777777" w:rsidR="00A042AA" w:rsidRDefault="00A042AA" w:rsidP="00A042A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E41B2C5" w14:textId="77777777" w:rsidR="00A042AA" w:rsidRDefault="00A042AA" w:rsidP="00A042AA">
      <w:pPr>
        <w:pStyle w:val="Tekstpodstawowy"/>
        <w:ind w:right="-47"/>
        <w:jc w:val="both"/>
        <w:rPr>
          <w:rFonts w:ascii="Times New Roman" w:hAnsi="Times New Roman"/>
        </w:rPr>
      </w:pPr>
      <w:r>
        <w:rPr>
          <w:rFonts w:ascii="Times New Roman" w:hAnsi="Times New Roman"/>
        </w:rPr>
        <w:t>reprezentowana przez:</w:t>
      </w:r>
    </w:p>
    <w:p w14:paraId="5973F639" w14:textId="77777777" w:rsidR="00A042AA" w:rsidRDefault="00A042AA" w:rsidP="00A042AA">
      <w:pPr>
        <w:pStyle w:val="Tekstpodstawowy"/>
        <w:ind w:right="-47"/>
        <w:jc w:val="both"/>
        <w:rPr>
          <w:rFonts w:ascii="Times New Roman" w:hAnsi="Times New Roman"/>
        </w:rPr>
      </w:pPr>
      <w:r>
        <w:rPr>
          <w:rFonts w:ascii="Times New Roman" w:hAnsi="Times New Roman"/>
        </w:rPr>
        <w:t xml:space="preserve">1.Dziekana Wydziału /Kierownika Jednostki/............................................................................. </w:t>
      </w:r>
    </w:p>
    <w:p w14:paraId="50B9CD8F" w14:textId="77777777" w:rsidR="00A042AA" w:rsidRDefault="00A042AA" w:rsidP="00A042A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30FD386" w14:textId="77777777" w:rsidR="00A042AA" w:rsidRDefault="00A042AA" w:rsidP="00A042AA">
      <w:pPr>
        <w:pStyle w:val="Tekstpodstawowy"/>
        <w:ind w:right="-47"/>
        <w:jc w:val="both"/>
        <w:rPr>
          <w:rFonts w:ascii="Times New Roman" w:hAnsi="Times New Roman"/>
        </w:rPr>
      </w:pPr>
      <w:r>
        <w:rPr>
          <w:rFonts w:ascii="Times New Roman" w:hAnsi="Times New Roman"/>
        </w:rPr>
        <w:t>zwaną dalej KUPUJĄCYM</w:t>
      </w:r>
    </w:p>
    <w:p w14:paraId="113276BA" w14:textId="77777777" w:rsidR="00A042AA" w:rsidRDefault="00A042AA" w:rsidP="00A042AA">
      <w:pPr>
        <w:pStyle w:val="Tekstpodstawowy"/>
        <w:ind w:right="-47"/>
        <w:jc w:val="both"/>
        <w:rPr>
          <w:rFonts w:ascii="Times New Roman" w:hAnsi="Times New Roman"/>
        </w:rPr>
      </w:pPr>
      <w:r>
        <w:rPr>
          <w:rFonts w:ascii="Times New Roman" w:hAnsi="Times New Roman"/>
        </w:rPr>
        <w:t xml:space="preserve">a </w:t>
      </w:r>
    </w:p>
    <w:p w14:paraId="58017624" w14:textId="77777777" w:rsidR="00A042AA" w:rsidRDefault="00A042AA" w:rsidP="00A042AA">
      <w:pPr>
        <w:pStyle w:val="Tekstpodstawowy"/>
        <w:ind w:right="-47"/>
        <w:jc w:val="both"/>
        <w:rPr>
          <w:rFonts w:ascii="Times New Roman" w:hAnsi="Times New Roman"/>
        </w:rPr>
      </w:pPr>
      <w:r>
        <w:rPr>
          <w:rFonts w:ascii="Times New Roman" w:hAnsi="Times New Roman"/>
        </w:rPr>
        <w:t>......................................................................................................................................................</w:t>
      </w:r>
    </w:p>
    <w:p w14:paraId="4B1E393D" w14:textId="77777777" w:rsidR="00A042AA" w:rsidRDefault="00A042AA" w:rsidP="00A042AA">
      <w:pPr>
        <w:pStyle w:val="Tekstpodstawowy"/>
        <w:ind w:right="-47"/>
        <w:jc w:val="both"/>
        <w:rPr>
          <w:rFonts w:ascii="Times New Roman" w:hAnsi="Times New Roman"/>
        </w:rPr>
      </w:pPr>
      <w:r>
        <w:rPr>
          <w:rFonts w:ascii="Times New Roman" w:hAnsi="Times New Roman"/>
        </w:rPr>
        <w:t>......................................................................................................................................................</w:t>
      </w:r>
    </w:p>
    <w:p w14:paraId="6186C428" w14:textId="77777777" w:rsidR="00A042AA" w:rsidRDefault="00A042AA" w:rsidP="00A042A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A201B0F" w14:textId="77777777" w:rsidR="00A042AA" w:rsidRDefault="00A042AA" w:rsidP="00A042AA">
      <w:pPr>
        <w:pStyle w:val="Tekstpodstawowy"/>
        <w:ind w:right="-47"/>
        <w:jc w:val="both"/>
        <w:rPr>
          <w:rFonts w:ascii="Times New Roman" w:hAnsi="Times New Roman"/>
        </w:rPr>
      </w:pPr>
      <w:r>
        <w:rPr>
          <w:rFonts w:ascii="Times New Roman" w:hAnsi="Times New Roman"/>
        </w:rPr>
        <w:t>reprezentowanym przez:</w:t>
      </w:r>
    </w:p>
    <w:p w14:paraId="0CBAD0D7" w14:textId="77777777" w:rsidR="00A042AA" w:rsidRDefault="00A042AA" w:rsidP="00A042AA">
      <w:pPr>
        <w:pStyle w:val="Tekstpodstawowy"/>
        <w:ind w:right="-47"/>
        <w:jc w:val="both"/>
        <w:rPr>
          <w:rFonts w:ascii="Times New Roman" w:hAnsi="Times New Roman"/>
        </w:rPr>
      </w:pPr>
      <w:r>
        <w:rPr>
          <w:rFonts w:ascii="Times New Roman" w:hAnsi="Times New Roman"/>
        </w:rPr>
        <w:t>1...................................................................................................................................................</w:t>
      </w:r>
    </w:p>
    <w:p w14:paraId="75EA7908" w14:textId="77777777" w:rsidR="00A042AA" w:rsidRDefault="00A042AA" w:rsidP="00A042AA">
      <w:pPr>
        <w:pStyle w:val="Tekstpodstawowy"/>
        <w:ind w:right="-47"/>
        <w:jc w:val="both"/>
        <w:rPr>
          <w:rFonts w:ascii="Times New Roman" w:hAnsi="Times New Roman"/>
        </w:rPr>
      </w:pPr>
      <w:r>
        <w:rPr>
          <w:rFonts w:ascii="Times New Roman" w:hAnsi="Times New Roman"/>
        </w:rPr>
        <w:t xml:space="preserve">2................................................................................................................................................... </w:t>
      </w:r>
    </w:p>
    <w:p w14:paraId="3F321933" w14:textId="77777777" w:rsidR="00A042AA" w:rsidRDefault="00A042AA" w:rsidP="00A042AA">
      <w:pPr>
        <w:pStyle w:val="Tekstpodstawowy"/>
        <w:ind w:right="-47"/>
        <w:jc w:val="both"/>
        <w:rPr>
          <w:rFonts w:ascii="Times New Roman" w:hAnsi="Times New Roman"/>
        </w:rPr>
      </w:pPr>
      <w:r>
        <w:rPr>
          <w:rFonts w:ascii="Times New Roman" w:hAnsi="Times New Roman"/>
        </w:rPr>
        <w:t>zwanym dalej SPRZEDAWCĄ</w:t>
      </w:r>
    </w:p>
    <w:p w14:paraId="7FFD8593" w14:textId="77777777" w:rsidR="00A042AA" w:rsidRDefault="00A042AA" w:rsidP="00A042AA">
      <w:pPr>
        <w:pStyle w:val="Tekstpodstawowy"/>
        <w:ind w:right="-47"/>
        <w:jc w:val="center"/>
        <w:rPr>
          <w:rFonts w:ascii="Times New Roman" w:hAnsi="Times New Roman"/>
        </w:rPr>
      </w:pPr>
    </w:p>
    <w:p w14:paraId="3BFA669E"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1</w:t>
      </w:r>
    </w:p>
    <w:p w14:paraId="103F8BF3" w14:textId="469CB1E4" w:rsidR="00A042AA" w:rsidRPr="00C37F20" w:rsidRDefault="00A042AA" w:rsidP="00A042AA">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C37F20">
        <w:rPr>
          <w:rFonts w:ascii="Times New Roman" w:hAnsi="Times New Roman"/>
          <w:b/>
          <w:sz w:val="22"/>
          <w:szCs w:val="22"/>
        </w:rPr>
        <w:t xml:space="preserve">dostawa </w:t>
      </w:r>
      <w:r>
        <w:rPr>
          <w:rFonts w:ascii="Times New Roman" w:hAnsi="Times New Roman"/>
          <w:b/>
          <w:sz w:val="22"/>
          <w:szCs w:val="22"/>
        </w:rPr>
        <w:t>stacji roboczej (zestawu komputerowego)</w:t>
      </w:r>
      <w:r w:rsidRPr="00C37F20">
        <w:rPr>
          <w:rFonts w:ascii="Times New Roman" w:hAnsi="Times New Roman"/>
          <w:b/>
          <w:sz w:val="22"/>
          <w:szCs w:val="22"/>
        </w:rPr>
        <w:t xml:space="preserve"> dla </w:t>
      </w:r>
      <w:proofErr w:type="spellStart"/>
      <w:r w:rsidRPr="00C37F20">
        <w:rPr>
          <w:rFonts w:ascii="Times New Roman" w:hAnsi="Times New Roman"/>
          <w:b/>
          <w:sz w:val="22"/>
          <w:szCs w:val="22"/>
        </w:rPr>
        <w:t>WIMi</w:t>
      </w:r>
      <w:r>
        <w:rPr>
          <w:rFonts w:ascii="Times New Roman" w:hAnsi="Times New Roman"/>
          <w:b/>
          <w:sz w:val="22"/>
          <w:szCs w:val="22"/>
        </w:rPr>
        <w:t>C</w:t>
      </w:r>
      <w:proofErr w:type="spellEnd"/>
      <w:r>
        <w:rPr>
          <w:rFonts w:ascii="Times New Roman" w:hAnsi="Times New Roman"/>
          <w:b/>
        </w:rPr>
        <w:t xml:space="preserve"> </w:t>
      </w:r>
    </w:p>
    <w:p w14:paraId="70E8A6DE" w14:textId="77777777" w:rsidR="00A042AA" w:rsidRPr="0043435F" w:rsidRDefault="00A042AA" w:rsidP="00A042AA">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8567854" w14:textId="77777777" w:rsidR="00A042AA" w:rsidRPr="0043435F" w:rsidRDefault="00A042AA" w:rsidP="00A042AA">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852F4BA" w14:textId="77777777" w:rsidR="00A042AA" w:rsidRDefault="00A042AA" w:rsidP="00A042AA">
      <w:pPr>
        <w:pStyle w:val="Tekstpodstawowy"/>
        <w:ind w:right="-47"/>
        <w:jc w:val="both"/>
        <w:rPr>
          <w:rFonts w:ascii="Times New Roman" w:hAnsi="Times New Roman"/>
        </w:rPr>
      </w:pPr>
    </w:p>
    <w:p w14:paraId="41833E9D"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2</w:t>
      </w:r>
    </w:p>
    <w:p w14:paraId="6305EBF8" w14:textId="77777777" w:rsidR="00A042AA" w:rsidRPr="0043435F" w:rsidRDefault="00A042AA" w:rsidP="00A042AA">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r>
        <w:rPr>
          <w:rFonts w:ascii="Times New Roman" w:hAnsi="Times New Roman"/>
          <w:szCs w:val="24"/>
        </w:rPr>
        <w:t xml:space="preserve"> </w:t>
      </w:r>
    </w:p>
    <w:p w14:paraId="753A6840" w14:textId="77777777" w:rsidR="00A042AA" w:rsidRPr="0043435F" w:rsidRDefault="00A042AA" w:rsidP="00A042A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CBE5350" w14:textId="77777777" w:rsidR="00A042AA" w:rsidRPr="0043435F" w:rsidRDefault="00A042AA" w:rsidP="00A042A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C8F0BD7" w14:textId="77777777" w:rsidR="00A042AA" w:rsidRDefault="00A042AA" w:rsidP="00A042AA">
      <w:pPr>
        <w:pStyle w:val="Tekstpodstawowy"/>
        <w:ind w:right="-47"/>
        <w:jc w:val="both"/>
        <w:rPr>
          <w:rFonts w:ascii="Times New Roman" w:hAnsi="Times New Roman"/>
        </w:rPr>
      </w:pPr>
    </w:p>
    <w:p w14:paraId="66C60088"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3</w:t>
      </w:r>
    </w:p>
    <w:p w14:paraId="550F61E8" w14:textId="77777777" w:rsidR="00A042AA" w:rsidRPr="0043435F" w:rsidRDefault="00A042AA" w:rsidP="00A042A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A2BEED3" w14:textId="77777777" w:rsidR="00A042AA" w:rsidRPr="0043435F" w:rsidRDefault="00A042AA" w:rsidP="00A042A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27603ED" w14:textId="77777777" w:rsidR="00A042AA" w:rsidRPr="0043435F" w:rsidRDefault="00A042AA" w:rsidP="00A042A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4814475" w14:textId="0625715D" w:rsidR="00A042AA" w:rsidRPr="0043435F" w:rsidRDefault="00A042AA" w:rsidP="00A042AA">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stacje roboczą</w:t>
      </w:r>
      <w:r w:rsidRPr="0043435F">
        <w:rPr>
          <w:rFonts w:eastAsia="Calibri"/>
          <w:b/>
          <w:sz w:val="24"/>
          <w:szCs w:val="24"/>
          <w:lang w:val="pl-PL" w:eastAsia="en-US"/>
        </w:rPr>
        <w:t xml:space="preserve"> </w:t>
      </w:r>
      <w:r>
        <w:rPr>
          <w:rFonts w:eastAsia="Calibri"/>
          <w:sz w:val="24"/>
          <w:szCs w:val="24"/>
          <w:lang w:val="pl-PL" w:eastAsia="en-US"/>
        </w:rPr>
        <w:t>wchodząc</w:t>
      </w:r>
      <w:r>
        <w:rPr>
          <w:rFonts w:eastAsia="Calibri"/>
          <w:sz w:val="24"/>
          <w:szCs w:val="24"/>
          <w:lang w:val="pl-PL" w:eastAsia="en-US"/>
        </w:rPr>
        <w:t>ą</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E2C2088" w14:textId="77777777" w:rsidR="00A042AA" w:rsidRPr="0043435F" w:rsidRDefault="00A042AA" w:rsidP="00A042AA">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7DE8EE0D" w14:textId="77777777" w:rsidR="00A042AA" w:rsidRPr="0043435F" w:rsidRDefault="00A042AA" w:rsidP="00A042A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C01513F" w14:textId="77777777" w:rsidR="00A042AA" w:rsidRDefault="00A042AA" w:rsidP="00A042AA">
      <w:pPr>
        <w:pStyle w:val="Tekstpodstawowy"/>
        <w:ind w:right="-47"/>
        <w:jc w:val="both"/>
        <w:rPr>
          <w:rFonts w:ascii="Times New Roman" w:hAnsi="Times New Roman"/>
        </w:rPr>
      </w:pPr>
    </w:p>
    <w:p w14:paraId="0996C6B7"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4</w:t>
      </w:r>
    </w:p>
    <w:p w14:paraId="78521273" w14:textId="77777777" w:rsidR="00A042AA" w:rsidRDefault="00A042AA" w:rsidP="00A042A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F9AB9EA" w14:textId="77777777" w:rsidR="00A042AA" w:rsidRDefault="00A042AA" w:rsidP="00A042A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DDB34D3" w14:textId="77777777" w:rsidR="00A042AA" w:rsidRDefault="00A042AA" w:rsidP="00A042AA">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D86755F" w14:textId="77777777" w:rsidR="00A042AA" w:rsidRPr="00593CEB" w:rsidRDefault="00A042AA" w:rsidP="00A042AA">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A517495" w14:textId="77777777" w:rsidR="00A042AA" w:rsidRDefault="00A042AA" w:rsidP="00A042AA">
      <w:pPr>
        <w:pStyle w:val="Tekstpodstawowy"/>
        <w:ind w:right="-47"/>
        <w:jc w:val="center"/>
        <w:rPr>
          <w:rFonts w:ascii="Times New Roman" w:hAnsi="Times New Roman"/>
        </w:rPr>
      </w:pPr>
    </w:p>
    <w:p w14:paraId="21F26560"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5</w:t>
      </w:r>
    </w:p>
    <w:p w14:paraId="6B27E76B" w14:textId="77777777" w:rsidR="00A042AA" w:rsidRPr="00C53B52" w:rsidRDefault="00A042AA" w:rsidP="00A042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4E5E203" w14:textId="77777777" w:rsidR="00A042AA" w:rsidRPr="00C53B52" w:rsidRDefault="00A042AA" w:rsidP="00A042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21C8DE5" w14:textId="77777777" w:rsidR="00A042AA" w:rsidRPr="00C53B52" w:rsidRDefault="00A042AA" w:rsidP="00A042A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C7C46F6" w14:textId="77777777" w:rsidR="00A042AA" w:rsidRPr="00C53B52" w:rsidRDefault="00A042AA" w:rsidP="00A042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6BB0AC2" w14:textId="77777777" w:rsidR="00A042AA" w:rsidRPr="00C53B52" w:rsidRDefault="00A042AA" w:rsidP="00A042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20988194" w14:textId="77777777" w:rsidR="00A042AA" w:rsidRPr="00C53B52" w:rsidRDefault="00A042AA" w:rsidP="00A042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5AFE116" w14:textId="77777777" w:rsidR="00A042AA" w:rsidRPr="00C53B52" w:rsidRDefault="00A042AA" w:rsidP="00A042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75AC610" w14:textId="77777777" w:rsidR="00A042AA" w:rsidRPr="00C53B52" w:rsidRDefault="00A042AA" w:rsidP="00A042AA">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106D08B7" w14:textId="77777777" w:rsidR="00A042AA" w:rsidRPr="00C53B52" w:rsidRDefault="00A042AA" w:rsidP="00A042AA">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41F41119" w14:textId="77777777" w:rsidR="00A042AA" w:rsidRDefault="00A042AA" w:rsidP="00A042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B40C3E6" w14:textId="77777777" w:rsidR="00A042AA" w:rsidRDefault="00A042AA" w:rsidP="00A042AA">
      <w:pPr>
        <w:pStyle w:val="Tekstpodstawowy"/>
        <w:ind w:right="-47"/>
        <w:jc w:val="center"/>
        <w:rPr>
          <w:rFonts w:ascii="Times New Roman" w:hAnsi="Times New Roman"/>
          <w:b/>
        </w:rPr>
      </w:pPr>
    </w:p>
    <w:p w14:paraId="0EA823E7" w14:textId="77777777" w:rsidR="00A042AA" w:rsidRDefault="00A042AA" w:rsidP="00A042AA">
      <w:pPr>
        <w:pStyle w:val="Tekstpodstawowy"/>
        <w:ind w:right="-47"/>
        <w:jc w:val="center"/>
        <w:rPr>
          <w:rFonts w:ascii="Times New Roman" w:hAnsi="Times New Roman"/>
          <w:b/>
        </w:rPr>
      </w:pPr>
      <w:r w:rsidRPr="00877B92">
        <w:rPr>
          <w:rFonts w:ascii="Times New Roman" w:hAnsi="Times New Roman"/>
          <w:b/>
        </w:rPr>
        <w:t>§ 6</w:t>
      </w:r>
    </w:p>
    <w:p w14:paraId="6376041F" w14:textId="77777777" w:rsidR="00A042AA" w:rsidRDefault="00A042AA" w:rsidP="00A042AA">
      <w:pPr>
        <w:pStyle w:val="Tekstpodstawowy"/>
        <w:ind w:right="-47"/>
        <w:jc w:val="center"/>
        <w:rPr>
          <w:rFonts w:ascii="Times New Roman" w:hAnsi="Times New Roman"/>
          <w:b/>
        </w:rPr>
      </w:pPr>
    </w:p>
    <w:p w14:paraId="418903BC" w14:textId="77777777" w:rsidR="00A042AA" w:rsidRDefault="00A042AA" w:rsidP="00A042A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0612168" w14:textId="77777777" w:rsidR="00A042AA" w:rsidRDefault="00A042AA" w:rsidP="00A042A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94B7203" w14:textId="77777777" w:rsidR="00A042AA" w:rsidRDefault="00A042AA" w:rsidP="00A042A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E61D820" w14:textId="77777777" w:rsidR="00A042AA" w:rsidRDefault="00A042AA" w:rsidP="00A042A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AAD00D7" w14:textId="77777777" w:rsidR="00A042AA" w:rsidRDefault="00A042AA" w:rsidP="00A042AA">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A06214E"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8388814" w14:textId="77777777" w:rsidR="00A042AA" w:rsidRPr="003F1749" w:rsidRDefault="00A042AA" w:rsidP="00A042A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BC91978" w14:textId="77777777" w:rsidR="00A042AA" w:rsidRDefault="00A042AA" w:rsidP="00A042A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CE2DEE4" w14:textId="77777777" w:rsidR="00A042AA" w:rsidRDefault="00A042AA" w:rsidP="00A042AA">
      <w:pPr>
        <w:pStyle w:val="Tekstpodstawowy"/>
        <w:ind w:right="-47"/>
        <w:jc w:val="center"/>
        <w:rPr>
          <w:rFonts w:ascii="Times New Roman" w:hAnsi="Times New Roman"/>
        </w:rPr>
      </w:pPr>
    </w:p>
    <w:p w14:paraId="268DC9EA"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887DDDE" w14:textId="77777777" w:rsidR="00A042AA" w:rsidRPr="0043435F" w:rsidRDefault="00A042AA" w:rsidP="00A042AA">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F57488A" w14:textId="77777777" w:rsidR="00A042AA" w:rsidRPr="0043435F" w:rsidRDefault="00A042AA" w:rsidP="00A042AA">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286CD7E"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8864241"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1A8652B"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643E0D3E"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3B8EEFA5" w14:textId="77777777" w:rsidR="00A042AA" w:rsidRDefault="00A042AA" w:rsidP="00A042AA">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758C6AE6" w14:textId="77777777" w:rsidR="00A042AA" w:rsidRPr="00144BE6" w:rsidRDefault="00A042AA" w:rsidP="00A042AA">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6EDF138"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14BA7F8"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E779888"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D235F29" w14:textId="77777777" w:rsidR="00A042AA" w:rsidRPr="0043435F" w:rsidRDefault="00A042AA" w:rsidP="00A042AA">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06AC39" w14:textId="77777777" w:rsidR="00A042AA" w:rsidRPr="0043435F" w:rsidRDefault="00A042AA" w:rsidP="00A042AA">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809B1CA" w14:textId="77777777" w:rsidR="00A042AA" w:rsidRPr="0043435F" w:rsidRDefault="00A042AA" w:rsidP="00A042AA">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6F67D3C" w14:textId="77777777" w:rsidR="00A042AA" w:rsidRDefault="00A042AA" w:rsidP="00A042AA">
      <w:pPr>
        <w:pStyle w:val="Tekstpodstawowy"/>
        <w:ind w:left="284" w:right="-47"/>
        <w:jc w:val="both"/>
        <w:rPr>
          <w:rFonts w:ascii="Times New Roman" w:hAnsi="Times New Roman"/>
        </w:rPr>
      </w:pPr>
    </w:p>
    <w:p w14:paraId="592F268F"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0E72BE5" w14:textId="77777777" w:rsidR="00A042AA" w:rsidRDefault="00A042AA" w:rsidP="00A042A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F8BB1E7" w14:textId="77777777" w:rsidR="00A042AA" w:rsidRPr="009B2595" w:rsidRDefault="00A042AA" w:rsidP="00A042A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D34D038" w14:textId="77777777" w:rsidR="00A042AA" w:rsidRPr="009B2595" w:rsidRDefault="00A042AA" w:rsidP="00A042A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E24EFD4" w14:textId="77777777" w:rsidR="00A042AA" w:rsidRPr="009B2595" w:rsidRDefault="00A042AA" w:rsidP="00A042A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w:t>
      </w:r>
      <w:r w:rsidRPr="009B2595">
        <w:rPr>
          <w:rFonts w:eastAsia="SimSun"/>
          <w:color w:val="000000"/>
          <w:kern w:val="3"/>
          <w:sz w:val="24"/>
          <w:szCs w:val="24"/>
          <w:lang w:val="pl-PL"/>
        </w:rPr>
        <w:lastRenderedPageBreak/>
        <w:t xml:space="preserve">następujących przypadkach: </w:t>
      </w:r>
    </w:p>
    <w:p w14:paraId="0A1158AF" w14:textId="77777777" w:rsidR="00A042AA" w:rsidRPr="009B2595" w:rsidRDefault="00A042AA" w:rsidP="00A042AA">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5683DBAF" w14:textId="77777777" w:rsidR="00A042AA" w:rsidRPr="009B2595" w:rsidRDefault="00A042AA" w:rsidP="00A042AA">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1B8FA590" w14:textId="77777777" w:rsidR="00A042AA" w:rsidRPr="009B2595" w:rsidRDefault="00A042AA" w:rsidP="00A042AA">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0CF48BF" w14:textId="77777777" w:rsidR="00A042AA" w:rsidRPr="009B2595" w:rsidRDefault="00A042AA" w:rsidP="00A042AA">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B26B382" w14:textId="77777777" w:rsidR="00A042AA" w:rsidRPr="009B2595" w:rsidRDefault="00A042AA" w:rsidP="00A042AA">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6C16042" w14:textId="77777777" w:rsidR="00A042AA" w:rsidRPr="009B2595" w:rsidRDefault="00A042AA" w:rsidP="00A042AA">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396C29A" w14:textId="77777777" w:rsidR="00A042AA" w:rsidRPr="009B2595" w:rsidRDefault="00A042AA" w:rsidP="00A042A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9B48D3F" w14:textId="77777777" w:rsidR="00A042AA" w:rsidRPr="009B2595" w:rsidRDefault="00A042AA" w:rsidP="00A042A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E9B9B1B" w14:textId="77777777" w:rsidR="00A042AA" w:rsidRPr="00042F5C" w:rsidRDefault="00A042AA" w:rsidP="00A042AA">
      <w:pPr>
        <w:widowControl w:val="0"/>
        <w:suppressAutoHyphens/>
        <w:autoSpaceDN w:val="0"/>
        <w:ind w:left="360"/>
        <w:jc w:val="center"/>
        <w:textAlignment w:val="baseline"/>
        <w:rPr>
          <w:rFonts w:eastAsia="SimSun"/>
          <w:b/>
          <w:bCs/>
          <w:color w:val="000000"/>
          <w:kern w:val="2"/>
          <w:sz w:val="24"/>
          <w:szCs w:val="24"/>
          <w:lang w:val="pl-PL"/>
        </w:rPr>
      </w:pPr>
    </w:p>
    <w:p w14:paraId="529A1FF7" w14:textId="77777777" w:rsidR="00A042AA" w:rsidRPr="009B2595" w:rsidRDefault="00A042AA" w:rsidP="00A042AA">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DC939AB" w14:textId="77777777" w:rsidR="00A042AA" w:rsidRPr="009B2595" w:rsidRDefault="00A042AA" w:rsidP="00A042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BB64763" w14:textId="77777777" w:rsidR="00A042AA" w:rsidRPr="009B2595" w:rsidRDefault="00A042AA" w:rsidP="00A042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0ADD7AF5" w14:textId="77777777" w:rsidR="00A042AA" w:rsidRPr="009B2595" w:rsidRDefault="00A042AA" w:rsidP="00A042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DC2C23F" w14:textId="77777777" w:rsidR="00A042AA" w:rsidRPr="009B2595" w:rsidRDefault="00A042AA" w:rsidP="00A042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3A2E265" w14:textId="77777777" w:rsidR="00A042AA" w:rsidRDefault="00A042AA" w:rsidP="00A042AA">
      <w:pPr>
        <w:pStyle w:val="Tekstpodstawowy"/>
        <w:ind w:right="-47"/>
        <w:rPr>
          <w:rFonts w:ascii="Times New Roman" w:hAnsi="Times New Roman"/>
        </w:rPr>
      </w:pPr>
    </w:p>
    <w:p w14:paraId="7AD4321A"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993017D" w14:textId="77777777" w:rsidR="00A042AA" w:rsidRDefault="00A042AA" w:rsidP="00A042A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7ACDD91" w14:textId="77777777" w:rsidR="00A042AA" w:rsidRDefault="00A042AA" w:rsidP="00A042AA">
      <w:pPr>
        <w:pStyle w:val="Tekstpodstawowy"/>
        <w:ind w:right="-47"/>
        <w:jc w:val="center"/>
        <w:rPr>
          <w:rFonts w:ascii="Times New Roman" w:hAnsi="Times New Roman"/>
        </w:rPr>
      </w:pPr>
    </w:p>
    <w:p w14:paraId="1DBCF69E" w14:textId="77777777" w:rsidR="00A042AA" w:rsidRDefault="00A042AA" w:rsidP="00A042AA">
      <w:pPr>
        <w:pStyle w:val="Tekstpodstawowy"/>
        <w:ind w:right="-47"/>
        <w:jc w:val="center"/>
        <w:rPr>
          <w:rFonts w:ascii="Times New Roman" w:hAnsi="Times New Roman"/>
        </w:rPr>
      </w:pPr>
    </w:p>
    <w:p w14:paraId="754DD74C" w14:textId="77777777" w:rsidR="00A042AA" w:rsidRPr="00877B92" w:rsidRDefault="00A042AA" w:rsidP="00A042AA">
      <w:pPr>
        <w:pStyle w:val="Tekstpodstawowy"/>
        <w:ind w:right="-47"/>
        <w:jc w:val="center"/>
        <w:rPr>
          <w:b/>
        </w:rPr>
      </w:pPr>
      <w:r w:rsidRPr="00877B92">
        <w:rPr>
          <w:rFonts w:ascii="Times New Roman" w:hAnsi="Times New Roman"/>
          <w:b/>
        </w:rPr>
        <w:t>§1</w:t>
      </w:r>
      <w:r>
        <w:rPr>
          <w:rFonts w:ascii="Times New Roman" w:hAnsi="Times New Roman"/>
          <w:b/>
        </w:rPr>
        <w:t>2</w:t>
      </w:r>
    </w:p>
    <w:p w14:paraId="46497EE3" w14:textId="77777777" w:rsidR="00A042AA" w:rsidRDefault="00A042AA" w:rsidP="00A042AA">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C95A31C" w14:textId="77777777" w:rsidR="00A042AA" w:rsidRDefault="00A042AA" w:rsidP="00A042AA">
      <w:pPr>
        <w:pStyle w:val="NormalnyWeb"/>
        <w:jc w:val="both"/>
      </w:pPr>
      <w:r>
        <w:t xml:space="preserve">2. W razie wątpliwości, czy określona informacja stanowi tajemnicę Wykonawca zobowiązany jest zwrócić się w formie pisemnej do Zamawiającego o wyjaśnienie takiej wątpliwości. </w:t>
      </w:r>
    </w:p>
    <w:p w14:paraId="639F1813" w14:textId="77777777" w:rsidR="00A042AA" w:rsidRDefault="00A042AA" w:rsidP="00A042AA">
      <w:pPr>
        <w:pStyle w:val="NormalnyWeb"/>
        <w:jc w:val="both"/>
      </w:pPr>
      <w:r>
        <w:t xml:space="preserve">3. Wykonawca zobowiązuje się do wykorzystania uzyskanych, powyższych informacji jedynie w celu wykonania przedmiotu umowy. </w:t>
      </w:r>
    </w:p>
    <w:p w14:paraId="696B85DD" w14:textId="77777777" w:rsidR="00A042AA" w:rsidRDefault="00A042AA" w:rsidP="00A042AA">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CFB5DE1" w14:textId="77777777" w:rsidR="00A042AA" w:rsidRDefault="00A042AA" w:rsidP="00A042AA">
      <w:pPr>
        <w:pStyle w:val="NormalnyWeb"/>
        <w:jc w:val="both"/>
      </w:pPr>
      <w:r>
        <w:t>5. Powyższe przepisy nie będą miały zastosowania wobec informacji powszechnie znanych lub opublikowanych oraz w przypadku żądania ich ujawnienia przez uprawniony organ.</w:t>
      </w:r>
    </w:p>
    <w:p w14:paraId="324D5E7A" w14:textId="77777777" w:rsidR="00A042AA" w:rsidRDefault="00A042AA" w:rsidP="00A042AA">
      <w:pPr>
        <w:pStyle w:val="Tekstpodstawowy"/>
        <w:ind w:right="-47"/>
        <w:jc w:val="both"/>
        <w:rPr>
          <w:rFonts w:ascii="Times New Roman" w:hAnsi="Times New Roman"/>
        </w:rPr>
      </w:pPr>
    </w:p>
    <w:p w14:paraId="5D2E2AB6"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F297164" w14:textId="77777777" w:rsidR="00A042AA" w:rsidRDefault="00A042AA" w:rsidP="00A042A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3EFEB0A" w14:textId="77777777" w:rsidR="00A042AA" w:rsidRDefault="00A042AA" w:rsidP="00A042AA">
      <w:pPr>
        <w:pStyle w:val="Tekstpodstawowy"/>
        <w:ind w:right="-47"/>
        <w:jc w:val="both"/>
        <w:rPr>
          <w:rFonts w:ascii="Times New Roman" w:hAnsi="Times New Roman"/>
        </w:rPr>
      </w:pPr>
    </w:p>
    <w:p w14:paraId="26188CB7"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6DB1728" w14:textId="77777777" w:rsidR="00A042AA" w:rsidRDefault="00A042AA" w:rsidP="00A042A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E1428BA" w14:textId="77777777" w:rsidR="00A042AA" w:rsidRDefault="00A042AA" w:rsidP="00A042AA">
      <w:pPr>
        <w:pStyle w:val="Tekstpodstawowy"/>
        <w:ind w:right="-47"/>
        <w:jc w:val="both"/>
        <w:rPr>
          <w:rFonts w:ascii="Times New Roman" w:hAnsi="Times New Roman"/>
        </w:rPr>
      </w:pPr>
    </w:p>
    <w:p w14:paraId="166B678D"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17048FE" w14:textId="77777777" w:rsidR="00A042AA" w:rsidRPr="004F0507" w:rsidRDefault="00A042AA" w:rsidP="00A042A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BACF7AA" w14:textId="77777777" w:rsidR="00A042AA" w:rsidRDefault="00A042AA" w:rsidP="00A042AA">
      <w:pPr>
        <w:pStyle w:val="Tekstpodstawowy2"/>
        <w:spacing w:line="240" w:lineRule="auto"/>
        <w:ind w:right="-47"/>
      </w:pPr>
    </w:p>
    <w:p w14:paraId="75A601DB" w14:textId="77777777" w:rsidR="00A042AA" w:rsidRPr="004F0507" w:rsidRDefault="00A042AA" w:rsidP="00A042AA">
      <w:pPr>
        <w:pStyle w:val="Tekstpodstawowy2"/>
        <w:spacing w:line="240" w:lineRule="auto"/>
        <w:ind w:right="-47"/>
        <w:rPr>
          <w:b/>
          <w:sz w:val="24"/>
        </w:rPr>
      </w:pPr>
      <w:r>
        <w:rPr>
          <w:b/>
          <w:sz w:val="24"/>
        </w:rPr>
        <w:t xml:space="preserve">      </w:t>
      </w:r>
      <w:r w:rsidRPr="004F0507">
        <w:rPr>
          <w:b/>
          <w:sz w:val="24"/>
        </w:rPr>
        <w:t>Za Sprzedawcę                                                                                   Za Kupującego</w:t>
      </w:r>
    </w:p>
    <w:p w14:paraId="7CA22B3C" w14:textId="77777777" w:rsidR="00A042AA" w:rsidRPr="000936CA" w:rsidRDefault="00A042AA" w:rsidP="00A042AA">
      <w:pPr>
        <w:rPr>
          <w:lang w:val="pl-PL"/>
        </w:rPr>
      </w:pPr>
    </w:p>
    <w:p w14:paraId="7461A696" w14:textId="77777777" w:rsidR="00A042AA" w:rsidRDefault="00A042AA" w:rsidP="00A042AA">
      <w:pPr>
        <w:pStyle w:val="Zwykytekst"/>
        <w:rPr>
          <w:lang w:val="pl-PL"/>
        </w:rPr>
      </w:pPr>
    </w:p>
    <w:p w14:paraId="6140CA31" w14:textId="77777777" w:rsidR="00A042AA" w:rsidRDefault="00A042AA" w:rsidP="00A042AA">
      <w:pPr>
        <w:pStyle w:val="Zwykytekst"/>
        <w:rPr>
          <w:lang w:val="pl-PL"/>
        </w:rPr>
      </w:pPr>
    </w:p>
    <w:p w14:paraId="0D99A3D4" w14:textId="77777777" w:rsidR="00A042AA" w:rsidRDefault="00A042AA" w:rsidP="00A042A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A2EB050" w14:textId="77777777" w:rsidR="00A042AA" w:rsidRPr="00496551" w:rsidRDefault="00A042AA" w:rsidP="00A042A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C2EE506" w14:textId="77777777" w:rsidR="00A042AA" w:rsidRPr="00496551" w:rsidRDefault="00A042AA" w:rsidP="00A042AA">
      <w:pPr>
        <w:pStyle w:val="Zwykytekst"/>
        <w:rPr>
          <w:rFonts w:ascii="Times New Roman" w:hAnsi="Times New Roman" w:cs="Times New Roman"/>
          <w:sz w:val="16"/>
          <w:szCs w:val="16"/>
          <w:lang w:val="pl-PL"/>
        </w:rPr>
      </w:pPr>
    </w:p>
    <w:p w14:paraId="3E14E99A" w14:textId="77777777" w:rsidR="00A042AA" w:rsidRPr="00496551" w:rsidRDefault="00A042AA" w:rsidP="00A042AA">
      <w:pPr>
        <w:pStyle w:val="Zwykytekst"/>
        <w:rPr>
          <w:sz w:val="16"/>
          <w:szCs w:val="16"/>
          <w:lang w:val="pl-PL"/>
        </w:rPr>
      </w:pPr>
    </w:p>
    <w:p w14:paraId="43528B4B" w14:textId="77777777" w:rsidR="00A042AA" w:rsidRPr="00877B92" w:rsidRDefault="00A042AA" w:rsidP="00A042AA">
      <w:pPr>
        <w:rPr>
          <w:lang w:val="pl-PL"/>
        </w:rPr>
      </w:pPr>
    </w:p>
    <w:p w14:paraId="50B687A0" w14:textId="77777777" w:rsidR="00A042AA" w:rsidRDefault="00A042AA" w:rsidP="00A042AA">
      <w:pPr>
        <w:rPr>
          <w:lang w:val="pl-PL"/>
        </w:rPr>
      </w:pPr>
    </w:p>
    <w:p w14:paraId="057DD4A1" w14:textId="77777777" w:rsidR="00A042AA" w:rsidRPr="009B06ED" w:rsidRDefault="00A042AA" w:rsidP="00A042AA">
      <w:pPr>
        <w:rPr>
          <w:lang w:val="pl-PL"/>
        </w:rPr>
      </w:pPr>
      <w:r>
        <w:rPr>
          <w:lang w:val="pl-PL"/>
        </w:rPr>
        <w:t>* Egzemplarz dla Wykonawcy / AGH</w:t>
      </w:r>
    </w:p>
    <w:p w14:paraId="4752CD40" w14:textId="77777777" w:rsidR="00A042AA" w:rsidRPr="00456B64" w:rsidRDefault="00A042AA" w:rsidP="00A042A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E98E2E5" w14:textId="77777777" w:rsidR="00A042AA" w:rsidRPr="00456B64" w:rsidRDefault="00A042AA" w:rsidP="00A042A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5A455271" w14:textId="77777777" w:rsidR="00A042AA" w:rsidRPr="00456B64" w:rsidRDefault="00A042AA" w:rsidP="00A042A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30789E6E" w14:textId="77777777" w:rsidR="00A042AA" w:rsidRPr="00456B64" w:rsidRDefault="00A042AA" w:rsidP="00A042AA">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1E62B296" w14:textId="77777777" w:rsidR="00A042AA" w:rsidRPr="00456B64" w:rsidRDefault="00A042AA" w:rsidP="00A042AA">
      <w:pPr>
        <w:widowControl w:val="0"/>
        <w:autoSpaceDE w:val="0"/>
        <w:autoSpaceDN w:val="0"/>
        <w:jc w:val="both"/>
        <w:textAlignment w:val="baseline"/>
        <w:rPr>
          <w:sz w:val="24"/>
          <w:szCs w:val="24"/>
          <w:lang w:val="pl-PL"/>
        </w:rPr>
      </w:pPr>
    </w:p>
    <w:p w14:paraId="4B69E90D" w14:textId="77777777" w:rsidR="00A042AA" w:rsidRPr="00456B64" w:rsidRDefault="00A042AA" w:rsidP="00A042AA">
      <w:pPr>
        <w:widowControl w:val="0"/>
        <w:autoSpaceDE w:val="0"/>
        <w:autoSpaceDN w:val="0"/>
        <w:jc w:val="both"/>
        <w:textAlignment w:val="baseline"/>
        <w:rPr>
          <w:sz w:val="24"/>
          <w:szCs w:val="24"/>
          <w:lang w:val="pl-PL"/>
        </w:rPr>
      </w:pPr>
    </w:p>
    <w:p w14:paraId="391E7948" w14:textId="77777777" w:rsidR="00A042AA" w:rsidRPr="00456B64" w:rsidRDefault="00A042AA" w:rsidP="00A042AA">
      <w:pPr>
        <w:widowControl w:val="0"/>
        <w:autoSpaceDE w:val="0"/>
        <w:autoSpaceDN w:val="0"/>
        <w:jc w:val="both"/>
        <w:textAlignment w:val="baseline"/>
        <w:rPr>
          <w:sz w:val="24"/>
          <w:szCs w:val="24"/>
          <w:lang w:val="pl-PL"/>
        </w:rPr>
      </w:pPr>
      <w:r w:rsidRPr="00456B64">
        <w:rPr>
          <w:sz w:val="24"/>
          <w:szCs w:val="24"/>
          <w:lang w:val="pl-PL"/>
        </w:rPr>
        <w:t>.....................................… </w:t>
      </w:r>
    </w:p>
    <w:p w14:paraId="611F85A9" w14:textId="77777777" w:rsidR="00A042AA" w:rsidRPr="00456B64" w:rsidRDefault="00A042AA" w:rsidP="00A042AA">
      <w:pPr>
        <w:widowControl w:val="0"/>
        <w:autoSpaceDE w:val="0"/>
        <w:autoSpaceDN w:val="0"/>
        <w:ind w:firstLine="555"/>
        <w:textAlignment w:val="baseline"/>
        <w:rPr>
          <w:sz w:val="24"/>
          <w:szCs w:val="24"/>
          <w:lang w:val="pl-PL"/>
        </w:rPr>
      </w:pPr>
      <w:r w:rsidRPr="00456B64">
        <w:rPr>
          <w:sz w:val="24"/>
          <w:szCs w:val="24"/>
          <w:lang w:val="pl-PL"/>
        </w:rPr>
        <w:t>Nazwa Wykonawcy</w:t>
      </w:r>
    </w:p>
    <w:p w14:paraId="1157A1AE" w14:textId="77777777" w:rsidR="00A042AA" w:rsidRPr="00456B64" w:rsidRDefault="00A042AA" w:rsidP="00A042AA">
      <w:pPr>
        <w:widowControl w:val="0"/>
        <w:autoSpaceDE w:val="0"/>
        <w:autoSpaceDN w:val="0"/>
        <w:textAlignment w:val="baseline"/>
        <w:rPr>
          <w:sz w:val="24"/>
          <w:szCs w:val="24"/>
          <w:lang w:val="pl-PL"/>
        </w:rPr>
      </w:pPr>
    </w:p>
    <w:p w14:paraId="69E2384C" w14:textId="77777777" w:rsidR="00A042AA" w:rsidRPr="00456B64" w:rsidRDefault="00A042AA" w:rsidP="00A042AA">
      <w:pPr>
        <w:widowControl w:val="0"/>
        <w:autoSpaceDE w:val="0"/>
        <w:autoSpaceDN w:val="0"/>
        <w:jc w:val="both"/>
        <w:textAlignment w:val="baseline"/>
        <w:rPr>
          <w:sz w:val="24"/>
          <w:szCs w:val="24"/>
          <w:lang w:val="pl-PL"/>
        </w:rPr>
      </w:pPr>
      <w:r w:rsidRPr="00456B64">
        <w:rPr>
          <w:sz w:val="24"/>
          <w:szCs w:val="24"/>
          <w:lang w:val="pl-PL"/>
        </w:rPr>
        <w:t>.....................................…</w:t>
      </w:r>
    </w:p>
    <w:p w14:paraId="26969C45" w14:textId="77777777" w:rsidR="00A042AA" w:rsidRPr="00456B64" w:rsidRDefault="00A042AA" w:rsidP="00A042AA">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7AF5C2AD" w14:textId="77777777" w:rsidR="00A042AA" w:rsidRPr="00456B64" w:rsidRDefault="00A042AA" w:rsidP="00A042AA">
      <w:pPr>
        <w:widowControl w:val="0"/>
        <w:autoSpaceDE w:val="0"/>
        <w:autoSpaceDN w:val="0"/>
        <w:spacing w:before="90"/>
        <w:ind w:left="115" w:right="110"/>
        <w:jc w:val="both"/>
        <w:outlineLvl w:val="0"/>
        <w:rPr>
          <w:rFonts w:eastAsia="Verdana"/>
          <w:b/>
          <w:bCs/>
          <w:sz w:val="24"/>
          <w:szCs w:val="24"/>
          <w:lang w:val="pl-PL" w:eastAsia="en-US"/>
        </w:rPr>
      </w:pPr>
    </w:p>
    <w:p w14:paraId="413A6F38" w14:textId="77777777" w:rsidR="00A042AA" w:rsidRPr="00456B64" w:rsidRDefault="00A042AA" w:rsidP="00A042AA">
      <w:pPr>
        <w:widowControl w:val="0"/>
        <w:autoSpaceDE w:val="0"/>
        <w:autoSpaceDN w:val="0"/>
        <w:spacing w:before="90"/>
        <w:ind w:right="110"/>
        <w:jc w:val="both"/>
        <w:outlineLvl w:val="0"/>
        <w:rPr>
          <w:rFonts w:eastAsia="Verdana"/>
          <w:b/>
          <w:bCs/>
          <w:sz w:val="24"/>
          <w:szCs w:val="24"/>
          <w:lang w:val="pl-PL" w:eastAsia="en-US"/>
        </w:rPr>
      </w:pPr>
    </w:p>
    <w:p w14:paraId="79C9814B" w14:textId="77777777" w:rsidR="00A042AA" w:rsidRPr="00456B64" w:rsidRDefault="00A042AA" w:rsidP="00A042AA">
      <w:pPr>
        <w:widowControl w:val="0"/>
        <w:autoSpaceDE w:val="0"/>
        <w:autoSpaceDN w:val="0"/>
        <w:jc w:val="center"/>
        <w:textAlignment w:val="baseline"/>
        <w:rPr>
          <w:b/>
          <w:bCs/>
          <w:sz w:val="24"/>
          <w:szCs w:val="24"/>
          <w:lang w:val="pl-PL"/>
        </w:rPr>
      </w:pPr>
    </w:p>
    <w:p w14:paraId="4272252A" w14:textId="77777777" w:rsidR="00A042AA" w:rsidRPr="00456B64" w:rsidRDefault="00A042AA" w:rsidP="00A042AA">
      <w:pPr>
        <w:widowControl w:val="0"/>
        <w:autoSpaceDE w:val="0"/>
        <w:autoSpaceDN w:val="0"/>
        <w:jc w:val="center"/>
        <w:textAlignment w:val="baseline"/>
        <w:rPr>
          <w:b/>
          <w:bCs/>
          <w:sz w:val="24"/>
          <w:szCs w:val="24"/>
          <w:lang w:val="pl-PL"/>
        </w:rPr>
      </w:pPr>
    </w:p>
    <w:p w14:paraId="30088D1B" w14:textId="77777777" w:rsidR="00A042AA" w:rsidRPr="00456B64" w:rsidRDefault="00A042AA" w:rsidP="00A042AA">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31A1E46" w14:textId="77777777" w:rsidR="00A042AA" w:rsidRPr="00456B64" w:rsidRDefault="00A042AA" w:rsidP="00A042AA">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2C0838A0" w14:textId="77777777" w:rsidR="00A042AA" w:rsidRPr="00456B64" w:rsidRDefault="00A042AA" w:rsidP="00A042AA">
      <w:pPr>
        <w:widowControl w:val="0"/>
        <w:autoSpaceDE w:val="0"/>
        <w:autoSpaceDN w:val="0"/>
        <w:jc w:val="center"/>
        <w:textAlignment w:val="baseline"/>
        <w:rPr>
          <w:b/>
          <w:bCs/>
          <w:sz w:val="24"/>
          <w:szCs w:val="24"/>
          <w:lang w:val="pl-PL"/>
        </w:rPr>
      </w:pPr>
    </w:p>
    <w:p w14:paraId="527119C1" w14:textId="77777777" w:rsidR="00A042AA" w:rsidRPr="00456B64" w:rsidRDefault="00A042AA" w:rsidP="00A042AA">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57F5F3D4" w14:textId="77777777" w:rsidR="00A042AA" w:rsidRPr="00456B64" w:rsidRDefault="00A042AA" w:rsidP="00A042AA">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1197E961" w14:textId="77777777" w:rsidR="00A042AA" w:rsidRPr="00456B64" w:rsidRDefault="00A042AA" w:rsidP="00A042AA">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0BE0EE28" w14:textId="77777777" w:rsidR="00A042AA" w:rsidRPr="00456B64" w:rsidRDefault="00A042AA" w:rsidP="00A042AA">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4F1D25AF" w14:textId="77777777" w:rsidR="00A042AA" w:rsidRPr="00456B64" w:rsidRDefault="00A042AA" w:rsidP="00A042AA">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2C3B8A69" w14:textId="77777777" w:rsidR="00A042AA" w:rsidRPr="00456B64" w:rsidRDefault="00A042AA" w:rsidP="00A042AA">
      <w:pPr>
        <w:spacing w:after="200" w:line="276" w:lineRule="auto"/>
        <w:ind w:left="780"/>
        <w:contextualSpacing/>
        <w:textAlignment w:val="baseline"/>
        <w:rPr>
          <w:sz w:val="24"/>
          <w:szCs w:val="24"/>
          <w:lang w:val="pl-PL"/>
        </w:rPr>
      </w:pPr>
    </w:p>
    <w:p w14:paraId="03399DD6" w14:textId="77777777" w:rsidR="00A042AA" w:rsidRPr="00456B64" w:rsidRDefault="00A042AA" w:rsidP="00A042AA">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5468DD5A" w14:textId="77777777" w:rsidR="00A042AA" w:rsidRPr="00456B64" w:rsidRDefault="00A042AA" w:rsidP="00A042AA">
      <w:pPr>
        <w:widowControl w:val="0"/>
        <w:autoSpaceDE w:val="0"/>
        <w:autoSpaceDN w:val="0"/>
        <w:spacing w:before="90"/>
        <w:ind w:right="110"/>
        <w:jc w:val="both"/>
        <w:outlineLvl w:val="0"/>
        <w:rPr>
          <w:rFonts w:eastAsia="Verdana"/>
          <w:b/>
          <w:bCs/>
          <w:sz w:val="24"/>
          <w:szCs w:val="24"/>
          <w:lang w:val="pl-PL" w:eastAsia="en-US"/>
        </w:rPr>
      </w:pPr>
    </w:p>
    <w:p w14:paraId="5600B1E5" w14:textId="77777777" w:rsidR="00A042AA" w:rsidRPr="00456B64" w:rsidRDefault="00A042AA" w:rsidP="00A042AA">
      <w:pPr>
        <w:widowControl w:val="0"/>
        <w:autoSpaceDE w:val="0"/>
        <w:autoSpaceDN w:val="0"/>
        <w:spacing w:before="90"/>
        <w:ind w:right="110"/>
        <w:jc w:val="both"/>
        <w:outlineLvl w:val="0"/>
        <w:rPr>
          <w:rFonts w:eastAsia="Verdana"/>
          <w:b/>
          <w:bCs/>
          <w:sz w:val="24"/>
          <w:szCs w:val="24"/>
          <w:lang w:val="pl-PL" w:eastAsia="en-US"/>
        </w:rPr>
      </w:pPr>
    </w:p>
    <w:p w14:paraId="73B573C2" w14:textId="77777777" w:rsidR="00A042AA" w:rsidRPr="00456B64" w:rsidRDefault="00A042AA" w:rsidP="00A042AA">
      <w:pPr>
        <w:widowControl w:val="0"/>
        <w:autoSpaceDE w:val="0"/>
        <w:autoSpaceDN w:val="0"/>
        <w:spacing w:before="90"/>
        <w:ind w:right="110"/>
        <w:jc w:val="both"/>
        <w:outlineLvl w:val="0"/>
        <w:rPr>
          <w:rFonts w:eastAsia="Verdana"/>
          <w:b/>
          <w:bCs/>
          <w:sz w:val="24"/>
          <w:szCs w:val="24"/>
          <w:lang w:val="pl-PL" w:eastAsia="en-US"/>
        </w:rPr>
      </w:pPr>
    </w:p>
    <w:p w14:paraId="1326C3F4" w14:textId="77777777" w:rsidR="00A042AA" w:rsidRPr="00456B64" w:rsidRDefault="00A042AA" w:rsidP="00A042AA">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A042AA" w:rsidRPr="00A042AA" w14:paraId="543CFB16" w14:textId="77777777" w:rsidTr="00B820DF">
        <w:tc>
          <w:tcPr>
            <w:tcW w:w="4105" w:type="dxa"/>
            <w:shd w:val="clear" w:color="auto" w:fill="auto"/>
          </w:tcPr>
          <w:p w14:paraId="51381F76" w14:textId="77777777" w:rsidR="00A042AA" w:rsidRPr="001A7899" w:rsidRDefault="00A042AA" w:rsidP="00B820D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711BD811" w14:textId="77777777" w:rsidR="00A042AA" w:rsidRPr="001A7899" w:rsidRDefault="00A042AA" w:rsidP="00B820D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2795F06" w14:textId="77777777" w:rsidR="00A042AA" w:rsidRPr="001A7899" w:rsidRDefault="00A042AA" w:rsidP="00A042AA">
      <w:pPr>
        <w:spacing w:line="360" w:lineRule="auto"/>
        <w:contextualSpacing/>
        <w:jc w:val="both"/>
        <w:rPr>
          <w:rFonts w:ascii="Verdana" w:eastAsia="Calibri" w:hAnsi="Verdana" w:cs="Arial"/>
          <w:color w:val="222A35"/>
          <w:lang w:val="pl-PL" w:eastAsia="x-none"/>
        </w:rPr>
      </w:pPr>
    </w:p>
    <w:p w14:paraId="453F2F76" w14:textId="77777777" w:rsidR="00A042AA" w:rsidRPr="001A7899" w:rsidRDefault="00A042AA" w:rsidP="00A042AA">
      <w:pPr>
        <w:widowControl w:val="0"/>
        <w:autoSpaceDE w:val="0"/>
        <w:autoSpaceDN w:val="0"/>
        <w:spacing w:line="360" w:lineRule="auto"/>
        <w:rPr>
          <w:rFonts w:ascii="Verdana" w:eastAsia="Verdana" w:hAnsi="Verdana" w:cs="Arial"/>
          <w:color w:val="222A35"/>
          <w:lang w:val="pl-PL" w:eastAsia="x-none"/>
        </w:rPr>
      </w:pPr>
    </w:p>
    <w:p w14:paraId="240CAA3F"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14EBE757"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3916ADC7"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36157579"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7048760D"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26E5BB6C"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5653EAE3"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6C66D955" w14:textId="77777777" w:rsidR="00A042AA" w:rsidRPr="00C409B5" w:rsidRDefault="00A042AA" w:rsidP="00A042AA">
      <w:pPr>
        <w:pStyle w:val="Zwykytekst"/>
        <w:tabs>
          <w:tab w:val="left" w:pos="7050"/>
        </w:tabs>
        <w:rPr>
          <w:rFonts w:ascii="Verdana" w:hAnsi="Verdana" w:cs="Times New Roman"/>
          <w:i/>
          <w:iCs/>
          <w:lang w:val="pl-PL"/>
        </w:rPr>
      </w:pPr>
    </w:p>
    <w:p w14:paraId="40AC8E09" w14:textId="77777777" w:rsidR="00A042AA" w:rsidRPr="00496551" w:rsidRDefault="00A042AA" w:rsidP="00A042AA">
      <w:pPr>
        <w:pStyle w:val="Tekstpodstawowy"/>
        <w:ind w:right="-47"/>
        <w:jc w:val="both"/>
        <w:rPr>
          <w:rFonts w:ascii="Times New Roman" w:hAnsi="Times New Roman"/>
          <w:sz w:val="16"/>
          <w:szCs w:val="16"/>
        </w:rPr>
      </w:pPr>
    </w:p>
    <w:p w14:paraId="394C1F83" w14:textId="77777777" w:rsidR="00496551" w:rsidRPr="00A042AA" w:rsidRDefault="00496551" w:rsidP="00C5180B">
      <w:pPr>
        <w:rPr>
          <w:lang w:val="pl-PL"/>
        </w:rPr>
      </w:pPr>
    </w:p>
    <w:sectPr w:rsidR="00496551" w:rsidRPr="00A042AA">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74F4B" w14:textId="77777777" w:rsidR="00862638" w:rsidRDefault="00862638">
      <w:r>
        <w:separator/>
      </w:r>
    </w:p>
  </w:endnote>
  <w:endnote w:type="continuationSeparator" w:id="0">
    <w:p w14:paraId="1A06A0E3" w14:textId="77777777" w:rsidR="00862638" w:rsidRDefault="00862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6212B" w14:textId="77777777" w:rsidR="00A042AA" w:rsidRDefault="00A042AA">
    <w:pPr>
      <w:pStyle w:val="Stopka"/>
      <w:jc w:val="right"/>
    </w:pPr>
    <w:r>
      <w:fldChar w:fldCharType="begin"/>
    </w:r>
    <w:r>
      <w:instrText>PAGE   \* MERGEFORMAT</w:instrText>
    </w:r>
    <w:r>
      <w:fldChar w:fldCharType="separate"/>
    </w:r>
    <w:r>
      <w:rPr>
        <w:lang w:val="pl-PL"/>
      </w:rPr>
      <w:t>2</w:t>
    </w:r>
    <w:r>
      <w:fldChar w:fldCharType="end"/>
    </w:r>
  </w:p>
  <w:p w14:paraId="69B67453" w14:textId="77777777" w:rsidR="00656E2C" w:rsidRDefault="00656E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172AD" w14:textId="77777777" w:rsidR="00862638" w:rsidRDefault="00862638">
      <w:r>
        <w:separator/>
      </w:r>
    </w:p>
  </w:footnote>
  <w:footnote w:type="continuationSeparator" w:id="0">
    <w:p w14:paraId="51FAB315" w14:textId="77777777" w:rsidR="00862638" w:rsidRDefault="00862638">
      <w:r>
        <w:continuationSeparator/>
      </w:r>
    </w:p>
  </w:footnote>
  <w:footnote w:id="1">
    <w:p w14:paraId="36D1C85C" w14:textId="77777777" w:rsidR="00A042AA" w:rsidRPr="00456B64" w:rsidRDefault="00A042AA" w:rsidP="00A042A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29004A24" w14:textId="77777777" w:rsidR="00A042AA" w:rsidRPr="00456B64" w:rsidRDefault="00A042AA" w:rsidP="00A042AA">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0B28FCF5" w14:textId="77777777" w:rsidR="00A042AA" w:rsidRPr="00456B64" w:rsidRDefault="00A042AA" w:rsidP="00A042AA">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E7CE71F" w14:textId="77777777" w:rsidR="00A042AA" w:rsidRPr="00456B64" w:rsidRDefault="00A042AA" w:rsidP="00A042AA">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58BB58DE" w14:textId="77777777" w:rsidR="00A042AA" w:rsidRPr="00456B64" w:rsidRDefault="00A042AA" w:rsidP="00A042AA">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64D16DD" w14:textId="77777777" w:rsidR="00A042AA" w:rsidRPr="00456B64" w:rsidRDefault="00A042AA" w:rsidP="00A042AA">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672EA6F" w14:textId="77777777" w:rsidR="00A042AA" w:rsidRPr="00456B64" w:rsidRDefault="00A042AA" w:rsidP="00A042AA">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1988F79" w14:textId="77777777" w:rsidR="00A042AA" w:rsidRPr="00456B64" w:rsidRDefault="00A042AA" w:rsidP="00A042AA">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4C4E535" w14:textId="77777777" w:rsidR="00A042AA" w:rsidRPr="00456B64" w:rsidRDefault="00A042AA" w:rsidP="00A042AA">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099EA56" w14:textId="77777777" w:rsidR="00A042AA" w:rsidRPr="00456B64" w:rsidRDefault="00A042AA" w:rsidP="00A042AA">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BBFB50B" w14:textId="77777777" w:rsidR="00A042AA" w:rsidRPr="00456B64" w:rsidRDefault="00A042AA" w:rsidP="00A042AA">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44912BA1" w14:textId="77777777" w:rsidR="00A042AA" w:rsidRPr="00456B64" w:rsidRDefault="00A042AA" w:rsidP="00A042AA">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043A804" w14:textId="77777777" w:rsidR="00A042AA" w:rsidRPr="00456B64" w:rsidRDefault="00A042AA" w:rsidP="00A042AA">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E9163D8" w14:textId="77777777" w:rsidR="00A042AA" w:rsidRPr="00456B64" w:rsidRDefault="00A042AA" w:rsidP="00A042AA">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7AB00665" w14:textId="77777777" w:rsidR="00A042AA" w:rsidRPr="00456B64" w:rsidRDefault="00A042AA" w:rsidP="00A042AA">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4DF241FC" w14:textId="77777777" w:rsidR="00A042AA" w:rsidRPr="00456B64" w:rsidRDefault="00A042AA" w:rsidP="00A042AA">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1DA2C99" w14:textId="77777777" w:rsidR="00A042AA" w:rsidRPr="00456B64" w:rsidRDefault="00A042AA" w:rsidP="00A042AA">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9EDD170" w14:textId="77777777" w:rsidR="00A042AA" w:rsidRPr="00456B64" w:rsidRDefault="00A042AA" w:rsidP="00A042AA">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3885FBA" w14:textId="77777777" w:rsidR="00A042AA" w:rsidRPr="00456B64" w:rsidRDefault="00A042AA" w:rsidP="00A042AA">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1CD123A" w14:textId="77777777" w:rsidR="00A042AA" w:rsidRPr="00456B64" w:rsidRDefault="00A042AA" w:rsidP="00A042AA">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534102A0" w14:textId="77777777" w:rsidR="00A042AA" w:rsidRPr="00456B64" w:rsidRDefault="00A042AA" w:rsidP="00A042AA">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000E9FE0" w14:textId="77777777" w:rsidR="00A042AA" w:rsidRPr="00456B64" w:rsidRDefault="00A042AA" w:rsidP="00A042AA">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4C180F7E" w14:textId="77777777" w:rsidR="00A042AA" w:rsidRPr="00456B64" w:rsidRDefault="00A042AA" w:rsidP="00A042AA">
      <w:pPr>
        <w:pStyle w:val="Tekstprzypisudolnego"/>
        <w:ind w:firstLine="142"/>
        <w:jc w:val="both"/>
        <w:rPr>
          <w:sz w:val="16"/>
          <w:szCs w:val="16"/>
          <w:lang w:val="pl-PL"/>
        </w:rPr>
      </w:pPr>
      <w:r w:rsidRPr="00456B64">
        <w:rPr>
          <w:sz w:val="16"/>
          <w:szCs w:val="16"/>
          <w:lang w:val="pl-PL"/>
        </w:rPr>
        <w:t>a) osobę prawną,</w:t>
      </w:r>
    </w:p>
    <w:p w14:paraId="52173AAD" w14:textId="77777777" w:rsidR="00A042AA" w:rsidRPr="00456B64" w:rsidRDefault="00A042AA" w:rsidP="00A042AA">
      <w:pPr>
        <w:pStyle w:val="Tekstprzypisudolnego"/>
        <w:ind w:firstLine="142"/>
        <w:jc w:val="both"/>
        <w:rPr>
          <w:sz w:val="16"/>
          <w:szCs w:val="16"/>
          <w:lang w:val="pl-PL"/>
        </w:rPr>
      </w:pPr>
      <w:r w:rsidRPr="00456B64">
        <w:rPr>
          <w:sz w:val="16"/>
          <w:szCs w:val="16"/>
          <w:lang w:val="pl-PL"/>
        </w:rPr>
        <w:t>b) spółkę kapitałową w organizacji,</w:t>
      </w:r>
    </w:p>
    <w:p w14:paraId="6032E785" w14:textId="77777777" w:rsidR="00A042AA" w:rsidRPr="00456B64" w:rsidRDefault="00A042AA" w:rsidP="00A042AA">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1BE8D001" w14:textId="77777777" w:rsidR="00A042AA" w:rsidRPr="00456B64" w:rsidRDefault="00A042AA" w:rsidP="00A042AA">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D80856A" w14:textId="77777777" w:rsidR="00A042AA" w:rsidRPr="00456B64" w:rsidRDefault="00A042AA" w:rsidP="00A042AA">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568AFF2F" w14:textId="77777777" w:rsidR="00A042AA" w:rsidRPr="00456B64" w:rsidRDefault="00A042AA" w:rsidP="00A042AA">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D6C9973" w14:textId="77777777" w:rsidR="00A042AA" w:rsidRPr="00456B64" w:rsidRDefault="00A042AA" w:rsidP="00A042AA">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3A478F6B" w14:textId="77777777" w:rsidR="00A042AA" w:rsidRPr="00456B64" w:rsidRDefault="00A042AA" w:rsidP="00A042AA">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3"/>
  </w:num>
  <w:num w:numId="4">
    <w:abstractNumId w:val="6"/>
  </w:num>
  <w:num w:numId="5">
    <w:abstractNumId w:val="17"/>
  </w:num>
  <w:num w:numId="6">
    <w:abstractNumId w:val="13"/>
  </w:num>
  <w:num w:numId="7">
    <w:abstractNumId w:val="12"/>
  </w:num>
  <w:num w:numId="8">
    <w:abstractNumId w:val="1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6"/>
  </w:num>
  <w:num w:numId="12">
    <w:abstractNumId w:val="9"/>
  </w:num>
  <w:num w:numId="13">
    <w:abstractNumId w:val="8"/>
  </w:num>
  <w:num w:numId="14">
    <w:abstractNumId w:val="2"/>
  </w:num>
  <w:num w:numId="15">
    <w:abstractNumId w:val="5"/>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2638"/>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56E2C"/>
    <w:rsid w:val="00660027"/>
    <w:rsid w:val="0069339E"/>
    <w:rsid w:val="006F51B5"/>
    <w:rsid w:val="006F7905"/>
    <w:rsid w:val="00714F51"/>
    <w:rsid w:val="00731F6E"/>
    <w:rsid w:val="007A2EF1"/>
    <w:rsid w:val="007B00D4"/>
    <w:rsid w:val="007D703B"/>
    <w:rsid w:val="00800261"/>
    <w:rsid w:val="00841B63"/>
    <w:rsid w:val="00862638"/>
    <w:rsid w:val="0086736E"/>
    <w:rsid w:val="008D3AF3"/>
    <w:rsid w:val="008E0730"/>
    <w:rsid w:val="0092337E"/>
    <w:rsid w:val="0092730E"/>
    <w:rsid w:val="009561DA"/>
    <w:rsid w:val="0098432D"/>
    <w:rsid w:val="00997B0E"/>
    <w:rsid w:val="009A694A"/>
    <w:rsid w:val="009A7064"/>
    <w:rsid w:val="009F7ECA"/>
    <w:rsid w:val="00A042A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180B"/>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F218A"/>
  <w15:chartTrackingRefBased/>
  <w15:docId w15:val="{A426BAB6-8289-48CC-96F9-B1150F89A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042A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042A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2645</Words>
  <Characters>15875</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18484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2022-04-04T11:49:00Z</cp:lastPrinted>
  <dcterms:created xsi:type="dcterms:W3CDTF">2022-04-04T11:46:00Z</dcterms:created>
  <dcterms:modified xsi:type="dcterms:W3CDTF">2022-04-04T11:51:00Z</dcterms:modified>
</cp:coreProperties>
</file>