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44AA0" w14:textId="77777777" w:rsidR="00052690" w:rsidRPr="002A16E2" w:rsidRDefault="00621AA3" w:rsidP="0005269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03AA337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b w:val="0"/>
          <w:sz w:val="22"/>
          <w:szCs w:val="22"/>
        </w:rPr>
        <w:tab/>
      </w:r>
      <w:r w:rsidR="00052690" w:rsidRPr="002A16E2">
        <w:rPr>
          <w:rFonts w:ascii="Times New Roman" w:hAnsi="Times New Roman"/>
          <w:sz w:val="22"/>
          <w:szCs w:val="22"/>
        </w:rPr>
        <w:t>Załącznik nr 1</w:t>
      </w:r>
    </w:p>
    <w:p w14:paraId="67FFB2AA" w14:textId="77777777" w:rsidR="00052690" w:rsidRPr="002A16E2" w:rsidRDefault="00052690" w:rsidP="000526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7761C17" w14:textId="77777777" w:rsidR="00052690" w:rsidRPr="002A16E2" w:rsidRDefault="00052690" w:rsidP="000526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920939E" w14:textId="77777777" w:rsidR="00052690" w:rsidRPr="002A16E2" w:rsidRDefault="00052690" w:rsidP="0005269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1CBF881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9093A1E" w14:textId="77777777" w:rsidR="00052690" w:rsidRPr="00FA50AF" w:rsidRDefault="00052690" w:rsidP="0005269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2074ECA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D667692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EDF9B0C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34C1DAA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A1AB170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D15F5BF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E8174FA" w14:textId="77777777" w:rsidR="00052690" w:rsidRPr="002A16E2" w:rsidRDefault="00052690" w:rsidP="000526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7719DCB" w14:textId="77777777" w:rsidR="00052690" w:rsidRPr="002A16E2" w:rsidRDefault="00052690" w:rsidP="0005269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CBF6211" w14:textId="77777777" w:rsidR="00052690" w:rsidRPr="002A16E2" w:rsidRDefault="00052690" w:rsidP="000526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522009D" w14:textId="77777777" w:rsidR="00052690" w:rsidRPr="002A16E2" w:rsidRDefault="00052690" w:rsidP="000526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47E6A16" w14:textId="77777777" w:rsidR="00052690" w:rsidRPr="002A16E2" w:rsidRDefault="00052690" w:rsidP="000526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0B8D324" w14:textId="77777777" w:rsidR="00052690" w:rsidRPr="002A16E2" w:rsidRDefault="00052690" w:rsidP="000526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D88DD60" w14:textId="77777777" w:rsidR="00052690" w:rsidRPr="002A16E2" w:rsidRDefault="00052690" w:rsidP="0005269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6A188C9" w14:textId="77777777" w:rsidR="00052690" w:rsidRPr="002A16E2" w:rsidRDefault="00052690" w:rsidP="00052690">
      <w:pPr>
        <w:ind w:firstLine="3969"/>
        <w:rPr>
          <w:b/>
          <w:sz w:val="22"/>
          <w:szCs w:val="22"/>
        </w:rPr>
      </w:pPr>
    </w:p>
    <w:p w14:paraId="3E0969DA" w14:textId="264A6C66" w:rsidR="00052690" w:rsidRPr="002A16E2" w:rsidRDefault="00052690" w:rsidP="0005269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428BA">
        <w:rPr>
          <w:b/>
          <w:sz w:val="22"/>
          <w:szCs w:val="22"/>
        </w:rPr>
        <w:t>Dostawa</w:t>
      </w:r>
      <w:r>
        <w:rPr>
          <w:b/>
          <w:sz w:val="22"/>
          <w:szCs w:val="22"/>
        </w:rPr>
        <w:t xml:space="preserve"> stacji roboczej</w:t>
      </w:r>
      <w:r w:rsidRPr="00C428B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</w:t>
      </w:r>
      <w:r w:rsidRPr="00C428BA">
        <w:rPr>
          <w:b/>
          <w:sz w:val="22"/>
          <w:szCs w:val="22"/>
        </w:rPr>
        <w:t>zestawu komputer</w:t>
      </w:r>
      <w:r>
        <w:rPr>
          <w:b/>
          <w:sz w:val="22"/>
          <w:szCs w:val="22"/>
        </w:rPr>
        <w:t>owego)</w:t>
      </w:r>
      <w:r w:rsidRPr="00C428BA">
        <w:rPr>
          <w:b/>
          <w:sz w:val="22"/>
          <w:szCs w:val="22"/>
        </w:rPr>
        <w:t xml:space="preserve"> dla </w:t>
      </w:r>
      <w:proofErr w:type="spellStart"/>
      <w:r w:rsidRPr="00C428BA">
        <w:rPr>
          <w:b/>
          <w:sz w:val="22"/>
          <w:szCs w:val="22"/>
        </w:rPr>
        <w:t>WIMi</w:t>
      </w:r>
      <w:r>
        <w:rPr>
          <w:b/>
          <w:sz w:val="22"/>
          <w:szCs w:val="22"/>
        </w:rPr>
        <w:t>C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187/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52690" w:rsidRPr="002A16E2" w14:paraId="4D0329C7" w14:textId="77777777" w:rsidTr="00B820D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2E9A14" w14:textId="77777777" w:rsidR="00052690" w:rsidRPr="002A16E2" w:rsidRDefault="00052690" w:rsidP="00B820D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D9A87D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121983B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D9DA96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38D73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D765044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F2123A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20687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3B11926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1E91CE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BCC8539" w14:textId="77777777" w:rsidR="00052690" w:rsidRPr="008A2B7D" w:rsidRDefault="00052690" w:rsidP="00B82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01F9914" w14:textId="77777777" w:rsidR="00052690" w:rsidRPr="008A2B7D" w:rsidRDefault="00052690" w:rsidP="00B820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403EAD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6B14557" w14:textId="77777777" w:rsidR="00052690" w:rsidRPr="008A2B7D" w:rsidRDefault="00052690" w:rsidP="00B820D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9BE1A49" w14:textId="77777777" w:rsidR="00052690" w:rsidRPr="008A2B7D" w:rsidRDefault="00052690" w:rsidP="00B820D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52690" w:rsidRPr="002A16E2" w14:paraId="508F57B2" w14:textId="77777777" w:rsidTr="00B820D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66872C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5C483A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4B971D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F0F64C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259561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E086ED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A50006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FEBC6D" w14:textId="77777777" w:rsidR="00052690" w:rsidRPr="002A16E2" w:rsidRDefault="00052690" w:rsidP="00B820D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52690" w:rsidRPr="002A16E2" w14:paraId="7DDD013A" w14:textId="77777777" w:rsidTr="00B820D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24270D" w14:textId="77777777" w:rsidR="00052690" w:rsidRPr="002A16E2" w:rsidRDefault="00052690" w:rsidP="00B820D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D9F7" w14:textId="77777777" w:rsidR="00052690" w:rsidRPr="00A47B30" w:rsidRDefault="00052690" w:rsidP="00B820D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B411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14:paraId="6C70DA1F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06CD152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9A70C95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089A8926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2B8C2231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A086BCC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01C3B36" w14:textId="6F5FA9DA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</w:t>
            </w:r>
            <w:r w:rsidR="000C1DF4">
              <w:rPr>
                <w:b/>
                <w:sz w:val="16"/>
                <w:szCs w:val="16"/>
                <w:lang w:eastAsia="zh-CN"/>
              </w:rPr>
              <w:t>SSD 512 GB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618791D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73EAEFA0" w14:textId="27817BA3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- Dysk </w:t>
            </w:r>
            <w:r w:rsidR="000C1DF4">
              <w:rPr>
                <w:b/>
                <w:sz w:val="16"/>
                <w:szCs w:val="16"/>
                <w:lang w:eastAsia="zh-CN"/>
              </w:rPr>
              <w:t>SSD 1000 GB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6F7BFC5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398498BF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4A95C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>Chłodzenie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541FD53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……………….</w:t>
            </w:r>
          </w:p>
          <w:p w14:paraId="1FA016E5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5B9B1C71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89EFF4D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6B52E86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FC6A6B1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2F5B03C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>Monitor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676E922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257EDB6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2474E17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548B7C34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628CB68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66101990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2B19FC7" w14:textId="77777777" w:rsidR="0005269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System operacyjny:</w:t>
            </w:r>
          </w:p>
          <w:p w14:paraId="434B4F70" w14:textId="77777777" w:rsidR="00052690" w:rsidRPr="00A47B30" w:rsidRDefault="00052690" w:rsidP="00B820D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53BB" w14:textId="77777777" w:rsidR="00052690" w:rsidRPr="002A16E2" w:rsidRDefault="00052690" w:rsidP="00B820D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F0D2" w14:textId="77777777" w:rsidR="00052690" w:rsidRPr="002A16E2" w:rsidRDefault="00052690" w:rsidP="00B820D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717E" w14:textId="77777777" w:rsidR="00052690" w:rsidRPr="002A16E2" w:rsidRDefault="00052690" w:rsidP="00B820D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1CDA5F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F2420F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</w:tr>
      <w:tr w:rsidR="00052690" w:rsidRPr="002A16E2" w14:paraId="239D480D" w14:textId="77777777" w:rsidTr="00B820D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850EB9" w14:textId="77777777" w:rsidR="00052690" w:rsidRDefault="00052690" w:rsidP="00B820D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592A466" w14:textId="77777777" w:rsidR="00052690" w:rsidRDefault="00052690" w:rsidP="00B820DF">
            <w:pPr>
              <w:ind w:right="425"/>
              <w:rPr>
                <w:sz w:val="22"/>
                <w:szCs w:val="22"/>
              </w:rPr>
            </w:pPr>
          </w:p>
          <w:p w14:paraId="45B9CB0D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  <w:p w14:paraId="03AF7E14" w14:textId="77777777" w:rsidR="00052690" w:rsidRDefault="00052690" w:rsidP="00B820D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E847C42" w14:textId="77777777" w:rsidR="00052690" w:rsidRPr="002A16E2" w:rsidRDefault="00052690" w:rsidP="00B820D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FC9E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AB10FE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B7A0B6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</w:tr>
      <w:tr w:rsidR="00052690" w:rsidRPr="002A16E2" w14:paraId="3390F7E0" w14:textId="77777777" w:rsidTr="00B820D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E1DDB5" w14:textId="77777777" w:rsidR="00052690" w:rsidRPr="002A16E2" w:rsidRDefault="00052690" w:rsidP="00B820D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03516D" w14:textId="77777777" w:rsidR="00052690" w:rsidRPr="002A16E2" w:rsidRDefault="00052690" w:rsidP="00B820DF">
            <w:pPr>
              <w:rPr>
                <w:sz w:val="22"/>
                <w:szCs w:val="22"/>
              </w:rPr>
            </w:pPr>
          </w:p>
          <w:p w14:paraId="7957B948" w14:textId="77777777" w:rsidR="00052690" w:rsidRPr="002A16E2" w:rsidRDefault="00052690" w:rsidP="00B820D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56BF492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50CC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3247B9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F66517" w14:textId="77777777" w:rsidR="00052690" w:rsidRPr="002A16E2" w:rsidRDefault="00052690" w:rsidP="00B820D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822204" w14:textId="77777777" w:rsidR="00052690" w:rsidRPr="002A16E2" w:rsidRDefault="00052690" w:rsidP="00052690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A5FE4E5" w14:textId="77777777" w:rsidR="00052690" w:rsidRPr="002A16E2" w:rsidRDefault="00052690" w:rsidP="00052690">
      <w:pPr>
        <w:tabs>
          <w:tab w:val="right" w:pos="9000"/>
        </w:tabs>
        <w:rPr>
          <w:sz w:val="22"/>
          <w:szCs w:val="22"/>
        </w:rPr>
      </w:pPr>
    </w:p>
    <w:p w14:paraId="3BDCFF2E" w14:textId="77777777" w:rsidR="00052690" w:rsidRPr="002A16E2" w:rsidRDefault="00052690" w:rsidP="0005269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8366752" w14:textId="77777777" w:rsidR="00052690" w:rsidRPr="000C1DF4" w:rsidRDefault="00052690" w:rsidP="0005269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0C1DF4">
        <w:rPr>
          <w:b/>
          <w:bCs/>
          <w:sz w:val="22"/>
          <w:szCs w:val="22"/>
        </w:rPr>
        <w:t>24 miesiące</w:t>
      </w:r>
      <w:r w:rsidRPr="000C1DF4">
        <w:rPr>
          <w:sz w:val="22"/>
          <w:szCs w:val="22"/>
        </w:rPr>
        <w:t xml:space="preserve"> </w:t>
      </w:r>
    </w:p>
    <w:p w14:paraId="4A2685F0" w14:textId="77777777" w:rsidR="00052690" w:rsidRPr="002A16E2" w:rsidRDefault="00052690" w:rsidP="0005269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2ED1729" w14:textId="77777777" w:rsidR="00052690" w:rsidRPr="002A16E2" w:rsidRDefault="00052690" w:rsidP="0005269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C9E6AF8" w14:textId="77777777" w:rsidR="00052690" w:rsidRPr="002A16E2" w:rsidRDefault="00052690" w:rsidP="0005269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47A753A" w14:textId="77777777" w:rsidR="00052690" w:rsidRPr="002A16E2" w:rsidRDefault="00052690" w:rsidP="00052690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8EFF055" w14:textId="77777777" w:rsidR="00052690" w:rsidRPr="002A16E2" w:rsidRDefault="00052690" w:rsidP="0005269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57E3EAE8" w14:textId="77777777" w:rsidR="00052690" w:rsidRDefault="00052690" w:rsidP="000526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DB7B40D" w14:textId="77777777" w:rsidR="00052690" w:rsidRPr="002A16E2" w:rsidRDefault="00052690" w:rsidP="000526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B833488" w14:textId="77777777" w:rsidR="00052690" w:rsidRPr="002A16E2" w:rsidRDefault="00052690" w:rsidP="0005269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3832F22" w14:textId="77777777" w:rsidR="00052690" w:rsidRPr="002A16E2" w:rsidRDefault="00052690" w:rsidP="000526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B3EA37" w14:textId="77777777" w:rsidR="00052690" w:rsidRPr="002A16E2" w:rsidRDefault="00052690" w:rsidP="0005269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2D2907" w14:textId="77777777" w:rsidR="00052690" w:rsidRPr="002A16E2" w:rsidRDefault="00052690" w:rsidP="0005269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8BE4DB" w14:textId="77777777" w:rsidR="00052690" w:rsidRPr="002A16E2" w:rsidRDefault="00052690" w:rsidP="000526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2690" w:rsidRPr="002A16E2" w14:paraId="6C9012EB" w14:textId="77777777" w:rsidTr="00B820D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7944D" w14:textId="77777777" w:rsidR="00052690" w:rsidRPr="002A16E2" w:rsidRDefault="00052690" w:rsidP="00B820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139A6" w14:textId="77777777" w:rsidR="00052690" w:rsidRPr="002A16E2" w:rsidRDefault="00052690" w:rsidP="00B820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8ED4974" w14:textId="77777777" w:rsidR="00052690" w:rsidRPr="002A16E2" w:rsidRDefault="00052690" w:rsidP="00B820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7D12B" w14:textId="77777777" w:rsidR="00052690" w:rsidRPr="002A16E2" w:rsidRDefault="00052690" w:rsidP="00B820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52690" w:rsidRPr="002A16E2" w14:paraId="180DAEEE" w14:textId="77777777" w:rsidTr="00B820D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2B954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CC460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67044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2690" w:rsidRPr="002A16E2" w14:paraId="6515210F" w14:textId="77777777" w:rsidTr="00B820D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CAC36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785F4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AE8E3" w14:textId="77777777" w:rsidR="00052690" w:rsidRPr="002A16E2" w:rsidRDefault="00052690" w:rsidP="00B820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6A2190F" w14:textId="77777777" w:rsidR="00052690" w:rsidRPr="002A16E2" w:rsidRDefault="00052690" w:rsidP="000526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3A841C5" w14:textId="77777777" w:rsidR="00052690" w:rsidRPr="002A16E2" w:rsidRDefault="00052690" w:rsidP="0005269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8EFFD02" w14:textId="77777777" w:rsidR="00052690" w:rsidRPr="002A16E2" w:rsidRDefault="00052690" w:rsidP="000526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9C9F26C" w14:textId="77777777" w:rsidR="00052690" w:rsidRPr="002A16E2" w:rsidRDefault="00052690" w:rsidP="000526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365D1A7" w14:textId="77777777" w:rsidR="00052690" w:rsidRPr="002A16E2" w:rsidRDefault="00052690" w:rsidP="000526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428EB41" w14:textId="77777777" w:rsidR="00052690" w:rsidRPr="002A16E2" w:rsidRDefault="00052690" w:rsidP="0005269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D5F28E" w14:textId="77777777" w:rsidR="00052690" w:rsidRPr="002A16E2" w:rsidRDefault="00052690" w:rsidP="000526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AC7188A" w14:textId="77777777" w:rsidR="00052690" w:rsidRPr="002A16E2" w:rsidRDefault="00052690" w:rsidP="000526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3052FA4" w14:textId="77777777" w:rsidR="00052690" w:rsidRPr="002A16E2" w:rsidRDefault="00052690" w:rsidP="000526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FE26776" w14:textId="19D654A4" w:rsidR="00FE545C" w:rsidRPr="00DD0F5C" w:rsidRDefault="00052690" w:rsidP="00052690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DD0F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744E2" w14:textId="77777777" w:rsidR="00402462" w:rsidRDefault="00402462">
      <w:r>
        <w:separator/>
      </w:r>
    </w:p>
  </w:endnote>
  <w:endnote w:type="continuationSeparator" w:id="0">
    <w:p w14:paraId="47AB984F" w14:textId="77777777" w:rsidR="00402462" w:rsidRDefault="00402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D00F0" w14:textId="77777777" w:rsidR="0016141A" w:rsidRDefault="001614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0A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A780" w14:textId="77777777" w:rsidR="0016141A" w:rsidRDefault="00161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92F77" w14:textId="77777777" w:rsidR="00402462" w:rsidRDefault="00402462">
      <w:r>
        <w:separator/>
      </w:r>
    </w:p>
  </w:footnote>
  <w:footnote w:type="continuationSeparator" w:id="0">
    <w:p w14:paraId="36105D82" w14:textId="77777777" w:rsidR="00402462" w:rsidRDefault="00402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2F7D" w14:textId="77777777" w:rsidR="0016141A" w:rsidRDefault="00161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C7C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98527" w14:textId="77777777" w:rsidR="0016141A" w:rsidRDefault="001614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462"/>
    <w:rsid w:val="00012286"/>
    <w:rsid w:val="00052690"/>
    <w:rsid w:val="00071CCC"/>
    <w:rsid w:val="000B731D"/>
    <w:rsid w:val="000C1DF4"/>
    <w:rsid w:val="000D6134"/>
    <w:rsid w:val="000E09C7"/>
    <w:rsid w:val="000F6589"/>
    <w:rsid w:val="00106636"/>
    <w:rsid w:val="00116EC6"/>
    <w:rsid w:val="0016141A"/>
    <w:rsid w:val="001801DD"/>
    <w:rsid w:val="001D4612"/>
    <w:rsid w:val="00207E98"/>
    <w:rsid w:val="002723B0"/>
    <w:rsid w:val="00315A4A"/>
    <w:rsid w:val="00402462"/>
    <w:rsid w:val="004B7300"/>
    <w:rsid w:val="004C6753"/>
    <w:rsid w:val="00595C87"/>
    <w:rsid w:val="005D2C65"/>
    <w:rsid w:val="005E6D94"/>
    <w:rsid w:val="00621AA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0F5C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8CAD3B"/>
  <w15:chartTrackingRefBased/>
  <w15:docId w15:val="{98D7AF1A-D07D-430B-82A6-EDEDE9B3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26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760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2022-04-05T09:43:00Z</cp:lastPrinted>
  <dcterms:created xsi:type="dcterms:W3CDTF">2022-04-05T09:46:00Z</dcterms:created>
  <dcterms:modified xsi:type="dcterms:W3CDTF">2022-04-05T09:46:00Z</dcterms:modified>
</cp:coreProperties>
</file>