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C515F" w14:textId="77777777" w:rsidR="00B211D8" w:rsidRDefault="00B211D8" w:rsidP="00B211D8">
      <w:pPr>
        <w:pStyle w:val="Nagwek"/>
        <w:tabs>
          <w:tab w:val="left" w:pos="708"/>
        </w:tabs>
        <w:rPr>
          <w:sz w:val="24"/>
        </w:rPr>
      </w:pPr>
    </w:p>
    <w:p w14:paraId="094A89E0" w14:textId="7C473717" w:rsidR="00B211D8" w:rsidRDefault="00B211D8" w:rsidP="00B211D8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>
        <w:rPr>
          <w:b/>
          <w:sz w:val="24"/>
        </w:rPr>
        <w:t>187</w:t>
      </w:r>
      <w:r>
        <w:rPr>
          <w:b/>
          <w:sz w:val="24"/>
        </w:rPr>
        <w:t>/22</w:t>
      </w:r>
    </w:p>
    <w:p w14:paraId="0B97FA1F" w14:textId="77777777" w:rsidR="00B211D8" w:rsidRDefault="00B211D8" w:rsidP="00B211D8">
      <w:pPr>
        <w:pStyle w:val="Nagwek3"/>
        <w:ind w:left="0"/>
        <w:jc w:val="left"/>
        <w:rPr>
          <w:sz w:val="28"/>
        </w:rPr>
      </w:pPr>
    </w:p>
    <w:p w14:paraId="60631D06" w14:textId="77777777" w:rsidR="00B211D8" w:rsidRDefault="00B211D8" w:rsidP="00B211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555D5DFF" w14:textId="77777777" w:rsidR="00B211D8" w:rsidRDefault="00B211D8" w:rsidP="00B211D8">
      <w:pPr>
        <w:jc w:val="center"/>
        <w:rPr>
          <w:b/>
          <w:sz w:val="28"/>
          <w:szCs w:val="28"/>
        </w:rPr>
      </w:pPr>
    </w:p>
    <w:p w14:paraId="79EBF246" w14:textId="77777777" w:rsidR="00B211D8" w:rsidRDefault="00B211D8" w:rsidP="00B211D8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BBA642F" w14:textId="77777777" w:rsidR="00B211D8" w:rsidRDefault="00B211D8" w:rsidP="00B211D8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68A2498C" w14:textId="77777777" w:rsidR="00B211D8" w:rsidRDefault="00B211D8" w:rsidP="00B211D8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4EC5E0C" w14:textId="77777777" w:rsidR="00B211D8" w:rsidRDefault="00B211D8" w:rsidP="00B211D8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6AE0B232" w14:textId="5B86C243" w:rsidR="00B211D8" w:rsidRDefault="00B211D8" w:rsidP="00B211D8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366642">
        <w:rPr>
          <w:b/>
        </w:rPr>
        <w:t>Dostaw</w:t>
      </w:r>
      <w:r>
        <w:rPr>
          <w:b/>
        </w:rPr>
        <w:t>ę</w:t>
      </w:r>
      <w:r w:rsidRPr="00366642">
        <w:rPr>
          <w:b/>
        </w:rPr>
        <w:t xml:space="preserve"> </w:t>
      </w:r>
      <w:r>
        <w:rPr>
          <w:b/>
        </w:rPr>
        <w:t>stacji roboczej (</w:t>
      </w:r>
      <w:r w:rsidRPr="00366642">
        <w:rPr>
          <w:b/>
        </w:rPr>
        <w:t>zestawu komputer</w:t>
      </w:r>
      <w:r>
        <w:rPr>
          <w:b/>
        </w:rPr>
        <w:t>owego)</w:t>
      </w:r>
      <w:r w:rsidRPr="00366642">
        <w:rPr>
          <w:b/>
        </w:rPr>
        <w:t xml:space="preserve"> dla </w:t>
      </w:r>
      <w:proofErr w:type="spellStart"/>
      <w:r w:rsidRPr="00366642">
        <w:rPr>
          <w:b/>
        </w:rPr>
        <w:t>WIMi</w:t>
      </w:r>
      <w:r>
        <w:rPr>
          <w:b/>
        </w:rPr>
        <w:t>C</w:t>
      </w:r>
      <w:proofErr w:type="spellEnd"/>
      <w:r>
        <w:rPr>
          <w:rFonts w:ascii="Verdana" w:hAnsi="Verdana"/>
          <w:b/>
        </w:rPr>
        <w:t xml:space="preserve">- </w:t>
      </w:r>
      <w:r w:rsidRPr="00792FD7">
        <w:rPr>
          <w:rFonts w:cs="Calibri"/>
          <w:b/>
          <w:sz w:val="24"/>
          <w:szCs w:val="24"/>
        </w:rPr>
        <w:t>KC-zp.272-</w:t>
      </w:r>
      <w:r>
        <w:rPr>
          <w:rFonts w:cs="Calibri"/>
          <w:b/>
          <w:sz w:val="24"/>
          <w:szCs w:val="24"/>
        </w:rPr>
        <w:t>187</w:t>
      </w:r>
      <w:r w:rsidRPr="00792FD7">
        <w:rPr>
          <w:rFonts w:cs="Calibri"/>
          <w:b/>
          <w:sz w:val="24"/>
          <w:szCs w:val="24"/>
        </w:rPr>
        <w:t>/2</w:t>
      </w:r>
      <w:r>
        <w:rPr>
          <w:rFonts w:cs="Calibri"/>
          <w:b/>
          <w:sz w:val="24"/>
          <w:szCs w:val="24"/>
        </w:rPr>
        <w:t>2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49211F13" w14:textId="77777777" w:rsidR="00B211D8" w:rsidRDefault="00B211D8" w:rsidP="00B211D8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6B1FFEF" w14:textId="77777777" w:rsidR="00B211D8" w:rsidRDefault="00B211D8" w:rsidP="00B211D8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5B43A1B" w14:textId="77777777" w:rsidR="00B211D8" w:rsidRDefault="00B211D8" w:rsidP="00B211D8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E26062F" w14:textId="77777777" w:rsidR="00B211D8" w:rsidRDefault="00B211D8" w:rsidP="00B211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3C813E4" w14:textId="77777777" w:rsidR="00B211D8" w:rsidRDefault="00B211D8" w:rsidP="00B211D8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2DAFCB00" w14:textId="77777777" w:rsidR="00B211D8" w:rsidRDefault="00B211D8" w:rsidP="00B211D8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4C0B892E" w14:textId="77777777" w:rsidR="00B211D8" w:rsidRDefault="00B211D8" w:rsidP="00B211D8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719A7CCE" w14:textId="77777777" w:rsidR="00B211D8" w:rsidRDefault="00B211D8" w:rsidP="00B211D8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211D8" w14:paraId="25FBB89A" w14:textId="77777777" w:rsidTr="00B820D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2D589" w14:textId="77777777" w:rsidR="00B211D8" w:rsidRDefault="00B211D8" w:rsidP="00B820DF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6B56C" w14:textId="77777777" w:rsidR="00B211D8" w:rsidRDefault="00B211D8" w:rsidP="00B820DF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AC31B" w14:textId="77777777" w:rsidR="00B211D8" w:rsidRDefault="00B211D8" w:rsidP="00B820DF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B211D8" w14:paraId="7D92AE4B" w14:textId="77777777" w:rsidTr="00B820D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5C4F6" w14:textId="77777777" w:rsidR="00B211D8" w:rsidRDefault="00B211D8" w:rsidP="00B820DF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1E31D" w14:textId="77777777" w:rsidR="00B211D8" w:rsidRDefault="00B211D8" w:rsidP="00B820D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2AFE4" w14:textId="77777777" w:rsidR="00B211D8" w:rsidRDefault="00B211D8" w:rsidP="00B820DF">
            <w:pPr>
              <w:widowControl w:val="0"/>
              <w:spacing w:line="360" w:lineRule="auto"/>
              <w:jc w:val="both"/>
            </w:pPr>
          </w:p>
        </w:tc>
      </w:tr>
      <w:tr w:rsidR="00B211D8" w14:paraId="44A8DF9C" w14:textId="77777777" w:rsidTr="00B820D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565BC" w14:textId="77777777" w:rsidR="00B211D8" w:rsidRDefault="00B211D8" w:rsidP="00B820DF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CCC1E" w14:textId="77777777" w:rsidR="00B211D8" w:rsidRDefault="00B211D8" w:rsidP="00B820D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6740" w14:textId="77777777" w:rsidR="00B211D8" w:rsidRDefault="00B211D8" w:rsidP="00B820DF">
            <w:pPr>
              <w:widowControl w:val="0"/>
              <w:spacing w:line="360" w:lineRule="auto"/>
              <w:jc w:val="both"/>
            </w:pPr>
          </w:p>
        </w:tc>
      </w:tr>
      <w:tr w:rsidR="00B211D8" w14:paraId="0CA4C8D2" w14:textId="77777777" w:rsidTr="00B820D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749F4" w14:textId="77777777" w:rsidR="00B211D8" w:rsidRDefault="00B211D8" w:rsidP="00B820DF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C6CB" w14:textId="77777777" w:rsidR="00B211D8" w:rsidRDefault="00B211D8" w:rsidP="00B820D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33995" w14:textId="77777777" w:rsidR="00B211D8" w:rsidRDefault="00B211D8" w:rsidP="00B820DF">
            <w:pPr>
              <w:widowControl w:val="0"/>
              <w:spacing w:line="360" w:lineRule="auto"/>
              <w:jc w:val="both"/>
            </w:pPr>
          </w:p>
        </w:tc>
      </w:tr>
    </w:tbl>
    <w:p w14:paraId="28B8E2E7" w14:textId="77777777" w:rsidR="00B211D8" w:rsidRDefault="00B211D8" w:rsidP="00B211D8">
      <w:pPr>
        <w:widowControl w:val="0"/>
        <w:spacing w:line="360" w:lineRule="auto"/>
        <w:jc w:val="both"/>
      </w:pPr>
    </w:p>
    <w:p w14:paraId="57E57DC0" w14:textId="77777777" w:rsidR="00B211D8" w:rsidRDefault="00B211D8" w:rsidP="00B211D8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1A1613AE" w14:textId="77777777" w:rsidR="00B211D8" w:rsidRDefault="00B211D8" w:rsidP="00B211D8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BFDC763" w14:textId="77777777" w:rsidR="00B211D8" w:rsidRDefault="00B211D8" w:rsidP="00B211D8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31D6FE40" w14:textId="77777777" w:rsidR="00B211D8" w:rsidRDefault="00B211D8" w:rsidP="00B211D8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1FE4BC90" w14:textId="77777777" w:rsidR="00B211D8" w:rsidRDefault="00B211D8" w:rsidP="00B211D8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25229597" w14:textId="77777777" w:rsidR="00B211D8" w:rsidRDefault="00B211D8" w:rsidP="00B211D8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AD17AF4" w14:textId="77777777" w:rsidR="00B211D8" w:rsidRPr="002F3F5D" w:rsidRDefault="00B211D8" w:rsidP="00B211D8">
      <w:pPr>
        <w:tabs>
          <w:tab w:val="left" w:pos="540"/>
          <w:tab w:val="left" w:pos="780"/>
        </w:tabs>
        <w:suppressAutoHyphens/>
        <w:jc w:val="both"/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b/>
          <w:color w:val="FF0000"/>
          <w:lang w:eastAsia="zh-CN"/>
        </w:rPr>
        <w:t>.</w:t>
      </w:r>
    </w:p>
    <w:p w14:paraId="1166A5DB" w14:textId="77777777" w:rsidR="00B211D8" w:rsidRPr="00045C3B" w:rsidRDefault="00B211D8" w:rsidP="00B211D8"/>
    <w:p w14:paraId="29F5736A" w14:textId="77777777" w:rsidR="00B211D8" w:rsidRPr="0051651A" w:rsidRDefault="00B211D8" w:rsidP="00B211D8"/>
    <w:p w14:paraId="48596D78" w14:textId="77777777" w:rsidR="00B211D8" w:rsidRPr="000B386A" w:rsidRDefault="00B211D8" w:rsidP="00B211D8"/>
    <w:p w14:paraId="0C53FAEE" w14:textId="062D96AA" w:rsidR="00106AC7" w:rsidRPr="00AA1E67" w:rsidRDefault="00106AC7" w:rsidP="00AA1E67"/>
    <w:sectPr w:rsidR="00106AC7" w:rsidRPr="00AA1E67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A01A6" w14:textId="77777777" w:rsidR="0050332B" w:rsidRDefault="0050332B">
      <w:r>
        <w:separator/>
      </w:r>
    </w:p>
  </w:endnote>
  <w:endnote w:type="continuationSeparator" w:id="0">
    <w:p w14:paraId="705D2601" w14:textId="77777777" w:rsidR="0050332B" w:rsidRDefault="00503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2C6E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1B5E330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0192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E223BE5" w14:textId="77777777" w:rsidR="00336EEB" w:rsidRDefault="00B211D8" w:rsidP="00336EEB">
    <w:pPr>
      <w:pStyle w:val="Stopka"/>
      <w:tabs>
        <w:tab w:val="clear" w:pos="4536"/>
      </w:tabs>
      <w:jc w:val="center"/>
    </w:pPr>
    <w:r>
      <w:rPr>
        <w:noProof/>
      </w:rPr>
      <w:pict w14:anchorId="04FCF14C">
        <v:line id="_x0000_s1025" style="position:absolute;left:0;text-align:left;z-index:251657728" from="-3.85pt,8.7pt" to="455.15pt,8.7pt"/>
      </w:pict>
    </w:r>
  </w:p>
  <w:p w14:paraId="62609FA6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A5FE7" w14:textId="77777777" w:rsidR="00945D2C" w:rsidRDefault="00945D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3BE8D" w14:textId="77777777" w:rsidR="0050332B" w:rsidRDefault="0050332B">
      <w:r>
        <w:separator/>
      </w:r>
    </w:p>
  </w:footnote>
  <w:footnote w:type="continuationSeparator" w:id="0">
    <w:p w14:paraId="568EBCD5" w14:textId="77777777" w:rsidR="0050332B" w:rsidRDefault="005033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373C9" w14:textId="77777777" w:rsidR="00945D2C" w:rsidRDefault="00945D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F8F0D" w14:textId="77777777" w:rsidR="00945D2C" w:rsidRDefault="00945D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E6AF4" w14:textId="77777777" w:rsidR="00945D2C" w:rsidRDefault="00945D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332B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0332B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45D2C"/>
    <w:rsid w:val="00952336"/>
    <w:rsid w:val="009A21D7"/>
    <w:rsid w:val="009A4A2C"/>
    <w:rsid w:val="00A24942"/>
    <w:rsid w:val="00A311C9"/>
    <w:rsid w:val="00A40EF0"/>
    <w:rsid w:val="00A46EFE"/>
    <w:rsid w:val="00A807A7"/>
    <w:rsid w:val="00AA1E67"/>
    <w:rsid w:val="00AB6C06"/>
    <w:rsid w:val="00AB7377"/>
    <w:rsid w:val="00AD329C"/>
    <w:rsid w:val="00B211D8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7C1FA4"/>
  <w15:chartTrackingRefBased/>
  <w15:docId w15:val="{D230B62F-515C-4C98-BB48-835D20B1A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211D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B211D8"/>
    <w:rPr>
      <w:b/>
      <w:sz w:val="24"/>
    </w:rPr>
  </w:style>
  <w:style w:type="character" w:customStyle="1" w:styleId="NagwekZnak">
    <w:name w:val="Nagłówek Znak"/>
    <w:link w:val="Nagwek"/>
    <w:rsid w:val="00B211D8"/>
  </w:style>
  <w:style w:type="paragraph" w:styleId="Akapitzlist">
    <w:name w:val="List Paragraph"/>
    <w:basedOn w:val="Normalny"/>
    <w:uiPriority w:val="34"/>
    <w:qFormat/>
    <w:rsid w:val="00B211D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336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2022-04-04T11:46:00Z</cp:lastPrinted>
  <dcterms:created xsi:type="dcterms:W3CDTF">2022-04-04T11:44:00Z</dcterms:created>
  <dcterms:modified xsi:type="dcterms:W3CDTF">2022-04-04T11:46:00Z</dcterms:modified>
</cp:coreProperties>
</file>