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FD3C1" w14:textId="77777777" w:rsidR="00ED4305" w:rsidRPr="002A16E2" w:rsidRDefault="00ED4305" w:rsidP="00ED4305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081A1E0F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2D6B76B2" w14:textId="77777777" w:rsidR="00ED4305" w:rsidRPr="002A16E2" w:rsidRDefault="00ED4305" w:rsidP="00ED430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EB54D94" w14:textId="77777777" w:rsidR="00ED4305" w:rsidRPr="002A16E2" w:rsidRDefault="00ED4305" w:rsidP="00ED430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5C6DE21C" w14:textId="77777777" w:rsidR="00ED4305" w:rsidRPr="002A16E2" w:rsidRDefault="00ED4305" w:rsidP="00ED4305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E88209D" w14:textId="77777777" w:rsidR="00ED4305" w:rsidRPr="002A16E2" w:rsidRDefault="00ED4305" w:rsidP="00ED43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7581C13" w14:textId="77777777" w:rsidR="00ED4305" w:rsidRPr="00FA50AF" w:rsidRDefault="00ED4305" w:rsidP="00ED430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A39D441" w14:textId="77777777" w:rsidR="00ED4305" w:rsidRPr="002A16E2" w:rsidRDefault="00ED4305" w:rsidP="00ED43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79082CD" w14:textId="77777777" w:rsidR="00ED4305" w:rsidRPr="002A16E2" w:rsidRDefault="00ED4305" w:rsidP="00ED43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DF6CD5C" w14:textId="77777777" w:rsidR="00ED4305" w:rsidRPr="002A16E2" w:rsidRDefault="00ED4305" w:rsidP="00ED430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03128ED" w14:textId="77777777" w:rsidR="00ED4305" w:rsidRPr="002A16E2" w:rsidRDefault="00ED4305" w:rsidP="00ED430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8FBD228" w14:textId="77777777" w:rsidR="00ED4305" w:rsidRPr="002A16E2" w:rsidRDefault="00ED4305" w:rsidP="00ED430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FBA1C01" w14:textId="77777777" w:rsidR="00ED4305" w:rsidRPr="002A16E2" w:rsidRDefault="00ED4305" w:rsidP="00ED43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1D1132E" w14:textId="77777777" w:rsidR="00ED4305" w:rsidRPr="002A16E2" w:rsidRDefault="00ED4305" w:rsidP="00ED430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CD983C3" w14:textId="77777777" w:rsidR="00ED4305" w:rsidRPr="002A16E2" w:rsidRDefault="00ED4305" w:rsidP="00ED4305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FA07E38" w14:textId="77777777" w:rsidR="00ED4305" w:rsidRPr="002A16E2" w:rsidRDefault="00ED4305" w:rsidP="00ED430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B1714E5" w14:textId="77777777" w:rsidR="00ED4305" w:rsidRPr="002A16E2" w:rsidRDefault="00ED4305" w:rsidP="00ED430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F8953E8" w14:textId="77777777" w:rsidR="00ED4305" w:rsidRPr="002A16E2" w:rsidRDefault="00ED4305" w:rsidP="00ED430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264C665" w14:textId="77777777" w:rsidR="00ED4305" w:rsidRPr="002A16E2" w:rsidRDefault="00ED4305" w:rsidP="00ED4305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F1BE5BD" w14:textId="77777777" w:rsidR="00ED4305" w:rsidRPr="002A16E2" w:rsidRDefault="00ED4305" w:rsidP="00ED4305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C493D5B" w14:textId="77777777" w:rsidR="00ED4305" w:rsidRPr="002A16E2" w:rsidRDefault="00ED4305" w:rsidP="00ED4305">
      <w:pPr>
        <w:ind w:firstLine="3969"/>
        <w:rPr>
          <w:b/>
          <w:sz w:val="22"/>
          <w:szCs w:val="22"/>
        </w:rPr>
      </w:pPr>
    </w:p>
    <w:p w14:paraId="00C3A0A8" w14:textId="39E044B6" w:rsidR="00ED4305" w:rsidRPr="002A16E2" w:rsidRDefault="00ED4305" w:rsidP="00ED4305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0D562E">
        <w:rPr>
          <w:b/>
          <w:sz w:val="22"/>
          <w:szCs w:val="22"/>
        </w:rPr>
        <w:t xml:space="preserve">Dostawa drukarek 3D dla </w:t>
      </w:r>
      <w:proofErr w:type="spellStart"/>
      <w:r w:rsidRPr="000D562E">
        <w:rPr>
          <w:b/>
          <w:sz w:val="22"/>
          <w:szCs w:val="22"/>
        </w:rPr>
        <w:t>WIMiR</w:t>
      </w:r>
      <w:proofErr w:type="spellEnd"/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83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BF70347" w14:textId="77777777" w:rsidR="00ED4305" w:rsidRDefault="00ED4305" w:rsidP="00ED4305">
      <w:pPr>
        <w:jc w:val="both"/>
        <w:rPr>
          <w:i/>
          <w:iCs/>
          <w:sz w:val="22"/>
          <w:szCs w:val="22"/>
        </w:rPr>
      </w:pPr>
    </w:p>
    <w:p w14:paraId="7E45A81C" w14:textId="77777777" w:rsidR="00ED4305" w:rsidRPr="002A16E2" w:rsidRDefault="00ED4305" w:rsidP="00ED4305">
      <w:pPr>
        <w:jc w:val="both"/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drukarki 3D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wchodzące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postepowania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514F4683" w14:textId="77777777" w:rsidR="00ED4305" w:rsidRPr="002A16E2" w:rsidRDefault="00ED4305" w:rsidP="00ED4305">
      <w:pPr>
        <w:tabs>
          <w:tab w:val="right" w:pos="9000"/>
        </w:tabs>
        <w:rPr>
          <w:sz w:val="22"/>
          <w:szCs w:val="22"/>
        </w:rPr>
      </w:pPr>
    </w:p>
    <w:p w14:paraId="6950F1AB" w14:textId="28278835" w:rsidR="00ED4305" w:rsidRPr="00445D6A" w:rsidRDefault="00ED4305" w:rsidP="00ED4305">
      <w:pPr>
        <w:tabs>
          <w:tab w:val="left" w:pos="426"/>
        </w:tabs>
        <w:jc w:val="both"/>
        <w:rPr>
          <w:sz w:val="18"/>
          <w:szCs w:val="18"/>
        </w:rPr>
      </w:pPr>
      <w:r w:rsidRPr="00445D6A">
        <w:rPr>
          <w:b/>
          <w:color w:val="FF0000"/>
          <w:sz w:val="22"/>
          <w:szCs w:val="22"/>
        </w:rPr>
        <w:t xml:space="preserve">Zadanie nr 1: Dostawa </w:t>
      </w:r>
      <w:r>
        <w:rPr>
          <w:b/>
          <w:color w:val="FF0000"/>
          <w:sz w:val="22"/>
          <w:szCs w:val="22"/>
        </w:rPr>
        <w:t xml:space="preserve">3 szt. </w:t>
      </w:r>
      <w:r w:rsidRPr="00445D6A">
        <w:rPr>
          <w:b/>
          <w:color w:val="FF0000"/>
          <w:sz w:val="22"/>
          <w:szCs w:val="22"/>
        </w:rPr>
        <w:t>drukar</w:t>
      </w:r>
      <w:r>
        <w:rPr>
          <w:b/>
          <w:color w:val="FF0000"/>
          <w:sz w:val="22"/>
          <w:szCs w:val="22"/>
        </w:rPr>
        <w:t>ek</w:t>
      </w:r>
      <w:r w:rsidRPr="00445D6A">
        <w:rPr>
          <w:b/>
          <w:color w:val="FF0000"/>
          <w:sz w:val="22"/>
          <w:szCs w:val="22"/>
        </w:rPr>
        <w:t xml:space="preserve"> 3D w technologii FDM lub równoważnej 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ED4305" w14:paraId="1F6C70E3" w14:textId="77777777" w:rsidTr="00986545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1542468" w14:textId="77777777" w:rsidR="00ED4305" w:rsidRDefault="00ED4305" w:rsidP="009865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4058A36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394310E" w14:textId="77777777" w:rsidR="00ED4305" w:rsidRPr="00FD3F61" w:rsidRDefault="00ED4305" w:rsidP="00986545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372AAE3E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B6B5749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00098C2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1F13374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6D4FAEF9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F86B63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693C8237" w14:textId="6BB02E94" w:rsidR="00ED4305" w:rsidRDefault="00ED4305" w:rsidP="009865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>
              <w:rPr>
                <w:sz w:val="20"/>
              </w:rPr>
              <w:t>23</w:t>
            </w:r>
            <w:r>
              <w:rPr>
                <w:sz w:val="20"/>
              </w:rPr>
              <w:t>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5C5C3C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F4B44FC" w14:textId="77777777" w:rsidR="00ED4305" w:rsidRDefault="00ED4305" w:rsidP="009865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5A2538F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ED4305" w14:paraId="2810BA9F" w14:textId="77777777" w:rsidTr="00986545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1E338970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3A2C406A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4EAFFB39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04595F1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18962F65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4A4FE4C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58BC83D2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1A03CD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ED4305" w:rsidRPr="00C44251" w14:paraId="58F4458A" w14:textId="77777777" w:rsidTr="00986545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24D435DD" w14:textId="77777777" w:rsidR="00ED4305" w:rsidRPr="00B70C3A" w:rsidRDefault="00ED4305" w:rsidP="0098654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7C23196D" w14:textId="77777777" w:rsidR="00ED4305" w:rsidRPr="00445D6A" w:rsidRDefault="00ED4305" w:rsidP="00986545">
            <w:pPr>
              <w:ind w:right="425"/>
              <w:rPr>
                <w:b/>
                <w:bCs/>
                <w:sz w:val="16"/>
                <w:szCs w:val="16"/>
              </w:rPr>
            </w:pPr>
            <w:r w:rsidRPr="00445D6A">
              <w:rPr>
                <w:b/>
                <w:bCs/>
                <w:sz w:val="16"/>
                <w:szCs w:val="16"/>
              </w:rPr>
              <w:t>Drukarka 3D w technologii FDM lub równoważnej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69936900" w14:textId="77777777" w:rsidR="00ED4305" w:rsidRPr="00B70C3A" w:rsidRDefault="00ED4305" w:rsidP="0098654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7300F52" w14:textId="4014F843" w:rsidR="00ED4305" w:rsidRPr="00B70C3A" w:rsidRDefault="00ED4305" w:rsidP="0098654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69C8B353" w14:textId="77777777" w:rsidR="00ED4305" w:rsidRPr="00C44251" w:rsidRDefault="00ED4305" w:rsidP="009865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3945EA1" w14:textId="77777777" w:rsidR="00ED4305" w:rsidRPr="00C44251" w:rsidRDefault="00ED4305" w:rsidP="009865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7DFF1A68" w14:textId="77777777" w:rsidR="00ED4305" w:rsidRPr="00C44251" w:rsidRDefault="00ED4305" w:rsidP="009865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EA4F268" w14:textId="77777777" w:rsidR="00ED4305" w:rsidRPr="00C44251" w:rsidRDefault="00ED4305" w:rsidP="00986545">
            <w:pPr>
              <w:ind w:right="425"/>
              <w:rPr>
                <w:sz w:val="16"/>
                <w:szCs w:val="16"/>
              </w:rPr>
            </w:pPr>
          </w:p>
        </w:tc>
      </w:tr>
      <w:tr w:rsidR="00ED4305" w:rsidRPr="00C44251" w14:paraId="1A2EFAEC" w14:textId="77777777" w:rsidTr="00986545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6B527A8A" w14:textId="175CEE87" w:rsidR="00ED4305" w:rsidRDefault="00ED4305" w:rsidP="0098654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5633F64B" w14:textId="022DA875" w:rsidR="00ED4305" w:rsidRPr="00445D6A" w:rsidRDefault="00ED4305" w:rsidP="00986545">
            <w:pPr>
              <w:ind w:right="425"/>
              <w:rPr>
                <w:b/>
                <w:bCs/>
                <w:sz w:val="16"/>
                <w:szCs w:val="16"/>
              </w:rPr>
            </w:pPr>
            <w:r w:rsidRPr="00445D6A">
              <w:rPr>
                <w:b/>
                <w:bCs/>
                <w:sz w:val="16"/>
                <w:szCs w:val="16"/>
              </w:rPr>
              <w:t>Drukarka 3D w technologii FDM lub równoważnej</w:t>
            </w:r>
            <w:r>
              <w:rPr>
                <w:b/>
                <w:bCs/>
                <w:sz w:val="16"/>
                <w:szCs w:val="16"/>
              </w:rPr>
              <w:t xml:space="preserve"> o nieskończonym polu roboczym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227C8652" w14:textId="77777777" w:rsidR="00ED4305" w:rsidRPr="00B70C3A" w:rsidRDefault="00ED4305" w:rsidP="0098654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E39C0EC" w14:textId="3B7D8F6F" w:rsidR="00ED4305" w:rsidRDefault="00ED4305" w:rsidP="0098654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28AADC00" w14:textId="77777777" w:rsidR="00ED4305" w:rsidRPr="00C44251" w:rsidRDefault="00ED4305" w:rsidP="009865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DC6C3AB" w14:textId="77777777" w:rsidR="00ED4305" w:rsidRPr="00C44251" w:rsidRDefault="00ED4305" w:rsidP="009865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0D4D3E88" w14:textId="77777777" w:rsidR="00ED4305" w:rsidRPr="00C44251" w:rsidRDefault="00ED4305" w:rsidP="009865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7649EDA" w14:textId="77777777" w:rsidR="00ED4305" w:rsidRPr="00C44251" w:rsidRDefault="00ED4305" w:rsidP="00986545">
            <w:pPr>
              <w:ind w:right="425"/>
              <w:rPr>
                <w:sz w:val="16"/>
                <w:szCs w:val="16"/>
              </w:rPr>
            </w:pPr>
          </w:p>
        </w:tc>
      </w:tr>
      <w:tr w:rsidR="00ED4305" w14:paraId="62B0E691" w14:textId="77777777" w:rsidTr="00986545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1F94CC8F" w14:textId="77777777" w:rsidR="00ED4305" w:rsidRPr="00BF11F0" w:rsidRDefault="00ED4305" w:rsidP="00986545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2A78430C" w14:textId="77777777" w:rsidR="00ED4305" w:rsidRDefault="00ED4305" w:rsidP="00986545">
            <w:pPr>
              <w:ind w:right="425"/>
            </w:pPr>
          </w:p>
        </w:tc>
      </w:tr>
    </w:tbl>
    <w:p w14:paraId="378A4642" w14:textId="77777777" w:rsidR="00ED4305" w:rsidRDefault="00ED4305" w:rsidP="00ED430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EB615F0" w14:textId="77777777" w:rsidR="00ED4305" w:rsidRPr="002A16E2" w:rsidRDefault="00ED4305" w:rsidP="00ED430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od daty otrzymania zamówienia potwierdzonego </w:t>
      </w:r>
      <w:r w:rsidRPr="002A16E2">
        <w:rPr>
          <w:b/>
          <w:bCs/>
          <w:sz w:val="22"/>
          <w:szCs w:val="22"/>
        </w:rPr>
        <w:lastRenderedPageBreak/>
        <w:t xml:space="preserve">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A74685D" w14:textId="77777777" w:rsidR="00ED4305" w:rsidRPr="002A16E2" w:rsidRDefault="00ED4305" w:rsidP="00ED430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12</w:t>
      </w:r>
      <w:r w:rsidRPr="002A16E2">
        <w:rPr>
          <w:b/>
          <w:bCs/>
          <w:sz w:val="22"/>
          <w:szCs w:val="22"/>
        </w:rPr>
        <w:t xml:space="preserve"> miesięcy</w:t>
      </w:r>
    </w:p>
    <w:p w14:paraId="1ED478E6" w14:textId="77777777" w:rsidR="00ED4305" w:rsidRPr="002A16E2" w:rsidRDefault="00ED4305" w:rsidP="00ED430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82EE379" w14:textId="77777777" w:rsidR="00ED4305" w:rsidRDefault="00ED4305" w:rsidP="00ED4305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9D98395" w14:textId="77777777" w:rsidR="00ED4305" w:rsidRDefault="00ED4305" w:rsidP="00ED4305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FBA9A0F" w14:textId="0B91BC18" w:rsidR="00ED4305" w:rsidRPr="00251D58" w:rsidRDefault="00ED4305" w:rsidP="00ED4305">
      <w:pPr>
        <w:tabs>
          <w:tab w:val="left" w:pos="426"/>
        </w:tabs>
        <w:jc w:val="both"/>
        <w:rPr>
          <w:sz w:val="18"/>
          <w:szCs w:val="18"/>
        </w:rPr>
      </w:pPr>
      <w:r w:rsidRPr="00251D58">
        <w:rPr>
          <w:b/>
          <w:color w:val="FF0000"/>
          <w:sz w:val="22"/>
          <w:szCs w:val="22"/>
        </w:rPr>
        <w:t xml:space="preserve">Zadanie nr </w:t>
      </w:r>
      <w:r>
        <w:rPr>
          <w:b/>
          <w:color w:val="FF0000"/>
          <w:sz w:val="22"/>
          <w:szCs w:val="22"/>
        </w:rPr>
        <w:t>2</w:t>
      </w:r>
      <w:r w:rsidRPr="00251D58">
        <w:rPr>
          <w:b/>
          <w:color w:val="FF0000"/>
          <w:sz w:val="22"/>
          <w:szCs w:val="22"/>
        </w:rPr>
        <w:t xml:space="preserve">: Dostawa drukarki 3D w technologii </w:t>
      </w:r>
      <w:r w:rsidR="00877C38">
        <w:rPr>
          <w:b/>
          <w:color w:val="FF0000"/>
          <w:sz w:val="22"/>
          <w:szCs w:val="22"/>
        </w:rPr>
        <w:t>DLP</w:t>
      </w:r>
      <w:r w:rsidRPr="00251D58">
        <w:rPr>
          <w:b/>
          <w:color w:val="FF0000"/>
          <w:sz w:val="22"/>
          <w:szCs w:val="22"/>
        </w:rPr>
        <w:t xml:space="preserve"> lub równoważnej </w:t>
      </w: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ED4305" w14:paraId="5A786A4C" w14:textId="77777777" w:rsidTr="00986545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4B5231D" w14:textId="77777777" w:rsidR="00ED4305" w:rsidRDefault="00ED4305" w:rsidP="009865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410FE82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B007513" w14:textId="77777777" w:rsidR="00ED4305" w:rsidRPr="00FD3F61" w:rsidRDefault="00ED4305" w:rsidP="00986545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0B984E6B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0523BA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93893FF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A92A08A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36258E33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CCF99E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2790F9FE" w14:textId="258370AE" w:rsidR="00ED4305" w:rsidRDefault="00ED4305" w:rsidP="009865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 w:rsidR="00877C38">
              <w:rPr>
                <w:sz w:val="20"/>
              </w:rPr>
              <w:t>23</w:t>
            </w:r>
            <w:r>
              <w:rPr>
                <w:sz w:val="20"/>
              </w:rPr>
              <w:t>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D345B5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6726390C" w14:textId="77777777" w:rsidR="00ED4305" w:rsidRDefault="00ED4305" w:rsidP="009865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40676AC9" w14:textId="77777777" w:rsidR="00ED4305" w:rsidRDefault="00ED4305" w:rsidP="00986545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ED4305" w14:paraId="4167EF8D" w14:textId="77777777" w:rsidTr="00986545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5892D82C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147C05C6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74F64515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26C533C3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765F8080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48D1A556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2DC0B161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61A79C" w14:textId="77777777" w:rsidR="00ED4305" w:rsidRDefault="00ED4305" w:rsidP="00986545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ED4305" w:rsidRPr="00C44251" w14:paraId="3D0D3559" w14:textId="77777777" w:rsidTr="00986545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4B5DD2EF" w14:textId="77777777" w:rsidR="00ED4305" w:rsidRPr="00B70C3A" w:rsidRDefault="00ED4305" w:rsidP="0098654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6971E513" w14:textId="39C2AA3F" w:rsidR="00ED4305" w:rsidRPr="00A9216E" w:rsidRDefault="00ED4305" w:rsidP="00986545">
            <w:pPr>
              <w:ind w:right="425"/>
              <w:rPr>
                <w:b/>
                <w:bCs/>
                <w:sz w:val="16"/>
                <w:szCs w:val="16"/>
              </w:rPr>
            </w:pPr>
            <w:r w:rsidRPr="00A9216E">
              <w:rPr>
                <w:b/>
                <w:bCs/>
                <w:sz w:val="16"/>
                <w:szCs w:val="16"/>
              </w:rPr>
              <w:t xml:space="preserve">Drukarka 3D w technologii </w:t>
            </w:r>
            <w:r w:rsidR="00877C38">
              <w:rPr>
                <w:b/>
                <w:bCs/>
                <w:sz w:val="16"/>
                <w:szCs w:val="16"/>
              </w:rPr>
              <w:t>DLP</w:t>
            </w:r>
            <w:r w:rsidRPr="00A9216E">
              <w:rPr>
                <w:b/>
                <w:bCs/>
                <w:sz w:val="16"/>
                <w:szCs w:val="16"/>
              </w:rPr>
              <w:t xml:space="preserve"> lub równoważnej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516E0A54" w14:textId="77777777" w:rsidR="00ED4305" w:rsidRPr="00B70C3A" w:rsidRDefault="00ED4305" w:rsidP="0098654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58F1F19" w14:textId="77777777" w:rsidR="00ED4305" w:rsidRPr="00B70C3A" w:rsidRDefault="00ED4305" w:rsidP="00986545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5EA8A8BE" w14:textId="77777777" w:rsidR="00ED4305" w:rsidRPr="00C44251" w:rsidRDefault="00ED4305" w:rsidP="009865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75E76BD" w14:textId="77777777" w:rsidR="00ED4305" w:rsidRPr="00C44251" w:rsidRDefault="00ED4305" w:rsidP="009865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4DFDF1D9" w14:textId="77777777" w:rsidR="00ED4305" w:rsidRPr="00C44251" w:rsidRDefault="00ED4305" w:rsidP="0098654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233ECB9" w14:textId="77777777" w:rsidR="00ED4305" w:rsidRPr="00C44251" w:rsidRDefault="00ED4305" w:rsidP="00986545">
            <w:pPr>
              <w:ind w:right="425"/>
              <w:rPr>
                <w:sz w:val="16"/>
                <w:szCs w:val="16"/>
              </w:rPr>
            </w:pPr>
          </w:p>
        </w:tc>
      </w:tr>
      <w:tr w:rsidR="00ED4305" w14:paraId="16C7DA04" w14:textId="77777777" w:rsidTr="00986545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1062013A" w14:textId="77777777" w:rsidR="00ED4305" w:rsidRPr="00BF11F0" w:rsidRDefault="00ED4305" w:rsidP="00986545">
            <w:pPr>
              <w:ind w:right="425"/>
              <w:rPr>
                <w:b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1AD5CA8A" w14:textId="77777777" w:rsidR="00ED4305" w:rsidRDefault="00ED4305" w:rsidP="00986545">
            <w:pPr>
              <w:ind w:right="425"/>
            </w:pPr>
          </w:p>
        </w:tc>
      </w:tr>
    </w:tbl>
    <w:p w14:paraId="0C0382AE" w14:textId="77777777" w:rsidR="00ED4305" w:rsidRDefault="00ED4305" w:rsidP="00ED430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DB8FBAA" w14:textId="77777777" w:rsidR="00ED4305" w:rsidRPr="002A16E2" w:rsidRDefault="00ED4305" w:rsidP="00ED430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</w:t>
      </w:r>
      <w:r w:rsidRPr="002A16E2">
        <w:rPr>
          <w:b/>
          <w:bCs/>
          <w:sz w:val="22"/>
          <w:szCs w:val="22"/>
        </w:rPr>
        <w:t xml:space="preserve">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C9B9A46" w14:textId="77777777" w:rsidR="00ED4305" w:rsidRPr="002A16E2" w:rsidRDefault="00ED4305" w:rsidP="00ED430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12</w:t>
      </w:r>
      <w:r w:rsidRPr="002A16E2">
        <w:rPr>
          <w:b/>
          <w:bCs/>
          <w:sz w:val="22"/>
          <w:szCs w:val="22"/>
        </w:rPr>
        <w:t xml:space="preserve"> miesięcy</w:t>
      </w:r>
    </w:p>
    <w:p w14:paraId="387A5076" w14:textId="77777777" w:rsidR="00ED4305" w:rsidRPr="002A16E2" w:rsidRDefault="00ED4305" w:rsidP="00ED430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76DA153" w14:textId="77777777" w:rsidR="00ED4305" w:rsidRPr="002A16E2" w:rsidRDefault="00ED4305" w:rsidP="00ED4305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D2BA8D" w14:textId="77777777" w:rsidR="00ED4305" w:rsidRPr="002A16E2" w:rsidRDefault="00ED4305" w:rsidP="00ED4305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br w:type="page"/>
      </w:r>
    </w:p>
    <w:p w14:paraId="564BA56A" w14:textId="77777777" w:rsidR="00ED4305" w:rsidRPr="002A16E2" w:rsidRDefault="00ED4305" w:rsidP="00ED4305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2F15A674" w14:textId="77777777" w:rsidR="00ED4305" w:rsidRPr="002A16E2" w:rsidRDefault="00ED4305" w:rsidP="00ED430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6C9F8CE6" w14:textId="77777777" w:rsidR="00ED4305" w:rsidRDefault="00ED4305" w:rsidP="00ED43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FED4ED0" w14:textId="77777777" w:rsidR="00ED4305" w:rsidRPr="002A16E2" w:rsidRDefault="00ED4305" w:rsidP="00ED43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drukarki 3D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0DF553C3" w14:textId="77777777" w:rsidR="00ED4305" w:rsidRPr="002A16E2" w:rsidRDefault="00ED4305" w:rsidP="00ED4305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>drukarki 3D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179B1D49" w14:textId="77777777" w:rsidR="00ED4305" w:rsidRPr="002A16E2" w:rsidRDefault="00ED4305" w:rsidP="00ED430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4BF2AE6" w14:textId="77777777" w:rsidR="00ED4305" w:rsidRPr="002A16E2" w:rsidRDefault="00ED4305" w:rsidP="00ED430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DD87EF" w14:textId="77777777" w:rsidR="00ED4305" w:rsidRPr="002A16E2" w:rsidRDefault="00ED4305" w:rsidP="00ED430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B48F26" w14:textId="77777777" w:rsidR="00ED4305" w:rsidRPr="002A16E2" w:rsidRDefault="00ED4305" w:rsidP="00ED430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D4305" w:rsidRPr="002A16E2" w14:paraId="4D4AA57A" w14:textId="77777777" w:rsidTr="0098654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48EE7" w14:textId="77777777" w:rsidR="00ED4305" w:rsidRPr="002A16E2" w:rsidRDefault="00ED4305" w:rsidP="009865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B158C" w14:textId="77777777" w:rsidR="00ED4305" w:rsidRPr="002A16E2" w:rsidRDefault="00ED4305" w:rsidP="009865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0868FB4" w14:textId="77777777" w:rsidR="00ED4305" w:rsidRPr="002A16E2" w:rsidRDefault="00ED4305" w:rsidP="009865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398D3" w14:textId="77777777" w:rsidR="00ED4305" w:rsidRPr="002A16E2" w:rsidRDefault="00ED4305" w:rsidP="009865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ED4305" w:rsidRPr="002A16E2" w14:paraId="10515B80" w14:textId="77777777" w:rsidTr="009865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B21EC" w14:textId="77777777" w:rsidR="00ED4305" w:rsidRPr="002A16E2" w:rsidRDefault="00ED4305" w:rsidP="009865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12416" w14:textId="77777777" w:rsidR="00ED4305" w:rsidRPr="002A16E2" w:rsidRDefault="00ED4305" w:rsidP="009865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25987" w14:textId="77777777" w:rsidR="00ED4305" w:rsidRPr="002A16E2" w:rsidRDefault="00ED4305" w:rsidP="009865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D4305" w:rsidRPr="002A16E2" w14:paraId="1904275C" w14:textId="77777777" w:rsidTr="0098654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FED9B" w14:textId="77777777" w:rsidR="00ED4305" w:rsidRPr="002A16E2" w:rsidRDefault="00ED4305" w:rsidP="009865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B1E4F" w14:textId="77777777" w:rsidR="00ED4305" w:rsidRPr="002A16E2" w:rsidRDefault="00ED4305" w:rsidP="009865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6B616" w14:textId="77777777" w:rsidR="00ED4305" w:rsidRPr="002A16E2" w:rsidRDefault="00ED4305" w:rsidP="009865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F66C532" w14:textId="77777777" w:rsidR="00ED4305" w:rsidRPr="002A16E2" w:rsidRDefault="00ED4305" w:rsidP="00ED430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4A7E1A9" w14:textId="77777777" w:rsidR="00ED4305" w:rsidRPr="002A16E2" w:rsidRDefault="00ED4305" w:rsidP="00ED4305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788E9B6" w14:textId="77777777" w:rsidR="00ED4305" w:rsidRPr="002A16E2" w:rsidRDefault="00ED4305" w:rsidP="00ED430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A7AB260" w14:textId="77777777" w:rsidR="00ED4305" w:rsidRPr="002A16E2" w:rsidRDefault="00ED4305" w:rsidP="00ED430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019DCBF" w14:textId="77777777" w:rsidR="00ED4305" w:rsidRPr="002A16E2" w:rsidRDefault="00ED4305" w:rsidP="00ED430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B367D5A" w14:textId="77777777" w:rsidR="00ED4305" w:rsidRPr="002A16E2" w:rsidRDefault="00ED4305" w:rsidP="00ED4305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473CA19" w14:textId="77777777" w:rsidR="00ED4305" w:rsidRPr="002A16E2" w:rsidRDefault="00ED4305" w:rsidP="00ED430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91D0A34" w14:textId="77777777" w:rsidR="00ED4305" w:rsidRPr="002A16E2" w:rsidRDefault="00ED4305" w:rsidP="00ED43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A1D6706" w14:textId="77777777" w:rsidR="00ED4305" w:rsidRPr="002A16E2" w:rsidRDefault="00ED4305" w:rsidP="00ED430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5062E05" w14:textId="77777777" w:rsidR="00ED4305" w:rsidRPr="00F47191" w:rsidRDefault="00ED4305" w:rsidP="00ED4305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9202B50" w14:textId="77777777" w:rsidR="00ED4305" w:rsidRPr="000A160D" w:rsidRDefault="00ED4305" w:rsidP="00ED4305"/>
    <w:p w14:paraId="422A906D" w14:textId="77777777" w:rsidR="00ED4305" w:rsidRPr="00754DAB" w:rsidRDefault="00ED4305" w:rsidP="00ED4305"/>
    <w:p w14:paraId="75F382CE" w14:textId="77777777" w:rsidR="00ED4305" w:rsidRPr="00B34B9B" w:rsidRDefault="00ED4305" w:rsidP="00ED4305"/>
    <w:p w14:paraId="3A0FEFD6" w14:textId="77777777" w:rsidR="00FE545C" w:rsidRPr="005B08E4" w:rsidRDefault="00FE545C" w:rsidP="005B08E4"/>
    <w:sectPr w:rsidR="00FE545C" w:rsidRPr="005B08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BAD15" w14:textId="77777777" w:rsidR="002C705D" w:rsidRDefault="002C705D">
      <w:r>
        <w:separator/>
      </w:r>
    </w:p>
  </w:endnote>
  <w:endnote w:type="continuationSeparator" w:id="0">
    <w:p w14:paraId="2E696B8C" w14:textId="77777777" w:rsidR="002C705D" w:rsidRDefault="002C7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60604" w14:textId="77777777" w:rsidR="00437500" w:rsidRDefault="004375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1DA8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0A291" w14:textId="77777777" w:rsidR="00437500" w:rsidRDefault="004375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3DAA8" w14:textId="77777777" w:rsidR="002C705D" w:rsidRDefault="002C705D">
      <w:r>
        <w:separator/>
      </w:r>
    </w:p>
  </w:footnote>
  <w:footnote w:type="continuationSeparator" w:id="0">
    <w:p w14:paraId="595C2AED" w14:textId="77777777" w:rsidR="002C705D" w:rsidRDefault="002C7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179EE" w14:textId="77777777" w:rsidR="00437500" w:rsidRDefault="004375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E1FC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CF714" w14:textId="77777777" w:rsidR="00437500" w:rsidRDefault="00437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05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705D"/>
    <w:rsid w:val="00315A4A"/>
    <w:rsid w:val="00437500"/>
    <w:rsid w:val="004B7300"/>
    <w:rsid w:val="004C6753"/>
    <w:rsid w:val="00595C87"/>
    <w:rsid w:val="005B08E4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7C38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D430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DC9735A"/>
  <w15:chartTrackingRefBased/>
  <w15:docId w15:val="{125CF14B-F69D-4E52-ABDB-F9583AE35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430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853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2022-03-28T08:31:00Z</cp:lastPrinted>
  <dcterms:created xsi:type="dcterms:W3CDTF">2022-03-28T08:23:00Z</dcterms:created>
  <dcterms:modified xsi:type="dcterms:W3CDTF">2022-03-28T08:37:00Z</dcterms:modified>
</cp:coreProperties>
</file>