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44BEE" w14:textId="7E108868" w:rsidR="009838F3" w:rsidRDefault="009838F3" w:rsidP="009838F3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KC-zp.272-1</w:t>
      </w:r>
      <w:r>
        <w:rPr>
          <w:b/>
          <w:sz w:val="24"/>
        </w:rPr>
        <w:t>83</w:t>
      </w:r>
      <w:r>
        <w:rPr>
          <w:b/>
          <w:sz w:val="24"/>
        </w:rPr>
        <w:t>/2</w:t>
      </w:r>
      <w:r>
        <w:rPr>
          <w:b/>
          <w:sz w:val="24"/>
        </w:rPr>
        <w:t>2</w:t>
      </w:r>
    </w:p>
    <w:p w14:paraId="22C1A050" w14:textId="77777777" w:rsidR="009838F3" w:rsidRDefault="009838F3" w:rsidP="009838F3">
      <w:pPr>
        <w:pStyle w:val="Nagwek3"/>
        <w:ind w:left="0"/>
        <w:jc w:val="left"/>
        <w:rPr>
          <w:sz w:val="28"/>
        </w:rPr>
      </w:pPr>
    </w:p>
    <w:p w14:paraId="792FCF0A" w14:textId="77777777" w:rsidR="009838F3" w:rsidRDefault="009838F3" w:rsidP="009838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A26A0C7" w14:textId="77777777" w:rsidR="009838F3" w:rsidRDefault="009838F3" w:rsidP="009838F3">
      <w:pPr>
        <w:jc w:val="center"/>
        <w:rPr>
          <w:b/>
          <w:sz w:val="28"/>
          <w:szCs w:val="28"/>
        </w:rPr>
      </w:pPr>
    </w:p>
    <w:p w14:paraId="76F2CCBA" w14:textId="77777777" w:rsidR="009838F3" w:rsidRDefault="009838F3" w:rsidP="009838F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BA504FD" w14:textId="77777777" w:rsidR="009838F3" w:rsidRDefault="009838F3" w:rsidP="009838F3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4BD3CD8" w14:textId="77777777" w:rsidR="009838F3" w:rsidRDefault="009838F3" w:rsidP="009838F3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AD409A1" w14:textId="77777777" w:rsidR="009838F3" w:rsidRDefault="009838F3" w:rsidP="009838F3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43823330" w14:textId="3D1B419F" w:rsidR="009838F3" w:rsidRDefault="009838F3" w:rsidP="009838F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681FBA">
        <w:rPr>
          <w:b/>
        </w:rPr>
        <w:t xml:space="preserve">Dostawa drukarek 3D dla </w:t>
      </w:r>
      <w:proofErr w:type="spellStart"/>
      <w:r w:rsidRPr="00681FBA">
        <w:rPr>
          <w:b/>
        </w:rPr>
        <w:t>WIMiR</w:t>
      </w:r>
      <w:proofErr w:type="spellEnd"/>
      <w:r>
        <w:rPr>
          <w:rFonts w:ascii="Verdana" w:hAnsi="Verdana"/>
          <w:b/>
        </w:rPr>
        <w:t xml:space="preserve">- </w:t>
      </w:r>
      <w:r w:rsidRPr="00656112">
        <w:rPr>
          <w:rFonts w:cs="Calibri"/>
          <w:b/>
        </w:rPr>
        <w:t>KC-zp.272-</w:t>
      </w:r>
      <w:r>
        <w:rPr>
          <w:rFonts w:cs="Calibri"/>
          <w:b/>
        </w:rPr>
        <w:t>1</w:t>
      </w:r>
      <w:r>
        <w:rPr>
          <w:rFonts w:cs="Calibri"/>
          <w:b/>
        </w:rPr>
        <w:t>83</w:t>
      </w:r>
      <w:r w:rsidRPr="00656112">
        <w:rPr>
          <w:rFonts w:cs="Calibri"/>
          <w:b/>
        </w:rPr>
        <w:t>/2</w:t>
      </w:r>
      <w:r>
        <w:rPr>
          <w:rFonts w:cs="Calibri"/>
          <w:b/>
        </w:rPr>
        <w:t>2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74F2A023" w14:textId="77777777" w:rsidR="009838F3" w:rsidRDefault="009838F3" w:rsidP="009838F3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AF6478B" w14:textId="77777777" w:rsidR="009838F3" w:rsidRDefault="009838F3" w:rsidP="009838F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5235777" w14:textId="77777777" w:rsidR="009838F3" w:rsidRDefault="009838F3" w:rsidP="009838F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7DF645E" w14:textId="77777777" w:rsidR="009838F3" w:rsidRDefault="009838F3" w:rsidP="009838F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01A58F9" w14:textId="77777777" w:rsidR="009838F3" w:rsidRDefault="009838F3" w:rsidP="009838F3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0DD3EE60" w14:textId="77777777" w:rsidR="009838F3" w:rsidRDefault="009838F3" w:rsidP="009838F3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166C88E9" w14:textId="77777777" w:rsidR="009838F3" w:rsidRDefault="009838F3" w:rsidP="009838F3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CCCFEAF" w14:textId="77777777" w:rsidR="009838F3" w:rsidRDefault="009838F3" w:rsidP="009838F3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838F3" w14:paraId="6642E22E" w14:textId="77777777" w:rsidTr="0098654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359C5" w14:textId="77777777" w:rsidR="009838F3" w:rsidRDefault="009838F3" w:rsidP="00986545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7B095" w14:textId="77777777" w:rsidR="009838F3" w:rsidRDefault="009838F3" w:rsidP="00986545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E320C" w14:textId="77777777" w:rsidR="009838F3" w:rsidRDefault="009838F3" w:rsidP="00986545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9838F3" w14:paraId="209B0619" w14:textId="77777777" w:rsidTr="0098654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BE73D" w14:textId="77777777" w:rsidR="009838F3" w:rsidRDefault="009838F3" w:rsidP="00986545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D18C" w14:textId="77777777" w:rsidR="009838F3" w:rsidRDefault="009838F3" w:rsidP="0098654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DBF28" w14:textId="77777777" w:rsidR="009838F3" w:rsidRDefault="009838F3" w:rsidP="00986545">
            <w:pPr>
              <w:widowControl w:val="0"/>
              <w:spacing w:line="360" w:lineRule="auto"/>
              <w:jc w:val="both"/>
            </w:pPr>
          </w:p>
        </w:tc>
      </w:tr>
      <w:tr w:rsidR="009838F3" w14:paraId="4EA298B7" w14:textId="77777777" w:rsidTr="0098654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5B922" w14:textId="77777777" w:rsidR="009838F3" w:rsidRDefault="009838F3" w:rsidP="00986545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3533" w14:textId="77777777" w:rsidR="009838F3" w:rsidRDefault="009838F3" w:rsidP="0098654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DC6F" w14:textId="77777777" w:rsidR="009838F3" w:rsidRDefault="009838F3" w:rsidP="00986545">
            <w:pPr>
              <w:widowControl w:val="0"/>
              <w:spacing w:line="360" w:lineRule="auto"/>
              <w:jc w:val="both"/>
            </w:pPr>
          </w:p>
        </w:tc>
      </w:tr>
      <w:tr w:rsidR="009838F3" w14:paraId="7F81B64C" w14:textId="77777777" w:rsidTr="0098654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99133" w14:textId="77777777" w:rsidR="009838F3" w:rsidRDefault="009838F3" w:rsidP="00986545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40DF" w14:textId="77777777" w:rsidR="009838F3" w:rsidRDefault="009838F3" w:rsidP="0098654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81B4" w14:textId="77777777" w:rsidR="009838F3" w:rsidRDefault="009838F3" w:rsidP="00986545">
            <w:pPr>
              <w:widowControl w:val="0"/>
              <w:spacing w:line="360" w:lineRule="auto"/>
              <w:jc w:val="both"/>
            </w:pPr>
          </w:p>
        </w:tc>
      </w:tr>
    </w:tbl>
    <w:p w14:paraId="2E3B6EA2" w14:textId="77777777" w:rsidR="009838F3" w:rsidRDefault="009838F3" w:rsidP="009838F3">
      <w:pPr>
        <w:widowControl w:val="0"/>
        <w:spacing w:line="360" w:lineRule="auto"/>
        <w:jc w:val="both"/>
      </w:pPr>
    </w:p>
    <w:p w14:paraId="390FFB6B" w14:textId="77777777" w:rsidR="009838F3" w:rsidRDefault="009838F3" w:rsidP="009838F3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352D050C" w14:textId="77777777" w:rsidR="009838F3" w:rsidRDefault="009838F3" w:rsidP="009838F3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1B277AA6" w14:textId="77777777" w:rsidR="009838F3" w:rsidRDefault="009838F3" w:rsidP="009838F3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5498EB40" w14:textId="77777777" w:rsidR="009838F3" w:rsidRDefault="009838F3" w:rsidP="009838F3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0985D1E4" w14:textId="77777777" w:rsidR="009838F3" w:rsidRDefault="009838F3" w:rsidP="009838F3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DD1D0EC" w14:textId="77777777" w:rsidR="009838F3" w:rsidRDefault="009838F3" w:rsidP="009838F3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2548D74F" w14:textId="77777777" w:rsidR="009838F3" w:rsidRPr="00D82098" w:rsidRDefault="009838F3" w:rsidP="009838F3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7678C8FD" w14:textId="77777777" w:rsidR="009838F3" w:rsidRDefault="009838F3" w:rsidP="009838F3">
      <w:pPr>
        <w:rPr>
          <w:rFonts w:eastAsia="Times New Roman"/>
          <w:lang w:eastAsia="pl-PL"/>
        </w:rPr>
      </w:pPr>
    </w:p>
    <w:p w14:paraId="12C38334" w14:textId="77777777" w:rsidR="009838F3" w:rsidRDefault="009838F3" w:rsidP="009838F3"/>
    <w:p w14:paraId="718D2DF1" w14:textId="77777777" w:rsidR="009838F3" w:rsidRPr="00DD1F3F" w:rsidRDefault="009838F3" w:rsidP="009838F3"/>
    <w:p w14:paraId="50285E67" w14:textId="77777777" w:rsidR="009838F3" w:rsidRPr="00667DD0" w:rsidRDefault="009838F3" w:rsidP="009838F3"/>
    <w:p w14:paraId="37BA65F7" w14:textId="77777777" w:rsidR="009838F3" w:rsidRPr="007E7DB7" w:rsidRDefault="009838F3" w:rsidP="009838F3"/>
    <w:p w14:paraId="04E698B0" w14:textId="77777777" w:rsidR="009838F3" w:rsidRPr="00AF5088" w:rsidRDefault="009838F3" w:rsidP="009838F3"/>
    <w:p w14:paraId="1D7C5741" w14:textId="77777777" w:rsidR="009838F3" w:rsidRPr="007D1923" w:rsidRDefault="009838F3" w:rsidP="009838F3"/>
    <w:p w14:paraId="5FB295EE" w14:textId="2E910088" w:rsidR="00106AC7" w:rsidRPr="003C3B62" w:rsidRDefault="00106AC7" w:rsidP="003C3B62"/>
    <w:sectPr w:rsidR="00106AC7" w:rsidRPr="003C3B6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7F63A" w14:textId="77777777" w:rsidR="00A21AB5" w:rsidRDefault="00A21AB5">
      <w:r>
        <w:separator/>
      </w:r>
    </w:p>
  </w:endnote>
  <w:endnote w:type="continuationSeparator" w:id="0">
    <w:p w14:paraId="199C9EA5" w14:textId="77777777" w:rsidR="00A21AB5" w:rsidRDefault="00A21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68B3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A7002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F2FB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6E615CE" w14:textId="77777777" w:rsidR="00336EEB" w:rsidRDefault="009838F3" w:rsidP="00336EEB">
    <w:pPr>
      <w:pStyle w:val="Stopka"/>
      <w:tabs>
        <w:tab w:val="clear" w:pos="4536"/>
      </w:tabs>
      <w:jc w:val="center"/>
    </w:pPr>
    <w:r>
      <w:rPr>
        <w:noProof/>
      </w:rPr>
      <w:pict w14:anchorId="7E94C619">
        <v:line id="_x0000_s1025" style="position:absolute;left:0;text-align:left;z-index:251657728" from="-3.85pt,8.7pt" to="455.15pt,8.7pt"/>
      </w:pict>
    </w:r>
  </w:p>
  <w:p w14:paraId="73DF84F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A1D4F" w14:textId="77777777" w:rsidR="005E0F12" w:rsidRDefault="005E0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30EA9" w14:textId="77777777" w:rsidR="00A21AB5" w:rsidRDefault="00A21AB5">
      <w:r>
        <w:separator/>
      </w:r>
    </w:p>
  </w:footnote>
  <w:footnote w:type="continuationSeparator" w:id="0">
    <w:p w14:paraId="65C432D3" w14:textId="77777777" w:rsidR="00A21AB5" w:rsidRDefault="00A21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284B5" w14:textId="77777777" w:rsidR="005E0F12" w:rsidRDefault="005E0F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DD1E8" w14:textId="77777777" w:rsidR="005E0F12" w:rsidRDefault="005E0F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A374" w14:textId="77777777" w:rsidR="005E0F12" w:rsidRDefault="005E0F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AB5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C3B6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5E0F12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838F3"/>
    <w:rsid w:val="009A21D7"/>
    <w:rsid w:val="009A4A2C"/>
    <w:rsid w:val="00A21AB5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3CC44F"/>
  <w15:chartTrackingRefBased/>
  <w15:docId w15:val="{2C585F15-51BB-4798-B1EB-FF826C605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838F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9838F3"/>
    <w:rPr>
      <w:b/>
      <w:sz w:val="24"/>
    </w:rPr>
  </w:style>
  <w:style w:type="character" w:customStyle="1" w:styleId="NagwekZnak">
    <w:name w:val="Nagłówek Znak"/>
    <w:link w:val="Nagwek"/>
    <w:rsid w:val="009838F3"/>
  </w:style>
  <w:style w:type="paragraph" w:styleId="Akapitzlist">
    <w:name w:val="List Paragraph"/>
    <w:basedOn w:val="Normalny"/>
    <w:uiPriority w:val="34"/>
    <w:qFormat/>
    <w:rsid w:val="009838F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334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2022-03-28T08:41:00Z</cp:lastPrinted>
  <dcterms:created xsi:type="dcterms:W3CDTF">2022-03-28T08:38:00Z</dcterms:created>
  <dcterms:modified xsi:type="dcterms:W3CDTF">2022-03-28T08:42:00Z</dcterms:modified>
</cp:coreProperties>
</file>