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76238827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96744D" w:rsidRPr="0096744D">
        <w:rPr>
          <w:b/>
          <w:bCs/>
        </w:rPr>
        <w:t xml:space="preserve">Dostawa biurek do laboratorium komputerowego - 8 szt. dla </w:t>
      </w:r>
      <w:proofErr w:type="spellStart"/>
      <w:r w:rsidR="0096744D" w:rsidRPr="0096744D">
        <w:rPr>
          <w:b/>
          <w:bCs/>
        </w:rPr>
        <w:t>WEAIiIB</w:t>
      </w:r>
      <w:proofErr w:type="spellEnd"/>
      <w:r w:rsidR="0096744D" w:rsidRPr="0096744D">
        <w:rPr>
          <w:b/>
          <w:bCs/>
        </w:rPr>
        <w:t xml:space="preserve"> - KC-zp.272-185/22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 xml:space="preserve">oferuję realizację przedmiotu zamówienia, zgodnie z zasadami określonymi </w:t>
      </w:r>
      <w:r w:rsidR="0096744D">
        <w:br/>
      </w:r>
      <w:r w:rsidRPr="00894B65">
        <w:t>w specyfikacji istotnych warunków zamówienia.</w:t>
      </w:r>
    </w:p>
    <w:tbl>
      <w:tblPr>
        <w:tblW w:w="10118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768"/>
        <w:gridCol w:w="1273"/>
        <w:gridCol w:w="1276"/>
        <w:gridCol w:w="850"/>
        <w:gridCol w:w="2126"/>
        <w:gridCol w:w="1276"/>
        <w:gridCol w:w="709"/>
        <w:gridCol w:w="1276"/>
      </w:tblGrid>
      <w:tr w:rsidR="00613E67" w:rsidRPr="00BB176A" w14:paraId="1B62223A" w14:textId="77777777" w:rsidTr="00613E6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47A24E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L.p.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560FBA3" w14:textId="77777777" w:rsidR="00613E67" w:rsidRPr="00BB176A" w:rsidRDefault="00613E67" w:rsidP="00F72799">
            <w:pPr>
              <w:jc w:val="center"/>
              <w:rPr>
                <w:b/>
                <w:sz w:val="22"/>
                <w:szCs w:val="22"/>
              </w:rPr>
            </w:pPr>
            <w:r w:rsidRPr="00BB176A">
              <w:rPr>
                <w:b/>
                <w:sz w:val="22"/>
                <w:szCs w:val="22"/>
              </w:rPr>
              <w:t>Nazwa elementu</w:t>
            </w:r>
          </w:p>
          <w:p w14:paraId="102A4409" w14:textId="14A252EA" w:rsidR="00613E67" w:rsidRPr="00BB176A" w:rsidRDefault="00613E67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sz w:val="22"/>
                <w:szCs w:val="22"/>
              </w:rPr>
              <w:t>(lub usługi)</w:t>
            </w:r>
          </w:p>
          <w:p w14:paraId="4080BB80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51612D" w14:textId="390491BD" w:rsidR="00613E67" w:rsidRPr="0096744D" w:rsidRDefault="00613E67" w:rsidP="00F72799">
            <w:pPr>
              <w:jc w:val="center"/>
              <w:rPr>
                <w:b/>
                <w:sz w:val="22"/>
                <w:szCs w:val="22"/>
              </w:rPr>
            </w:pPr>
            <w:r w:rsidRPr="0096744D">
              <w:rPr>
                <w:b/>
                <w:sz w:val="22"/>
                <w:szCs w:val="22"/>
              </w:rPr>
              <w:t xml:space="preserve">Producent/model </w:t>
            </w:r>
          </w:p>
          <w:p w14:paraId="25A5FA1D" w14:textId="3809E8F8" w:rsidR="00613E67" w:rsidRPr="00BB176A" w:rsidRDefault="00613E67" w:rsidP="00F72799">
            <w:pPr>
              <w:jc w:val="center"/>
              <w:rPr>
                <w:b/>
                <w:bCs/>
                <w:sz w:val="22"/>
                <w:szCs w:val="22"/>
              </w:rPr>
            </w:pPr>
            <w:r w:rsidRPr="0096744D">
              <w:rPr>
                <w:b/>
                <w:sz w:val="22"/>
                <w:szCs w:val="22"/>
              </w:rPr>
              <w:t>lub wyrób własny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78F17D" w14:textId="471BFE66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Liczba</w:t>
            </w:r>
          </w:p>
          <w:p w14:paraId="19D54924" w14:textId="4DFD9525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639FF4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BB176A">
              <w:rPr>
                <w:sz w:val="22"/>
                <w:szCs w:val="22"/>
              </w:rPr>
              <w:t>[PLN]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FC1E1E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Wartość netto</w:t>
            </w:r>
          </w:p>
          <w:p w14:paraId="211C53DF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CA45DC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VAT</w:t>
            </w:r>
          </w:p>
          <w:p w14:paraId="28E6FD70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[%]</w:t>
            </w:r>
          </w:p>
          <w:p w14:paraId="40957679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EED00E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24B08998" w14:textId="77777777" w:rsidR="00613E67" w:rsidRPr="00BB176A" w:rsidRDefault="00613E67" w:rsidP="00DF4371">
            <w:pPr>
              <w:jc w:val="center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[PLN]</w:t>
            </w:r>
          </w:p>
          <w:p w14:paraId="239B6443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 xml:space="preserve"> (z doliczonym </w:t>
            </w:r>
            <w:r w:rsidRPr="00BB176A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613E67" w:rsidRPr="00BB176A" w14:paraId="66BE4ED2" w14:textId="77777777" w:rsidTr="00613E6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C7D447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04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276D06" w14:textId="77777777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8E7916" w14:textId="4E8B3DB6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C82F36" w14:textId="6ACE4D3D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C80BDF" w14:textId="56C1E804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7C6160" w14:textId="50627213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7B060E9" w14:textId="2108B0CE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482BDF6" w14:textId="1E51E698" w:rsidR="00613E67" w:rsidRPr="00BB176A" w:rsidRDefault="00613E67" w:rsidP="00DF437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613E67" w:rsidRPr="00BB176A" w14:paraId="7A087842" w14:textId="77777777" w:rsidTr="00613E6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E2C0EE" w14:textId="7D38DE76" w:rsidR="00613E67" w:rsidRPr="00BB176A" w:rsidRDefault="00613E67" w:rsidP="00DF43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1</w:t>
            </w:r>
          </w:p>
        </w:tc>
        <w:tc>
          <w:tcPr>
            <w:tcW w:w="204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40DA" w14:textId="6EFCDFD3" w:rsidR="00613E67" w:rsidRPr="00BB176A" w:rsidRDefault="0096744D" w:rsidP="00F72799">
            <w:pPr>
              <w:rPr>
                <w:sz w:val="22"/>
                <w:szCs w:val="22"/>
              </w:rPr>
            </w:pPr>
            <w:r>
              <w:rPr>
                <w:rFonts w:eastAsia="NSimSun"/>
                <w:kern w:val="2"/>
                <w:sz w:val="22"/>
                <w:szCs w:val="22"/>
                <w:lang w:eastAsia="zh-CN" w:bidi="hi-IN"/>
              </w:rPr>
              <w:t>Biurko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D598" w14:textId="3BFD70A2" w:rsidR="00613E67" w:rsidRPr="00BB176A" w:rsidRDefault="00613E67" w:rsidP="00DF4371">
            <w:pPr>
              <w:suppressAutoHyphens/>
              <w:spacing w:after="120"/>
              <w:rPr>
                <w:sz w:val="22"/>
                <w:szCs w:val="22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FF5D" w14:textId="2F7F26BA" w:rsidR="00613E67" w:rsidRPr="00BB176A" w:rsidRDefault="0096744D" w:rsidP="00DF437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B4FC8" w14:textId="47317A3C" w:rsidR="00613E67" w:rsidRPr="00BB176A" w:rsidRDefault="00613E67" w:rsidP="00DF437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05997" w14:textId="77777777" w:rsidR="00613E67" w:rsidRPr="00BB176A" w:rsidRDefault="00613E67" w:rsidP="00DF4371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89B699" w14:textId="77777777" w:rsidR="00613E67" w:rsidRPr="00BB176A" w:rsidRDefault="00613E67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2EBCA8" w14:textId="77777777" w:rsidR="00613E67" w:rsidRPr="00BB176A" w:rsidRDefault="00613E67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661FAB5C" w14:textId="77777777" w:rsidTr="00613E67">
        <w:trPr>
          <w:trHeight w:val="163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AC861B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9924A14" w14:textId="4F910D00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  <w:p w14:paraId="6C30BBC7" w14:textId="77777777" w:rsidR="006B5D94" w:rsidRPr="00BB176A" w:rsidRDefault="006B5D94" w:rsidP="00DF437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BB176A">
              <w:rPr>
                <w:b/>
                <w:bCs/>
                <w:sz w:val="22"/>
                <w:szCs w:val="22"/>
              </w:rPr>
              <w:t>RAZEM:</w:t>
            </w:r>
          </w:p>
          <w:p w14:paraId="24A0AB52" w14:textId="77777777" w:rsidR="006B5D94" w:rsidRPr="00BB176A" w:rsidRDefault="006B5D94" w:rsidP="00DF437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91D2A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40ACD3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2E8F4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  <w:tr w:rsidR="006B5D94" w:rsidRPr="00BB176A" w14:paraId="77231795" w14:textId="77777777" w:rsidTr="00613E67">
        <w:trPr>
          <w:trHeight w:val="163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634146" w14:textId="77777777" w:rsidR="006B5D94" w:rsidRPr="00BB176A" w:rsidRDefault="006B5D94" w:rsidP="00DF4371">
            <w:pPr>
              <w:rPr>
                <w:sz w:val="22"/>
                <w:szCs w:val="22"/>
              </w:rPr>
            </w:pPr>
          </w:p>
        </w:tc>
        <w:tc>
          <w:tcPr>
            <w:tcW w:w="552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FDD6A4" w14:textId="17A169C4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02032D7" w14:textId="77777777" w:rsidR="006B5D94" w:rsidRPr="00BB176A" w:rsidRDefault="006B5D94" w:rsidP="00DF4371">
            <w:pPr>
              <w:rPr>
                <w:sz w:val="22"/>
                <w:szCs w:val="22"/>
              </w:rPr>
            </w:pPr>
            <w:r w:rsidRPr="00BB176A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0CBD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34960F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6DB0C3" w14:textId="77777777" w:rsidR="006B5D94" w:rsidRPr="00BB176A" w:rsidRDefault="006B5D94" w:rsidP="00DF437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C7E3173" w14:textId="366B5A3F" w:rsidR="00FF7788" w:rsidRPr="00F72799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</w:t>
      </w:r>
      <w:r w:rsidR="0096744D">
        <w:t>dni</w:t>
      </w:r>
    </w:p>
    <w:p w14:paraId="503BD641" w14:textId="71CD96A6" w:rsidR="00FF7788" w:rsidRDefault="00FF7788" w:rsidP="00FF778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</w:t>
      </w:r>
      <w:r w:rsidR="0096744D" w:rsidRPr="0096744D">
        <w:rPr>
          <w:color w:val="FF0000"/>
        </w:rPr>
        <w:t>/</w:t>
      </w:r>
      <w:r w:rsidR="0096744D" w:rsidRPr="0096744D">
        <w:rPr>
          <w:b/>
          <w:color w:val="FF0000"/>
        </w:rPr>
        <w:t>kryterium oceny ofert</w:t>
      </w:r>
      <w:r w:rsidR="0096744D">
        <w:rPr>
          <w:b/>
          <w:color w:val="FF0000"/>
        </w:rPr>
        <w:t>/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lastRenderedPageBreak/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3B0F68EA" w:rsidR="00A01521" w:rsidRPr="00AC49C3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BF2716">
        <w:rPr>
          <w:color w:val="000000"/>
          <w:sz w:val="22"/>
          <w:szCs w:val="22"/>
          <w:lang w:eastAsia="ar-SA"/>
        </w:rPr>
        <w:t>wskazany w SWZ</w:t>
      </w:r>
      <w:bookmarkStart w:id="0" w:name="_GoBack"/>
      <w:bookmarkEnd w:id="0"/>
      <w:r w:rsidRPr="00AC49C3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DE7746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4C2B2C97" w:rsidR="00C11282" w:rsidRPr="00D26270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34BE5719" w:rsidR="00B62F32" w:rsidRPr="0096744D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sz w:val="22"/>
          <w:szCs w:val="22"/>
          <w:lang w:eastAsia="zh-CN"/>
        </w:rPr>
      </w:pPr>
      <w:r w:rsidRPr="0096744D">
        <w:rPr>
          <w:rFonts w:eastAsia="Calibri"/>
          <w:b/>
          <w:color w:val="FF0000"/>
          <w:sz w:val="22"/>
          <w:szCs w:val="22"/>
          <w:lang w:eastAsia="zh-CN"/>
        </w:rPr>
        <w:t>Ofertę sporządzoną w języku polskim, składa się, pod rygorem nieważności, w formie elektronicznej</w:t>
      </w:r>
      <w:r w:rsidR="00345AA9" w:rsidRPr="0096744D">
        <w:rPr>
          <w:rFonts w:eastAsia="Calibri"/>
          <w:b/>
          <w:color w:val="FF0000"/>
          <w:sz w:val="22"/>
          <w:szCs w:val="22"/>
          <w:lang w:eastAsia="zh-CN"/>
        </w:rPr>
        <w:t xml:space="preserve"> i podpisuje kwalifikowanym podpisem elektronicznym.</w:t>
      </w:r>
    </w:p>
    <w:sectPr w:rsidR="00B62F32" w:rsidRPr="009674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F45E02" w14:textId="77777777" w:rsidR="00C842EC" w:rsidRDefault="00C842EC">
      <w:r>
        <w:separator/>
      </w:r>
    </w:p>
  </w:endnote>
  <w:endnote w:type="continuationSeparator" w:id="0">
    <w:p w14:paraId="0547B117" w14:textId="77777777" w:rsidR="00C842EC" w:rsidRDefault="00C84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261582" w14:textId="77777777" w:rsidR="00C842EC" w:rsidRDefault="00C842EC">
      <w:r>
        <w:separator/>
      </w:r>
    </w:p>
  </w:footnote>
  <w:footnote w:type="continuationSeparator" w:id="0">
    <w:p w14:paraId="0F10C72D" w14:textId="77777777" w:rsidR="00C842EC" w:rsidRDefault="00C842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06187"/>
    <w:rsid w:val="006108F3"/>
    <w:rsid w:val="00613E67"/>
    <w:rsid w:val="00624DA4"/>
    <w:rsid w:val="0064044B"/>
    <w:rsid w:val="006503A9"/>
    <w:rsid w:val="00655CFB"/>
    <w:rsid w:val="006706DB"/>
    <w:rsid w:val="00671E08"/>
    <w:rsid w:val="006778B5"/>
    <w:rsid w:val="00684368"/>
    <w:rsid w:val="006907AE"/>
    <w:rsid w:val="006940B4"/>
    <w:rsid w:val="006B5D94"/>
    <w:rsid w:val="006D17FC"/>
    <w:rsid w:val="006E5F6F"/>
    <w:rsid w:val="00716C7C"/>
    <w:rsid w:val="00730EFE"/>
    <w:rsid w:val="00751124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6744D"/>
    <w:rsid w:val="00973E29"/>
    <w:rsid w:val="009977E6"/>
    <w:rsid w:val="009B3D7C"/>
    <w:rsid w:val="009C42B0"/>
    <w:rsid w:val="009C7FA3"/>
    <w:rsid w:val="00A01521"/>
    <w:rsid w:val="00A70805"/>
    <w:rsid w:val="00AC49C3"/>
    <w:rsid w:val="00AE20E8"/>
    <w:rsid w:val="00B41BC8"/>
    <w:rsid w:val="00B4602A"/>
    <w:rsid w:val="00B62F32"/>
    <w:rsid w:val="00B72947"/>
    <w:rsid w:val="00B87F4A"/>
    <w:rsid w:val="00BB176A"/>
    <w:rsid w:val="00BB4D7D"/>
    <w:rsid w:val="00BE226E"/>
    <w:rsid w:val="00BF2716"/>
    <w:rsid w:val="00C02771"/>
    <w:rsid w:val="00C11282"/>
    <w:rsid w:val="00C2765A"/>
    <w:rsid w:val="00C337D3"/>
    <w:rsid w:val="00C842EC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737A"/>
    <w:rsid w:val="00E53EAF"/>
    <w:rsid w:val="00E72F7D"/>
    <w:rsid w:val="00E80580"/>
    <w:rsid w:val="00E96AFC"/>
    <w:rsid w:val="00EB4CE1"/>
    <w:rsid w:val="00EB6111"/>
    <w:rsid w:val="00EB6647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A7EB9-78CA-4AED-B815-0ABAC3832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589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Małgorzata Waligórska</cp:lastModifiedBy>
  <cp:revision>4</cp:revision>
  <cp:lastPrinted>2021-12-09T14:04:00Z</cp:lastPrinted>
  <dcterms:created xsi:type="dcterms:W3CDTF">2022-03-31T12:37:00Z</dcterms:created>
  <dcterms:modified xsi:type="dcterms:W3CDTF">2022-04-01T10:10:00Z</dcterms:modified>
</cp:coreProperties>
</file>