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0D780" w14:textId="77777777" w:rsidR="007E4604" w:rsidRPr="00E874DC" w:rsidRDefault="007E4604" w:rsidP="007E4604">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A9836E5" w14:textId="77777777" w:rsidR="007E4604" w:rsidRDefault="007E4604" w:rsidP="007E4604">
      <w:pPr>
        <w:spacing w:before="48" w:line="240" w:lineRule="atLeast"/>
        <w:jc w:val="right"/>
        <w:rPr>
          <w:b/>
          <w:sz w:val="24"/>
          <w:szCs w:val="24"/>
          <w:lang w:val="pl-PL"/>
        </w:rPr>
      </w:pPr>
    </w:p>
    <w:p w14:paraId="6C7ED085" w14:textId="77777777" w:rsidR="007E4604" w:rsidRDefault="007E4604" w:rsidP="007E4604">
      <w:pPr>
        <w:spacing w:before="48" w:line="240" w:lineRule="atLeast"/>
        <w:jc w:val="center"/>
        <w:rPr>
          <w:b/>
          <w:sz w:val="24"/>
          <w:szCs w:val="24"/>
          <w:lang w:val="pl-PL"/>
        </w:rPr>
      </w:pPr>
      <w:r>
        <w:rPr>
          <w:b/>
          <w:sz w:val="24"/>
          <w:szCs w:val="24"/>
          <w:lang w:val="pl-PL"/>
        </w:rPr>
        <w:t>WZÓR UMOWY</w:t>
      </w:r>
    </w:p>
    <w:p w14:paraId="58127CA5" w14:textId="77777777" w:rsidR="007E4604" w:rsidRDefault="007E4604" w:rsidP="007E460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844A95F" w14:textId="77777777" w:rsidR="007E4604" w:rsidRDefault="007E4604" w:rsidP="007E4604">
      <w:pPr>
        <w:spacing w:before="48" w:line="240" w:lineRule="atLeast"/>
        <w:jc w:val="center"/>
        <w:rPr>
          <w:b/>
          <w:sz w:val="28"/>
          <w:lang w:val="pl-PL"/>
        </w:rPr>
      </w:pPr>
    </w:p>
    <w:p w14:paraId="5D227CC6" w14:textId="0895A7C7" w:rsidR="007E4604" w:rsidRPr="00AA2A22" w:rsidRDefault="007E4604" w:rsidP="007E4604">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t>
      </w:r>
      <w:r>
        <w:rPr>
          <w:rFonts w:ascii="Times New Roman" w:hAnsi="Times New Roman"/>
        </w:rPr>
        <w:br/>
        <w:t xml:space="preserve">w </w:t>
      </w:r>
      <w:r w:rsidRPr="00AA2A22">
        <w:rPr>
          <w:rFonts w:ascii="Times New Roman" w:hAnsi="Times New Roman"/>
        </w:rPr>
        <w:t xml:space="preserve">trybie </w:t>
      </w:r>
      <w:r w:rsidR="00106FD8">
        <w:rPr>
          <w:rFonts w:ascii="Times New Roman" w:hAnsi="Times New Roman"/>
        </w:rPr>
        <w:t>podstawowym,</w:t>
      </w:r>
      <w:bookmarkStart w:id="0" w:name="_GoBack"/>
      <w:bookmarkEnd w:id="0"/>
      <w:r w:rsidR="00106FD8">
        <w:rPr>
          <w:rFonts w:ascii="Times New Roman" w:hAnsi="Times New Roman"/>
        </w:rPr>
        <w:t xml:space="preserve"> o którym mowa w art. 275 ust. 1 ustawy </w:t>
      </w:r>
      <w:proofErr w:type="spellStart"/>
      <w:r w:rsidR="00106FD8">
        <w:rPr>
          <w:rFonts w:ascii="Times New Roman" w:hAnsi="Times New Roman"/>
        </w:rPr>
        <w:t>Pzp</w:t>
      </w:r>
      <w:proofErr w:type="spellEnd"/>
      <w:r>
        <w:rPr>
          <w:rFonts w:ascii="Times New Roman" w:hAnsi="Times New Roman"/>
        </w:rPr>
        <w:t>, nr sprawy: KC-zp.272-203/22</w:t>
      </w:r>
      <w:r w:rsidRPr="00AA2A22">
        <w:rPr>
          <w:rFonts w:ascii="Times New Roman" w:hAnsi="Times New Roman"/>
        </w:rPr>
        <w:t xml:space="preserve"> </w:t>
      </w:r>
    </w:p>
    <w:p w14:paraId="0F199AEA" w14:textId="77777777" w:rsidR="007E4604" w:rsidRDefault="007E4604" w:rsidP="007E4604">
      <w:pPr>
        <w:pStyle w:val="Tekstpodstawowy"/>
        <w:ind w:right="-47"/>
        <w:jc w:val="both"/>
        <w:rPr>
          <w:rFonts w:ascii="Times New Roman" w:hAnsi="Times New Roman"/>
        </w:rPr>
      </w:pPr>
      <w:r w:rsidRPr="00AA2A22">
        <w:rPr>
          <w:rFonts w:ascii="Times New Roman" w:hAnsi="Times New Roman"/>
        </w:rPr>
        <w:t>pomiędzy</w:t>
      </w:r>
    </w:p>
    <w:p w14:paraId="6458B475" w14:textId="77777777" w:rsidR="007E4604" w:rsidRDefault="007E4604" w:rsidP="007E4604">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A0FE836" w14:textId="77777777" w:rsidR="007E4604" w:rsidRDefault="007E4604" w:rsidP="007E4604">
      <w:pPr>
        <w:pStyle w:val="Tekstpodstawowy"/>
        <w:ind w:right="-47"/>
        <w:jc w:val="both"/>
        <w:rPr>
          <w:rFonts w:ascii="Times New Roman" w:hAnsi="Times New Roman"/>
        </w:rPr>
      </w:pPr>
      <w:r>
        <w:rPr>
          <w:rFonts w:ascii="Times New Roman" w:hAnsi="Times New Roman"/>
        </w:rPr>
        <w:t>reprezentowana przez:</w:t>
      </w:r>
    </w:p>
    <w:p w14:paraId="0F4C3530" w14:textId="77777777" w:rsidR="007E4604" w:rsidRDefault="007E4604" w:rsidP="007E4604">
      <w:pPr>
        <w:pStyle w:val="Tekstpodstawowy"/>
        <w:ind w:right="-47"/>
        <w:jc w:val="both"/>
        <w:rPr>
          <w:rFonts w:ascii="Times New Roman" w:hAnsi="Times New Roman"/>
        </w:rPr>
      </w:pPr>
      <w:r>
        <w:rPr>
          <w:rFonts w:ascii="Times New Roman" w:hAnsi="Times New Roman"/>
        </w:rPr>
        <w:t xml:space="preserve">1.Dziekana Wydziału /Kierownika Jednostki/............................................................................. </w:t>
      </w:r>
    </w:p>
    <w:p w14:paraId="79A1368B" w14:textId="77777777" w:rsidR="007E4604" w:rsidRDefault="007E4604" w:rsidP="007E460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8B676F8" w14:textId="77777777" w:rsidR="007E4604" w:rsidRDefault="007E4604" w:rsidP="007E4604">
      <w:pPr>
        <w:pStyle w:val="Tekstpodstawowy"/>
        <w:ind w:right="-47"/>
        <w:jc w:val="both"/>
        <w:rPr>
          <w:rFonts w:ascii="Times New Roman" w:hAnsi="Times New Roman"/>
        </w:rPr>
      </w:pPr>
      <w:r>
        <w:rPr>
          <w:rFonts w:ascii="Times New Roman" w:hAnsi="Times New Roman"/>
        </w:rPr>
        <w:t>zwaną dalej KUPUJĄCYM</w:t>
      </w:r>
    </w:p>
    <w:p w14:paraId="4AFEE754" w14:textId="77777777" w:rsidR="007E4604" w:rsidRDefault="007E4604" w:rsidP="007E4604">
      <w:pPr>
        <w:pStyle w:val="Tekstpodstawowy"/>
        <w:ind w:right="-47"/>
        <w:jc w:val="both"/>
        <w:rPr>
          <w:rFonts w:ascii="Times New Roman" w:hAnsi="Times New Roman"/>
        </w:rPr>
      </w:pPr>
      <w:r>
        <w:rPr>
          <w:rFonts w:ascii="Times New Roman" w:hAnsi="Times New Roman"/>
        </w:rPr>
        <w:t xml:space="preserve">a </w:t>
      </w:r>
    </w:p>
    <w:p w14:paraId="2FFD5630" w14:textId="77777777" w:rsidR="007E4604" w:rsidRDefault="007E4604" w:rsidP="007E4604">
      <w:pPr>
        <w:pStyle w:val="Tekstpodstawowy"/>
        <w:ind w:right="-47"/>
        <w:jc w:val="both"/>
        <w:rPr>
          <w:rFonts w:ascii="Times New Roman" w:hAnsi="Times New Roman"/>
        </w:rPr>
      </w:pPr>
      <w:r>
        <w:rPr>
          <w:rFonts w:ascii="Times New Roman" w:hAnsi="Times New Roman"/>
        </w:rPr>
        <w:t>......................................................................................................................................................</w:t>
      </w:r>
    </w:p>
    <w:p w14:paraId="24E02CA8" w14:textId="77777777" w:rsidR="007E4604" w:rsidRDefault="007E4604" w:rsidP="007E4604">
      <w:pPr>
        <w:pStyle w:val="Tekstpodstawowy"/>
        <w:ind w:right="-47"/>
        <w:jc w:val="both"/>
        <w:rPr>
          <w:rFonts w:ascii="Times New Roman" w:hAnsi="Times New Roman"/>
        </w:rPr>
      </w:pPr>
      <w:r>
        <w:rPr>
          <w:rFonts w:ascii="Times New Roman" w:hAnsi="Times New Roman"/>
        </w:rPr>
        <w:t>......................................................................................................................................................</w:t>
      </w:r>
    </w:p>
    <w:p w14:paraId="471DEBDE" w14:textId="77777777" w:rsidR="007E4604" w:rsidRDefault="007E4604" w:rsidP="007E460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1EE7E63" w14:textId="77777777" w:rsidR="007E4604" w:rsidRDefault="007E4604" w:rsidP="007E4604">
      <w:pPr>
        <w:pStyle w:val="Tekstpodstawowy"/>
        <w:ind w:right="-47"/>
        <w:jc w:val="both"/>
        <w:rPr>
          <w:rFonts w:ascii="Times New Roman" w:hAnsi="Times New Roman"/>
        </w:rPr>
      </w:pPr>
      <w:r>
        <w:rPr>
          <w:rFonts w:ascii="Times New Roman" w:hAnsi="Times New Roman"/>
        </w:rPr>
        <w:t>reprezentowanym przez:</w:t>
      </w:r>
    </w:p>
    <w:p w14:paraId="15737488" w14:textId="77777777" w:rsidR="007E4604" w:rsidRDefault="007E4604" w:rsidP="007E4604">
      <w:pPr>
        <w:pStyle w:val="Tekstpodstawowy"/>
        <w:ind w:right="-47"/>
        <w:jc w:val="both"/>
        <w:rPr>
          <w:rFonts w:ascii="Times New Roman" w:hAnsi="Times New Roman"/>
        </w:rPr>
      </w:pPr>
      <w:r>
        <w:rPr>
          <w:rFonts w:ascii="Times New Roman" w:hAnsi="Times New Roman"/>
        </w:rPr>
        <w:t>1...................................................................................................................................................</w:t>
      </w:r>
    </w:p>
    <w:p w14:paraId="094A53B6" w14:textId="77777777" w:rsidR="007E4604" w:rsidRDefault="007E4604" w:rsidP="007E4604">
      <w:pPr>
        <w:pStyle w:val="Tekstpodstawowy"/>
        <w:ind w:right="-47"/>
        <w:jc w:val="both"/>
        <w:rPr>
          <w:rFonts w:ascii="Times New Roman" w:hAnsi="Times New Roman"/>
        </w:rPr>
      </w:pPr>
      <w:r>
        <w:rPr>
          <w:rFonts w:ascii="Times New Roman" w:hAnsi="Times New Roman"/>
        </w:rPr>
        <w:t xml:space="preserve">2................................................................................................................................................... </w:t>
      </w:r>
    </w:p>
    <w:p w14:paraId="037A197B" w14:textId="77777777" w:rsidR="007E4604" w:rsidRDefault="007E4604" w:rsidP="007E4604">
      <w:pPr>
        <w:pStyle w:val="Tekstpodstawowy"/>
        <w:ind w:right="-47"/>
        <w:jc w:val="both"/>
        <w:rPr>
          <w:rFonts w:ascii="Times New Roman" w:hAnsi="Times New Roman"/>
        </w:rPr>
      </w:pPr>
      <w:r>
        <w:rPr>
          <w:rFonts w:ascii="Times New Roman" w:hAnsi="Times New Roman"/>
        </w:rPr>
        <w:t>zwanym dalej SPRZEDAWCĄ</w:t>
      </w:r>
    </w:p>
    <w:p w14:paraId="7E30252C" w14:textId="77777777" w:rsidR="007E4604" w:rsidRDefault="007E4604" w:rsidP="007E4604">
      <w:pPr>
        <w:pStyle w:val="Tekstpodstawowy"/>
        <w:ind w:right="-47"/>
        <w:jc w:val="center"/>
        <w:rPr>
          <w:rFonts w:ascii="Times New Roman" w:hAnsi="Times New Roman"/>
        </w:rPr>
      </w:pPr>
    </w:p>
    <w:p w14:paraId="180F109B" w14:textId="77777777" w:rsidR="007E4604" w:rsidRPr="00877B92" w:rsidRDefault="007E4604" w:rsidP="007E4604">
      <w:pPr>
        <w:pStyle w:val="Tekstpodstawowy"/>
        <w:ind w:right="-47"/>
        <w:jc w:val="center"/>
        <w:rPr>
          <w:rFonts w:ascii="Times New Roman" w:hAnsi="Times New Roman"/>
          <w:b/>
        </w:rPr>
      </w:pPr>
      <w:r w:rsidRPr="00877B92">
        <w:rPr>
          <w:rFonts w:ascii="Times New Roman" w:hAnsi="Times New Roman"/>
          <w:b/>
        </w:rPr>
        <w:t>§ 1</w:t>
      </w:r>
    </w:p>
    <w:p w14:paraId="14FCDB75" w14:textId="0EA12962" w:rsidR="007E4604" w:rsidRPr="00A677EB" w:rsidRDefault="007E4604" w:rsidP="007E4604">
      <w:pPr>
        <w:pStyle w:val="Tekstpodstawowy"/>
        <w:numPr>
          <w:ilvl w:val="0"/>
          <w:numId w:val="2"/>
        </w:numPr>
        <w:tabs>
          <w:tab w:val="clear" w:pos="780"/>
          <w:tab w:val="num" w:pos="284"/>
        </w:tabs>
        <w:ind w:left="284" w:right="-47" w:hanging="284"/>
        <w:jc w:val="both"/>
        <w:rPr>
          <w:rFonts w:ascii="Times New Roman" w:hAnsi="Times New Roman"/>
          <w:bCs/>
          <w:szCs w:val="24"/>
        </w:rPr>
      </w:pPr>
      <w:r>
        <w:rPr>
          <w:rFonts w:ascii="Times New Roman" w:hAnsi="Times New Roman"/>
        </w:rPr>
        <w:t xml:space="preserve">Przedmiotem niniejszej umowy jest sprzedaż i </w:t>
      </w:r>
      <w:r w:rsidRPr="00980B94">
        <w:rPr>
          <w:rFonts w:ascii="Times New Roman" w:hAnsi="Times New Roman"/>
          <w:b/>
          <w:szCs w:val="24"/>
        </w:rPr>
        <w:t xml:space="preserve">dostawa </w:t>
      </w:r>
      <w:r w:rsidR="00A677EB" w:rsidRPr="00A677EB">
        <w:rPr>
          <w:rFonts w:ascii="Times New Roman" w:hAnsi="Times New Roman"/>
          <w:b/>
        </w:rPr>
        <w:t xml:space="preserve">aparatu fotograficznego wraz z obiektywem i akcesoriami dla WRSS </w:t>
      </w:r>
      <w:proofErr w:type="spellStart"/>
      <w:r w:rsidR="00A677EB" w:rsidRPr="00A677EB">
        <w:rPr>
          <w:rFonts w:ascii="Times New Roman" w:hAnsi="Times New Roman"/>
          <w:b/>
        </w:rPr>
        <w:t>WILiGZ</w:t>
      </w:r>
      <w:proofErr w:type="spellEnd"/>
    </w:p>
    <w:p w14:paraId="437BE67A" w14:textId="77777777" w:rsidR="007E4604" w:rsidRPr="0043435F" w:rsidRDefault="007E4604" w:rsidP="007E4604">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0345C166" w14:textId="77777777" w:rsidR="007E4604" w:rsidRPr="0043435F" w:rsidRDefault="007E4604" w:rsidP="007E4604">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261908D3" w14:textId="77777777" w:rsidR="007E4604" w:rsidRDefault="007E4604" w:rsidP="007E4604">
      <w:pPr>
        <w:pStyle w:val="Tekstpodstawowy"/>
        <w:ind w:right="-47"/>
        <w:jc w:val="both"/>
        <w:rPr>
          <w:rFonts w:ascii="Times New Roman" w:hAnsi="Times New Roman"/>
        </w:rPr>
      </w:pPr>
    </w:p>
    <w:p w14:paraId="297444EC" w14:textId="77777777" w:rsidR="007E4604" w:rsidRPr="00877B92" w:rsidRDefault="007E4604" w:rsidP="007E4604">
      <w:pPr>
        <w:pStyle w:val="Tekstpodstawowy"/>
        <w:ind w:right="-47"/>
        <w:jc w:val="center"/>
        <w:rPr>
          <w:rFonts w:ascii="Times New Roman" w:hAnsi="Times New Roman"/>
          <w:b/>
        </w:rPr>
      </w:pPr>
      <w:r w:rsidRPr="00877B92">
        <w:rPr>
          <w:rFonts w:ascii="Times New Roman" w:hAnsi="Times New Roman"/>
          <w:b/>
        </w:rPr>
        <w:t>§ 2</w:t>
      </w:r>
    </w:p>
    <w:p w14:paraId="6C84DA0A" w14:textId="77777777" w:rsidR="007E4604" w:rsidRDefault="007E4604" w:rsidP="007E4604">
      <w:pPr>
        <w:pStyle w:val="Tekstpodstawowy"/>
        <w:numPr>
          <w:ilvl w:val="0"/>
          <w:numId w:val="8"/>
        </w:numPr>
        <w:tabs>
          <w:tab w:val="num" w:pos="0"/>
        </w:tabs>
        <w:ind w:left="360" w:right="-47"/>
        <w:jc w:val="both"/>
        <w:rPr>
          <w:rFonts w:ascii="Times New Roman" w:hAnsi="Times New Roman"/>
          <w:szCs w:val="24"/>
        </w:rPr>
      </w:pPr>
      <w:r>
        <w:rPr>
          <w:rFonts w:ascii="Times New Roman" w:hAnsi="Times New Roman"/>
        </w:rPr>
        <w:t>Sprzedawca zobowiązuje się dostarczyć, zamontować i uruchomić sprzęt, o którym mowa w § 1 w terminie do …………. dni od daty podpisania umowy</w:t>
      </w:r>
      <w:r>
        <w:rPr>
          <w:rFonts w:ascii="Times New Roman" w:hAnsi="Times New Roman"/>
          <w:szCs w:val="24"/>
        </w:rPr>
        <w:t xml:space="preserve"> do siedziby Kupującego.</w:t>
      </w:r>
    </w:p>
    <w:p w14:paraId="3FAD9656" w14:textId="77777777" w:rsidR="007E4604" w:rsidRDefault="007E4604" w:rsidP="007E4604">
      <w:pPr>
        <w:pStyle w:val="Tekstpodstawowy"/>
        <w:numPr>
          <w:ilvl w:val="0"/>
          <w:numId w:val="8"/>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14:paraId="016D3FE1" w14:textId="77777777" w:rsidR="007E4604" w:rsidRPr="009D2649" w:rsidRDefault="007E4604" w:rsidP="007E4604">
      <w:pPr>
        <w:pStyle w:val="Tekstpodstawowy"/>
        <w:numPr>
          <w:ilvl w:val="0"/>
          <w:numId w:val="8"/>
        </w:numPr>
        <w:tabs>
          <w:tab w:val="num" w:pos="360"/>
        </w:tabs>
        <w:ind w:left="360" w:right="-47"/>
        <w:jc w:val="both"/>
        <w:rPr>
          <w:rFonts w:ascii="Times New Roman" w:hAnsi="Times New Roman"/>
        </w:rPr>
      </w:pPr>
      <w:r w:rsidRPr="009D2649">
        <w:rPr>
          <w:rFonts w:ascii="Times New Roman" w:hAnsi="Times New Roman"/>
        </w:rPr>
        <w:t>Termin dostarczenia sprzętu uznaje się za dotrzymany, jeżeli przed jego upływem  Sprzedawca dostarczy</w:t>
      </w:r>
      <w:r>
        <w:rPr>
          <w:rFonts w:ascii="Times New Roman" w:hAnsi="Times New Roman"/>
        </w:rPr>
        <w:t>, zamontuje i uruchomi towar na miejsce</w:t>
      </w:r>
      <w:r w:rsidRPr="009D2649">
        <w:rPr>
          <w:rFonts w:ascii="Times New Roman" w:hAnsi="Times New Roman"/>
        </w:rPr>
        <w:t xml:space="preserve"> przeznaczenia w stanie zupełnym.</w:t>
      </w:r>
    </w:p>
    <w:p w14:paraId="57385E06" w14:textId="77777777" w:rsidR="007E4604" w:rsidRDefault="007E4604" w:rsidP="007E4604">
      <w:pPr>
        <w:pStyle w:val="Tekstpodstawowy"/>
        <w:ind w:right="-47"/>
        <w:jc w:val="both"/>
        <w:rPr>
          <w:rFonts w:ascii="Times New Roman" w:hAnsi="Times New Roman"/>
        </w:rPr>
      </w:pPr>
    </w:p>
    <w:p w14:paraId="287BEA5E" w14:textId="77777777" w:rsidR="007E4604" w:rsidRPr="00877B92" w:rsidRDefault="007E4604" w:rsidP="007E4604">
      <w:pPr>
        <w:pStyle w:val="Tekstpodstawowy"/>
        <w:ind w:right="-47"/>
        <w:jc w:val="center"/>
        <w:rPr>
          <w:rFonts w:ascii="Times New Roman" w:hAnsi="Times New Roman"/>
          <w:b/>
        </w:rPr>
      </w:pPr>
      <w:r w:rsidRPr="00877B92">
        <w:rPr>
          <w:rFonts w:ascii="Times New Roman" w:hAnsi="Times New Roman"/>
          <w:b/>
        </w:rPr>
        <w:t>§ 3</w:t>
      </w:r>
    </w:p>
    <w:p w14:paraId="34DAE374" w14:textId="77777777" w:rsidR="007E4604" w:rsidRPr="0043435F" w:rsidRDefault="007E4604" w:rsidP="007E4604">
      <w:pPr>
        <w:pStyle w:val="Tekstpodstawowy"/>
        <w:numPr>
          <w:ilvl w:val="0"/>
          <w:numId w:val="3"/>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C54A1AC" w14:textId="77777777" w:rsidR="007E4604" w:rsidRPr="0043435F" w:rsidRDefault="007E4604" w:rsidP="007E4604">
      <w:pPr>
        <w:pStyle w:val="Tekstpodstawowy"/>
        <w:numPr>
          <w:ilvl w:val="0"/>
          <w:numId w:val="3"/>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65CB16BA" w14:textId="77777777" w:rsidR="007E4604" w:rsidRPr="0043435F" w:rsidRDefault="007E4604" w:rsidP="007E4604">
      <w:pPr>
        <w:pStyle w:val="Tekstpodstawowy"/>
        <w:numPr>
          <w:ilvl w:val="0"/>
          <w:numId w:val="3"/>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B33D635" w14:textId="77777777" w:rsidR="007E4604" w:rsidRPr="0043435F" w:rsidRDefault="007E4604" w:rsidP="007E4604">
      <w:pPr>
        <w:pStyle w:val="Tekstpodstawowy"/>
        <w:numPr>
          <w:ilvl w:val="0"/>
          <w:numId w:val="3"/>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4EAD73AA" w14:textId="77777777" w:rsidR="007E4604" w:rsidRDefault="007E4604" w:rsidP="007E4604">
      <w:pPr>
        <w:pStyle w:val="Tekstpodstawowy"/>
        <w:ind w:right="-47"/>
        <w:jc w:val="both"/>
        <w:rPr>
          <w:rFonts w:ascii="Times New Roman" w:hAnsi="Times New Roman"/>
        </w:rPr>
      </w:pPr>
    </w:p>
    <w:p w14:paraId="6F3B1460" w14:textId="77777777" w:rsidR="007E4604" w:rsidRPr="00877B92" w:rsidRDefault="007E4604" w:rsidP="007E4604">
      <w:pPr>
        <w:pStyle w:val="Tekstpodstawowy"/>
        <w:ind w:right="-47"/>
        <w:jc w:val="center"/>
        <w:rPr>
          <w:rFonts w:ascii="Times New Roman" w:hAnsi="Times New Roman"/>
          <w:b/>
        </w:rPr>
      </w:pPr>
      <w:r w:rsidRPr="00877B92">
        <w:rPr>
          <w:rFonts w:ascii="Times New Roman" w:hAnsi="Times New Roman"/>
          <w:b/>
        </w:rPr>
        <w:t>§ 4</w:t>
      </w:r>
    </w:p>
    <w:p w14:paraId="48899BFD" w14:textId="77777777" w:rsidR="007E4604" w:rsidRDefault="007E4604" w:rsidP="007E4604">
      <w:pPr>
        <w:pStyle w:val="Tekstpodstawowy"/>
        <w:numPr>
          <w:ilvl w:val="0"/>
          <w:numId w:val="4"/>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62320F27" w14:textId="77777777" w:rsidR="007E4604" w:rsidRDefault="007E4604" w:rsidP="007E4604">
      <w:pPr>
        <w:pStyle w:val="Tekstpodstawowy"/>
        <w:numPr>
          <w:ilvl w:val="0"/>
          <w:numId w:val="4"/>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357C27A1" w14:textId="77777777" w:rsidR="007E4604" w:rsidRDefault="007E4604" w:rsidP="007E4604">
      <w:pPr>
        <w:pStyle w:val="Tekstpodstawowy"/>
        <w:numPr>
          <w:ilvl w:val="0"/>
          <w:numId w:val="4"/>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7092ADE" w14:textId="77777777" w:rsidR="007E4604" w:rsidRPr="00593CEB" w:rsidRDefault="007E4604" w:rsidP="007E4604">
      <w:pPr>
        <w:pStyle w:val="Tekstpodstawowy"/>
        <w:numPr>
          <w:ilvl w:val="0"/>
          <w:numId w:val="4"/>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5BE8F9E" w14:textId="77777777" w:rsidR="007E4604" w:rsidRDefault="007E4604" w:rsidP="007E4604">
      <w:pPr>
        <w:pStyle w:val="Tekstpodstawowy"/>
        <w:ind w:right="-47"/>
        <w:jc w:val="center"/>
        <w:rPr>
          <w:rFonts w:ascii="Times New Roman" w:hAnsi="Times New Roman"/>
        </w:rPr>
      </w:pPr>
    </w:p>
    <w:p w14:paraId="6A987BBC" w14:textId="77777777" w:rsidR="007E4604" w:rsidRPr="00877B92" w:rsidRDefault="007E4604" w:rsidP="007E4604">
      <w:pPr>
        <w:pStyle w:val="Tekstpodstawowy"/>
        <w:ind w:right="-47"/>
        <w:jc w:val="center"/>
        <w:rPr>
          <w:rFonts w:ascii="Times New Roman" w:hAnsi="Times New Roman"/>
          <w:b/>
        </w:rPr>
      </w:pPr>
      <w:r w:rsidRPr="00877B92">
        <w:rPr>
          <w:rFonts w:ascii="Times New Roman" w:hAnsi="Times New Roman"/>
          <w:b/>
        </w:rPr>
        <w:t>§ 5</w:t>
      </w:r>
    </w:p>
    <w:p w14:paraId="76CFC53E" w14:textId="77777777" w:rsidR="007E4604" w:rsidRPr="00C53B52" w:rsidRDefault="007E4604" w:rsidP="007E4604">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1BCED596" w14:textId="77777777" w:rsidR="007E4604" w:rsidRPr="00C53B52" w:rsidRDefault="007E4604" w:rsidP="007E4604">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8E48AEB" w14:textId="77777777" w:rsidR="007E4604" w:rsidRPr="00C53B52" w:rsidRDefault="007E4604" w:rsidP="007E4604">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2B258C0" w14:textId="77777777" w:rsidR="007E4604" w:rsidRPr="00C53B52" w:rsidRDefault="007E4604" w:rsidP="007E460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F038F80" w14:textId="77777777" w:rsidR="007E4604" w:rsidRPr="00C53B52" w:rsidRDefault="007E4604" w:rsidP="007E460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6A4DB7F" w14:textId="77777777" w:rsidR="007E4604" w:rsidRPr="00C53B52" w:rsidRDefault="007E4604" w:rsidP="007E460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6D85613D" w14:textId="77777777" w:rsidR="007E4604" w:rsidRPr="00C53B52" w:rsidRDefault="007E4604" w:rsidP="007E4604">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0F053A7" w14:textId="77777777" w:rsidR="007E4604" w:rsidRPr="00C53B52" w:rsidRDefault="007E4604" w:rsidP="007E4604">
      <w:pPr>
        <w:pStyle w:val="Tekstpodstawowy"/>
        <w:numPr>
          <w:ilvl w:val="0"/>
          <w:numId w:val="7"/>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0EC5F621" w14:textId="77777777" w:rsidR="007E4604" w:rsidRPr="00C53B52" w:rsidRDefault="007E4604" w:rsidP="007E4604">
      <w:pPr>
        <w:pStyle w:val="Tekstpodstawowy"/>
        <w:numPr>
          <w:ilvl w:val="0"/>
          <w:numId w:val="7"/>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5B7FF5E7" w14:textId="77777777" w:rsidR="007E4604" w:rsidRPr="008F6145" w:rsidRDefault="007E4604" w:rsidP="007E4604">
      <w:pPr>
        <w:pStyle w:val="Tekstpodstawowy"/>
        <w:numPr>
          <w:ilvl w:val="0"/>
          <w:numId w:val="5"/>
        </w:numPr>
        <w:tabs>
          <w:tab w:val="clear" w:pos="720"/>
          <w:tab w:val="num" w:pos="360"/>
        </w:tabs>
        <w:ind w:right="-47"/>
        <w:jc w:val="both"/>
        <w:rPr>
          <w:rFonts w:ascii="Times New Roman" w:hAnsi="Times New Roman"/>
        </w:rPr>
      </w:pPr>
      <w:r w:rsidRPr="008F6145">
        <w:rPr>
          <w:rFonts w:ascii="Times New Roman" w:hAnsi="Times New Roman"/>
          <w:sz w:val="22"/>
          <w:szCs w:val="22"/>
        </w:rPr>
        <w:t>Łączna maksymalna wysokość kar umownych, których mogą dochodzić Strony nie może przekroczyć 20% wynagrodzenia netto o którym mowa w § 3ust. 1 umowy.</w:t>
      </w:r>
    </w:p>
    <w:p w14:paraId="5709754F" w14:textId="77777777" w:rsidR="007E4604" w:rsidRDefault="007E4604" w:rsidP="007E4604">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0E6421A" w14:textId="77777777" w:rsidR="007E4604" w:rsidRDefault="007E4604" w:rsidP="007E4604">
      <w:pPr>
        <w:pStyle w:val="Tekstpodstawowy"/>
        <w:ind w:right="-47"/>
        <w:jc w:val="center"/>
        <w:rPr>
          <w:rFonts w:ascii="Times New Roman" w:hAnsi="Times New Roman"/>
          <w:b/>
        </w:rPr>
      </w:pPr>
    </w:p>
    <w:p w14:paraId="3C829039" w14:textId="77777777" w:rsidR="007E4604" w:rsidRDefault="007E4604" w:rsidP="007E4604">
      <w:pPr>
        <w:pStyle w:val="Tekstpodstawowy"/>
        <w:ind w:right="-47"/>
        <w:jc w:val="center"/>
        <w:rPr>
          <w:rFonts w:ascii="Times New Roman" w:hAnsi="Times New Roman"/>
          <w:b/>
        </w:rPr>
      </w:pPr>
    </w:p>
    <w:p w14:paraId="77E3BE0F" w14:textId="77777777" w:rsidR="007E4604" w:rsidRDefault="007E4604" w:rsidP="007E4604">
      <w:pPr>
        <w:pStyle w:val="Tekstpodstawowy"/>
        <w:ind w:right="-47"/>
        <w:jc w:val="center"/>
        <w:rPr>
          <w:rFonts w:ascii="Times New Roman" w:hAnsi="Times New Roman"/>
          <w:b/>
        </w:rPr>
      </w:pPr>
      <w:r w:rsidRPr="00877B92">
        <w:rPr>
          <w:rFonts w:ascii="Times New Roman" w:hAnsi="Times New Roman"/>
          <w:b/>
        </w:rPr>
        <w:t>§ 6</w:t>
      </w:r>
    </w:p>
    <w:p w14:paraId="76FF401B" w14:textId="77777777" w:rsidR="007E4604" w:rsidRDefault="007E4604" w:rsidP="007E4604">
      <w:pPr>
        <w:pStyle w:val="Tekstpodstawowy"/>
        <w:ind w:right="-47"/>
        <w:jc w:val="center"/>
        <w:rPr>
          <w:rFonts w:ascii="Times New Roman" w:hAnsi="Times New Roman"/>
          <w:b/>
        </w:rPr>
      </w:pPr>
    </w:p>
    <w:p w14:paraId="394B32FC" w14:textId="77777777" w:rsidR="007E4604" w:rsidRDefault="007E4604" w:rsidP="007E4604">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4EFCC09" w14:textId="77777777" w:rsidR="007E4604" w:rsidRDefault="007E4604" w:rsidP="007E4604">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E732A9E" w14:textId="77777777" w:rsidR="007E4604" w:rsidRDefault="007E4604" w:rsidP="007E4604">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336D5D4" w14:textId="77777777" w:rsidR="007E4604" w:rsidRDefault="007E4604" w:rsidP="007E4604">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9B5E51B" w14:textId="77777777" w:rsidR="007E4604" w:rsidRDefault="007E4604" w:rsidP="007E4604">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2231467" w14:textId="77777777" w:rsidR="007E4604" w:rsidRPr="00877B92" w:rsidRDefault="007E4604" w:rsidP="007E460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6D273DC" w14:textId="77777777" w:rsidR="007E4604" w:rsidRPr="003F1749" w:rsidRDefault="007E4604" w:rsidP="007E460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2B37A7D" w14:textId="77777777" w:rsidR="007E4604" w:rsidRDefault="007E4604" w:rsidP="007E460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A6EF6C2" w14:textId="77777777" w:rsidR="007E4604" w:rsidRDefault="007E4604" w:rsidP="007E4604">
      <w:pPr>
        <w:pStyle w:val="Tekstpodstawowy"/>
        <w:ind w:right="-47"/>
        <w:jc w:val="center"/>
        <w:rPr>
          <w:rFonts w:ascii="Times New Roman" w:hAnsi="Times New Roman"/>
        </w:rPr>
      </w:pPr>
    </w:p>
    <w:p w14:paraId="1DFD5927" w14:textId="77777777" w:rsidR="007E4604" w:rsidRPr="00877B92" w:rsidRDefault="007E4604" w:rsidP="007E460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B51FD7E" w14:textId="77777777" w:rsidR="007E4604" w:rsidRPr="0043435F" w:rsidRDefault="007E4604" w:rsidP="007E4604">
      <w:pPr>
        <w:numPr>
          <w:ilvl w:val="0"/>
          <w:numId w:val="6"/>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37699D3" w14:textId="77777777" w:rsidR="007E4604" w:rsidRPr="0043435F" w:rsidRDefault="007E4604" w:rsidP="007E4604">
      <w:pPr>
        <w:numPr>
          <w:ilvl w:val="0"/>
          <w:numId w:val="6"/>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7F7FF54" w14:textId="77777777" w:rsidR="007E4604" w:rsidRPr="0043435F" w:rsidRDefault="007E4604" w:rsidP="007E4604">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300B24E4" w14:textId="77777777" w:rsidR="007E4604" w:rsidRPr="0043435F" w:rsidRDefault="007E4604" w:rsidP="007E4604">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692FD78" w14:textId="587EDA4B" w:rsidR="007E4604" w:rsidRPr="0043435F" w:rsidRDefault="007E4604" w:rsidP="007E4604">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sidR="002B0AB7">
        <w:rPr>
          <w:bCs/>
          <w:sz w:val="24"/>
          <w:szCs w:val="24"/>
          <w:lang w:val="pl-PL" w:eastAsia="en-US"/>
        </w:rPr>
        <w:t>48 h</w:t>
      </w:r>
      <w:r w:rsidRPr="0043435F">
        <w:rPr>
          <w:bCs/>
          <w:sz w:val="24"/>
          <w:szCs w:val="24"/>
          <w:lang w:val="pl-PL" w:eastAsia="en-US"/>
        </w:rPr>
        <w:t xml:space="preserve"> od momentu zgłoszenia. </w:t>
      </w:r>
    </w:p>
    <w:p w14:paraId="4012B8BD" w14:textId="225732EF" w:rsidR="007E4604" w:rsidRPr="0043435F" w:rsidRDefault="007E4604" w:rsidP="007E4604">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sidR="002B0AB7">
        <w:rPr>
          <w:bCs/>
          <w:sz w:val="24"/>
          <w:szCs w:val="24"/>
          <w:lang w:val="pl-PL" w:eastAsia="en-US"/>
        </w:rPr>
        <w:t>10</w:t>
      </w:r>
      <w:r>
        <w:rPr>
          <w:bCs/>
          <w:sz w:val="24"/>
          <w:szCs w:val="24"/>
          <w:lang w:val="pl-PL" w:eastAsia="en-US"/>
        </w:rPr>
        <w:t xml:space="preserve">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p>
    <w:p w14:paraId="294603D4" w14:textId="77777777" w:rsidR="007E4604" w:rsidRPr="0043435F" w:rsidRDefault="007E4604" w:rsidP="007E4604">
      <w:pPr>
        <w:numPr>
          <w:ilvl w:val="0"/>
          <w:numId w:val="6"/>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E0D9555" w14:textId="77777777" w:rsidR="007E4604" w:rsidRPr="0043435F" w:rsidRDefault="007E4604" w:rsidP="007E4604">
      <w:pPr>
        <w:numPr>
          <w:ilvl w:val="0"/>
          <w:numId w:val="6"/>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6A26DC5B" w14:textId="77777777" w:rsidR="007E4604" w:rsidRPr="0043435F" w:rsidRDefault="007E4604" w:rsidP="007E4604">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6FE08046" w14:textId="77777777" w:rsidR="007E4604" w:rsidRPr="0043435F" w:rsidRDefault="007E4604" w:rsidP="007E4604">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2A5E8E1" w14:textId="77777777" w:rsidR="007E4604" w:rsidRPr="0043435F" w:rsidRDefault="007E4604" w:rsidP="007E4604">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1E3C580" w14:textId="77777777" w:rsidR="007E4604" w:rsidRPr="0043435F" w:rsidRDefault="007E4604" w:rsidP="007E4604">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A1C7719" w14:textId="77777777" w:rsidR="007E4604" w:rsidRDefault="007E4604" w:rsidP="007E4604">
      <w:pPr>
        <w:pStyle w:val="Tekstpodstawowy"/>
        <w:ind w:left="284" w:right="-47"/>
        <w:jc w:val="both"/>
        <w:rPr>
          <w:rFonts w:ascii="Times New Roman" w:hAnsi="Times New Roman"/>
        </w:rPr>
      </w:pPr>
    </w:p>
    <w:p w14:paraId="5111CB61" w14:textId="77777777" w:rsidR="007E4604" w:rsidRPr="00877B92" w:rsidRDefault="007E4604" w:rsidP="007E460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2B43C27" w14:textId="77777777" w:rsidR="007E4604" w:rsidRDefault="007E4604" w:rsidP="007E460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7747DEF" w14:textId="77777777" w:rsidR="007E4604" w:rsidRPr="00C33B28" w:rsidRDefault="007E4604" w:rsidP="007E4604">
      <w:pPr>
        <w:spacing w:line="240" w:lineRule="atLeast"/>
        <w:ind w:right="-47"/>
        <w:jc w:val="center"/>
        <w:rPr>
          <w:rFonts w:ascii="Verdana" w:hAnsi="Verdana"/>
          <w:b/>
          <w:sz w:val="18"/>
          <w:szCs w:val="18"/>
          <w:lang w:val="pl-PL"/>
        </w:rPr>
      </w:pPr>
    </w:p>
    <w:p w14:paraId="5B100487" w14:textId="77777777" w:rsidR="007E4604" w:rsidRPr="009B2595" w:rsidRDefault="007E4604" w:rsidP="007E4604">
      <w:pPr>
        <w:spacing w:line="240" w:lineRule="atLeast"/>
        <w:ind w:right="-47"/>
        <w:jc w:val="center"/>
        <w:rPr>
          <w:b/>
          <w:sz w:val="24"/>
          <w:szCs w:val="24"/>
        </w:rPr>
      </w:pPr>
      <w:r w:rsidRPr="009B2595">
        <w:rPr>
          <w:b/>
          <w:sz w:val="24"/>
          <w:szCs w:val="24"/>
        </w:rPr>
        <w:t>§ 10</w:t>
      </w:r>
    </w:p>
    <w:p w14:paraId="108A8C8F" w14:textId="77777777" w:rsidR="007E4604" w:rsidRPr="009B2595" w:rsidRDefault="007E4604" w:rsidP="007E4604">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E3EF170" w14:textId="77777777" w:rsidR="007E4604" w:rsidRPr="009B2595" w:rsidRDefault="007E4604" w:rsidP="007E4604">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FC124F6" w14:textId="77777777" w:rsidR="007E4604" w:rsidRPr="009B2595" w:rsidRDefault="007E4604" w:rsidP="007E4604">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FB3D1F2" w14:textId="77777777" w:rsidR="007E4604" w:rsidRPr="009B2595" w:rsidRDefault="007E4604" w:rsidP="007E4604">
      <w:pPr>
        <w:numPr>
          <w:ilvl w:val="0"/>
          <w:numId w:val="11"/>
        </w:numPr>
        <w:suppressAutoHyphens/>
        <w:autoSpaceDN w:val="0"/>
        <w:spacing w:after="147"/>
        <w:jc w:val="both"/>
        <w:rPr>
          <w:color w:val="000000"/>
          <w:sz w:val="24"/>
          <w:szCs w:val="24"/>
          <w:lang w:val="pl-PL"/>
        </w:rPr>
      </w:pPr>
      <w:bookmarkStart w:id="1" w:name="_Hlk87256647"/>
      <w:r w:rsidRPr="009B2595">
        <w:rPr>
          <w:color w:val="000000"/>
          <w:sz w:val="24"/>
          <w:szCs w:val="24"/>
          <w:lang w:val="pl-PL"/>
        </w:rPr>
        <w:t xml:space="preserve">w zakresie zmiany terminu wykonania lub terminów pośrednich wskazanych w Umowie: </w:t>
      </w:r>
    </w:p>
    <w:p w14:paraId="608A3649" w14:textId="77777777" w:rsidR="007E4604" w:rsidRPr="009B2595" w:rsidRDefault="007E4604" w:rsidP="007E4604">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315174A6" w14:textId="77777777" w:rsidR="007E4604" w:rsidRPr="009B2595" w:rsidRDefault="007E4604" w:rsidP="007E4604">
      <w:pPr>
        <w:numPr>
          <w:ilvl w:val="0"/>
          <w:numId w:val="11"/>
        </w:numPr>
        <w:suppressAutoHyphens/>
        <w:autoSpaceDN w:val="0"/>
        <w:spacing w:after="147"/>
        <w:jc w:val="both"/>
        <w:rPr>
          <w:sz w:val="24"/>
          <w:szCs w:val="24"/>
          <w:lang w:val="pl-PL"/>
        </w:rPr>
      </w:pPr>
      <w:r w:rsidRPr="009B2595">
        <w:rPr>
          <w:sz w:val="24"/>
          <w:szCs w:val="24"/>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CF4CDE3" w14:textId="77777777" w:rsidR="007E4604" w:rsidRPr="009B2595" w:rsidRDefault="007E4604" w:rsidP="007E4604">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768B3F2D" w14:textId="77777777" w:rsidR="007E4604" w:rsidRPr="009B2595" w:rsidRDefault="007E4604" w:rsidP="007E4604">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570386A6" w14:textId="77777777" w:rsidR="007E4604" w:rsidRPr="009B2595" w:rsidRDefault="007E4604" w:rsidP="007E4604">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D517E53" w14:textId="77777777" w:rsidR="007E4604" w:rsidRPr="009B2595" w:rsidRDefault="007E4604" w:rsidP="007E4604">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A67FED4" w14:textId="77777777" w:rsidR="007E4604" w:rsidRPr="009B2595" w:rsidRDefault="007E4604" w:rsidP="007E4604">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02A81291" w14:textId="77777777" w:rsidR="007E4604" w:rsidRPr="009B2595" w:rsidRDefault="007E4604" w:rsidP="007E4604">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04DCE86C" w14:textId="77777777" w:rsidR="007E4604" w:rsidRPr="009B2595" w:rsidRDefault="007E4604" w:rsidP="007E460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9CD1D01" w14:textId="77777777" w:rsidR="007E4604" w:rsidRPr="009B2595" w:rsidRDefault="007E4604" w:rsidP="007E460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7E4604">
        <w:rPr>
          <w:color w:val="000000"/>
          <w:kern w:val="2"/>
          <w:sz w:val="24"/>
          <w:szCs w:val="24"/>
          <w:lang w:val="pl-PL"/>
        </w:rPr>
        <w:t>terminie 7 dni</w:t>
      </w:r>
      <w:r w:rsidRPr="009B2595">
        <w:rPr>
          <w:color w:val="000000"/>
          <w:kern w:val="2"/>
          <w:sz w:val="24"/>
          <w:szCs w:val="24"/>
          <w:lang w:val="pl-PL"/>
        </w:rPr>
        <w:t xml:space="preserve"> od jej ustania.</w:t>
      </w:r>
    </w:p>
    <w:p w14:paraId="3CDE6873" w14:textId="77777777" w:rsidR="007E4604" w:rsidRPr="009B2595" w:rsidRDefault="007E4604" w:rsidP="007E460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B59DE1B" w14:textId="77777777" w:rsidR="007E4604" w:rsidRPr="009B2595" w:rsidRDefault="007E4604" w:rsidP="007E460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1AA7732" w14:textId="77777777" w:rsidR="007E4604" w:rsidRDefault="007E4604" w:rsidP="007E4604">
      <w:pPr>
        <w:pStyle w:val="Tekstpodstawowy"/>
        <w:ind w:right="-47"/>
        <w:rPr>
          <w:rFonts w:ascii="Times New Roman" w:hAnsi="Times New Roman"/>
        </w:rPr>
      </w:pPr>
    </w:p>
    <w:p w14:paraId="03AB7449" w14:textId="77777777" w:rsidR="007E4604" w:rsidRPr="00877B92" w:rsidRDefault="007E4604" w:rsidP="007E460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6398D40F" w14:textId="77777777" w:rsidR="007E4604" w:rsidRDefault="007E4604" w:rsidP="007E460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90C357A" w14:textId="77777777" w:rsidR="007E4604" w:rsidRDefault="007E4604" w:rsidP="007E4604">
      <w:pPr>
        <w:pStyle w:val="Tekstpodstawowy"/>
        <w:ind w:right="-47"/>
        <w:jc w:val="center"/>
        <w:rPr>
          <w:rFonts w:ascii="Times New Roman" w:hAnsi="Times New Roman"/>
        </w:rPr>
      </w:pPr>
    </w:p>
    <w:p w14:paraId="646C8BC5" w14:textId="77777777" w:rsidR="007E4604" w:rsidRDefault="007E4604" w:rsidP="007E4604">
      <w:pPr>
        <w:pStyle w:val="Tekstpodstawowy"/>
        <w:ind w:right="-47"/>
        <w:jc w:val="center"/>
        <w:rPr>
          <w:rFonts w:ascii="Times New Roman" w:hAnsi="Times New Roman"/>
        </w:rPr>
      </w:pPr>
    </w:p>
    <w:p w14:paraId="333AE78C" w14:textId="77777777" w:rsidR="007E4604" w:rsidRPr="00877B92" w:rsidRDefault="007E4604" w:rsidP="007E4604">
      <w:pPr>
        <w:pStyle w:val="Tekstpodstawowy"/>
        <w:ind w:right="-47"/>
        <w:jc w:val="center"/>
        <w:rPr>
          <w:b/>
        </w:rPr>
      </w:pPr>
      <w:r w:rsidRPr="00877B92">
        <w:rPr>
          <w:rFonts w:ascii="Times New Roman" w:hAnsi="Times New Roman"/>
          <w:b/>
        </w:rPr>
        <w:lastRenderedPageBreak/>
        <w:t>§1</w:t>
      </w:r>
      <w:r>
        <w:rPr>
          <w:rFonts w:ascii="Times New Roman" w:hAnsi="Times New Roman"/>
          <w:b/>
        </w:rPr>
        <w:t>3</w:t>
      </w:r>
    </w:p>
    <w:p w14:paraId="75D1BDAC" w14:textId="77777777" w:rsidR="007E4604" w:rsidRDefault="007E4604" w:rsidP="007E4604">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A666B32" w14:textId="77777777" w:rsidR="007E4604" w:rsidRDefault="007E4604" w:rsidP="007E4604">
      <w:pPr>
        <w:pStyle w:val="NormalnyWeb"/>
        <w:jc w:val="both"/>
      </w:pPr>
      <w:r>
        <w:t xml:space="preserve">2. W razie wątpliwości, czy określona informacja stanowi tajemnicę Wykonawca zobowiązany jest zwrócić się w formie pisemnej do Zamawiającego o wyjaśnienie takiej wątpliwości. </w:t>
      </w:r>
    </w:p>
    <w:p w14:paraId="162B0C72" w14:textId="77777777" w:rsidR="007E4604" w:rsidRDefault="007E4604" w:rsidP="007E4604">
      <w:pPr>
        <w:pStyle w:val="NormalnyWeb"/>
        <w:jc w:val="both"/>
      </w:pPr>
      <w:r>
        <w:t xml:space="preserve">3. Wykonawca zobowiązuje się do wykorzystania uzyskanych, powyższych informacji jedynie w celu wykonania przedmiotu umowy. </w:t>
      </w:r>
    </w:p>
    <w:p w14:paraId="0C893C7F" w14:textId="77777777" w:rsidR="007E4604" w:rsidRDefault="007E4604" w:rsidP="007E4604">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7E287C4" w14:textId="77777777" w:rsidR="007E4604" w:rsidRDefault="007E4604" w:rsidP="007E4604">
      <w:pPr>
        <w:pStyle w:val="NormalnyWeb"/>
        <w:jc w:val="both"/>
      </w:pPr>
      <w:r>
        <w:t>5. Powyższe przepisy nie będą miały zastosowania wobec informacji powszechnie znanych lub opublikowanych oraz w przypadku żądania ich ujawnienia przez uprawniony organ.</w:t>
      </w:r>
    </w:p>
    <w:p w14:paraId="187F2373" w14:textId="77777777" w:rsidR="007E4604" w:rsidRDefault="007E4604" w:rsidP="007E4604">
      <w:pPr>
        <w:pStyle w:val="Tekstpodstawowy"/>
        <w:ind w:right="-47"/>
        <w:jc w:val="both"/>
        <w:rPr>
          <w:rFonts w:ascii="Times New Roman" w:hAnsi="Times New Roman"/>
        </w:rPr>
      </w:pPr>
    </w:p>
    <w:p w14:paraId="607FC3EC" w14:textId="77777777" w:rsidR="007E4604" w:rsidRPr="00877B92" w:rsidRDefault="007E4604" w:rsidP="007E460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08C2A13" w14:textId="77777777" w:rsidR="007E4604" w:rsidRDefault="007E4604" w:rsidP="007E460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C36DF9D" w14:textId="77777777" w:rsidR="007E4604" w:rsidRDefault="007E4604" w:rsidP="007E4604">
      <w:pPr>
        <w:pStyle w:val="Tekstpodstawowy"/>
        <w:ind w:right="-47"/>
        <w:jc w:val="both"/>
        <w:rPr>
          <w:rFonts w:ascii="Times New Roman" w:hAnsi="Times New Roman"/>
        </w:rPr>
      </w:pPr>
    </w:p>
    <w:p w14:paraId="202D532B" w14:textId="77777777" w:rsidR="007E4604" w:rsidRPr="00877B92" w:rsidRDefault="007E4604" w:rsidP="007E460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5DC56E4" w14:textId="77777777" w:rsidR="007E4604" w:rsidRDefault="007E4604" w:rsidP="007E4604">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0FE1A21" w14:textId="77777777" w:rsidR="007E4604" w:rsidRDefault="007E4604" w:rsidP="007E4604">
      <w:pPr>
        <w:pStyle w:val="Tekstpodstawowy"/>
        <w:ind w:right="-47"/>
        <w:jc w:val="both"/>
        <w:rPr>
          <w:rFonts w:ascii="Times New Roman" w:hAnsi="Times New Roman"/>
        </w:rPr>
      </w:pPr>
    </w:p>
    <w:p w14:paraId="5F3D51C2" w14:textId="77777777" w:rsidR="007E4604" w:rsidRPr="00877B92" w:rsidRDefault="007E4604" w:rsidP="007E460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4E765D5C" w14:textId="77777777" w:rsidR="007E4604" w:rsidRPr="004F0507" w:rsidRDefault="007E4604" w:rsidP="007E460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DE8831E" w14:textId="77777777" w:rsidR="007E4604" w:rsidRDefault="007E4604" w:rsidP="007E4604">
      <w:pPr>
        <w:pStyle w:val="Tekstpodstawowy2"/>
        <w:spacing w:line="240" w:lineRule="auto"/>
        <w:ind w:right="-47"/>
      </w:pPr>
    </w:p>
    <w:p w14:paraId="4BFAD091" w14:textId="77777777" w:rsidR="007E4604" w:rsidRPr="004F0507" w:rsidRDefault="007E4604" w:rsidP="007E4604">
      <w:pPr>
        <w:pStyle w:val="Tekstpodstawowy2"/>
        <w:spacing w:line="240" w:lineRule="auto"/>
        <w:ind w:right="-47"/>
        <w:rPr>
          <w:b/>
          <w:sz w:val="24"/>
        </w:rPr>
      </w:pPr>
      <w:r>
        <w:rPr>
          <w:b/>
          <w:sz w:val="24"/>
        </w:rPr>
        <w:t xml:space="preserve">      </w:t>
      </w:r>
      <w:r w:rsidRPr="004F0507">
        <w:rPr>
          <w:b/>
          <w:sz w:val="24"/>
        </w:rPr>
        <w:t>Za Sprzedawcę                                                                                   Za Kupującego</w:t>
      </w:r>
    </w:p>
    <w:p w14:paraId="70202D21" w14:textId="77777777" w:rsidR="007E4604" w:rsidRPr="000936CA" w:rsidRDefault="007E4604" w:rsidP="007E4604">
      <w:pPr>
        <w:rPr>
          <w:lang w:val="pl-PL"/>
        </w:rPr>
      </w:pPr>
    </w:p>
    <w:p w14:paraId="1D703EC1" w14:textId="77777777" w:rsidR="007E4604" w:rsidRDefault="007E4604" w:rsidP="007E4604">
      <w:pPr>
        <w:pStyle w:val="Zwykytekst"/>
        <w:rPr>
          <w:lang w:val="pl-PL"/>
        </w:rPr>
      </w:pPr>
    </w:p>
    <w:p w14:paraId="76243E03" w14:textId="77777777" w:rsidR="007E4604" w:rsidRDefault="007E4604" w:rsidP="007E4604">
      <w:pPr>
        <w:pStyle w:val="Zwykytekst"/>
        <w:rPr>
          <w:lang w:val="pl-PL"/>
        </w:rPr>
      </w:pPr>
    </w:p>
    <w:p w14:paraId="676BF95D" w14:textId="77777777" w:rsidR="007E4604" w:rsidRDefault="007E4604" w:rsidP="007E460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44A63CA" w14:textId="77777777" w:rsidR="007E4604" w:rsidRPr="00496551" w:rsidRDefault="007E4604" w:rsidP="007E460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4E311A7" w14:textId="77777777" w:rsidR="007E4604" w:rsidRPr="00435153" w:rsidRDefault="007E4604" w:rsidP="007E4604">
      <w:pPr>
        <w:rPr>
          <w:lang w:val="pl-PL"/>
        </w:rPr>
      </w:pPr>
    </w:p>
    <w:p w14:paraId="36290245" w14:textId="77777777" w:rsidR="007E4604" w:rsidRPr="008265F1" w:rsidRDefault="007E4604" w:rsidP="007E4604">
      <w:pPr>
        <w:rPr>
          <w:lang w:val="pl-PL"/>
        </w:rPr>
      </w:pPr>
    </w:p>
    <w:p w14:paraId="5E48D94C" w14:textId="77777777" w:rsidR="007E4604" w:rsidRPr="0088604B" w:rsidRDefault="007E4604" w:rsidP="007E4604">
      <w:pPr>
        <w:rPr>
          <w:lang w:val="pl-PL"/>
        </w:rPr>
      </w:pPr>
    </w:p>
    <w:p w14:paraId="2BC51659" w14:textId="77777777" w:rsidR="007E4604" w:rsidRPr="00C35321" w:rsidRDefault="007E4604" w:rsidP="007E4604">
      <w:pPr>
        <w:rPr>
          <w:lang w:val="pl-PL"/>
        </w:rPr>
      </w:pPr>
    </w:p>
    <w:p w14:paraId="284010BD" w14:textId="77777777" w:rsidR="00496551" w:rsidRPr="007E4604" w:rsidRDefault="00496551" w:rsidP="0073503C">
      <w:pPr>
        <w:rPr>
          <w:lang w:val="pl-PL"/>
        </w:rPr>
      </w:pPr>
    </w:p>
    <w:sectPr w:rsidR="00496551" w:rsidRPr="007E4604">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D8CFED" w14:textId="77777777" w:rsidR="00B27340" w:rsidRDefault="00B27340">
      <w:r>
        <w:separator/>
      </w:r>
    </w:p>
  </w:endnote>
  <w:endnote w:type="continuationSeparator" w:id="0">
    <w:p w14:paraId="4C629520" w14:textId="77777777" w:rsidR="00B27340" w:rsidRDefault="00B27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832F4" w14:textId="77777777" w:rsidR="007E4604" w:rsidRDefault="007E4604">
    <w:pPr>
      <w:pStyle w:val="Stopka"/>
      <w:jc w:val="right"/>
    </w:pPr>
    <w:r>
      <w:fldChar w:fldCharType="begin"/>
    </w:r>
    <w:r>
      <w:instrText>PAGE   \* MERGEFORMAT</w:instrText>
    </w:r>
    <w:r>
      <w:fldChar w:fldCharType="separate"/>
    </w:r>
    <w:r>
      <w:rPr>
        <w:lang w:val="pl-PL"/>
      </w:rPr>
      <w:t>2</w:t>
    </w:r>
    <w:r>
      <w:fldChar w:fldCharType="end"/>
    </w:r>
  </w:p>
  <w:p w14:paraId="748FC180" w14:textId="77777777" w:rsidR="009634B7" w:rsidRDefault="009634B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FC40A" w14:textId="77777777" w:rsidR="00B27340" w:rsidRDefault="00B27340">
      <w:r>
        <w:separator/>
      </w:r>
    </w:p>
  </w:footnote>
  <w:footnote w:type="continuationSeparator" w:id="0">
    <w:p w14:paraId="4834D281" w14:textId="77777777" w:rsidR="00B27340" w:rsidRDefault="00B273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7"/>
  </w:num>
  <w:num w:numId="2">
    <w:abstractNumId w:val="11"/>
  </w:num>
  <w:num w:numId="3">
    <w:abstractNumId w:val="4"/>
  </w:num>
  <w:num w:numId="4">
    <w:abstractNumId w:val="13"/>
  </w:num>
  <w:num w:numId="5">
    <w:abstractNumId w:val="9"/>
  </w:num>
  <w:num w:numId="6">
    <w:abstractNumId w:val="8"/>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7340"/>
    <w:rsid w:val="000033EA"/>
    <w:rsid w:val="0002467C"/>
    <w:rsid w:val="00040A7A"/>
    <w:rsid w:val="000936CA"/>
    <w:rsid w:val="00097182"/>
    <w:rsid w:val="000B1A00"/>
    <w:rsid w:val="000C0F66"/>
    <w:rsid w:val="00106FD8"/>
    <w:rsid w:val="001764D4"/>
    <w:rsid w:val="001F341B"/>
    <w:rsid w:val="002430FD"/>
    <w:rsid w:val="00267340"/>
    <w:rsid w:val="00275C59"/>
    <w:rsid w:val="002B0AB7"/>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3503C"/>
    <w:rsid w:val="007A2EF1"/>
    <w:rsid w:val="007B00D4"/>
    <w:rsid w:val="007D703B"/>
    <w:rsid w:val="007E4604"/>
    <w:rsid w:val="00800261"/>
    <w:rsid w:val="00841B63"/>
    <w:rsid w:val="0086736E"/>
    <w:rsid w:val="008D3AF3"/>
    <w:rsid w:val="008E0730"/>
    <w:rsid w:val="0092337E"/>
    <w:rsid w:val="0092730E"/>
    <w:rsid w:val="009561DA"/>
    <w:rsid w:val="009634B7"/>
    <w:rsid w:val="0098432D"/>
    <w:rsid w:val="00997B0E"/>
    <w:rsid w:val="009A694A"/>
    <w:rsid w:val="009A7064"/>
    <w:rsid w:val="009F7ECA"/>
    <w:rsid w:val="00A57131"/>
    <w:rsid w:val="00A601F8"/>
    <w:rsid w:val="00A677EB"/>
    <w:rsid w:val="00A701A7"/>
    <w:rsid w:val="00A70EA7"/>
    <w:rsid w:val="00AA7F39"/>
    <w:rsid w:val="00AF7449"/>
    <w:rsid w:val="00B27340"/>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30E5F7"/>
  <w15:chartTrackingRefBased/>
  <w15:docId w15:val="{DFC5BD2F-8CC0-45AA-9241-359795BF5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E460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E460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2049</Words>
  <Characters>14173</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16190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Joanna Ćwiertnia</cp:lastModifiedBy>
  <cp:revision>3</cp:revision>
  <cp:lastPrinted>2022-04-06T08:05:00Z</cp:lastPrinted>
  <dcterms:created xsi:type="dcterms:W3CDTF">2022-04-06T08:06:00Z</dcterms:created>
  <dcterms:modified xsi:type="dcterms:W3CDTF">2022-04-06T09:45:00Z</dcterms:modified>
</cp:coreProperties>
</file>