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73712" w14:textId="77777777" w:rsidR="00173C2B" w:rsidRPr="00240E71" w:rsidRDefault="00E34E57" w:rsidP="00173C2B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4DC5FC91">
          <v:roundrect id="_x0000_s1026" style="position:absolute;left:0;text-align:left;margin-left:-25.5pt;margin-top:-13.15pt;width:162pt;height:1in;z-index:251658240" arcsize="10923f"/>
        </w:pict>
      </w:r>
      <w:r w:rsidR="00173C2B">
        <w:rPr>
          <w:b w:val="0"/>
          <w:sz w:val="22"/>
          <w:szCs w:val="22"/>
        </w:rPr>
        <w:tab/>
      </w:r>
      <w:r w:rsidR="00173C2B">
        <w:rPr>
          <w:b w:val="0"/>
          <w:sz w:val="22"/>
          <w:szCs w:val="22"/>
        </w:rPr>
        <w:tab/>
      </w:r>
      <w:r w:rsidR="00173C2B">
        <w:rPr>
          <w:b w:val="0"/>
          <w:sz w:val="22"/>
          <w:szCs w:val="22"/>
        </w:rPr>
        <w:tab/>
      </w:r>
      <w:r w:rsidR="00173C2B">
        <w:rPr>
          <w:b w:val="0"/>
          <w:sz w:val="22"/>
          <w:szCs w:val="22"/>
        </w:rPr>
        <w:tab/>
      </w:r>
      <w:r w:rsidR="00173C2B">
        <w:rPr>
          <w:b w:val="0"/>
          <w:sz w:val="22"/>
          <w:szCs w:val="22"/>
        </w:rPr>
        <w:tab/>
      </w:r>
      <w:r w:rsidR="00173C2B">
        <w:rPr>
          <w:b w:val="0"/>
          <w:sz w:val="22"/>
          <w:szCs w:val="22"/>
        </w:rPr>
        <w:tab/>
      </w:r>
      <w:r w:rsidR="00173C2B">
        <w:rPr>
          <w:b w:val="0"/>
          <w:sz w:val="22"/>
          <w:szCs w:val="22"/>
        </w:rPr>
        <w:tab/>
      </w:r>
      <w:r w:rsidR="00173C2B" w:rsidRPr="004C278E">
        <w:rPr>
          <w:rFonts w:ascii="Times New Roman" w:hAnsi="Times New Roman"/>
        </w:rPr>
        <w:t xml:space="preserve">Załącznik nr </w:t>
      </w:r>
      <w:r w:rsidR="00173C2B">
        <w:rPr>
          <w:rFonts w:ascii="Times New Roman" w:hAnsi="Times New Roman"/>
        </w:rPr>
        <w:t>1</w:t>
      </w:r>
    </w:p>
    <w:p w14:paraId="5B8889B3" w14:textId="77777777" w:rsidR="00173C2B" w:rsidRDefault="00173C2B" w:rsidP="00173C2B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01781E7" w14:textId="77777777" w:rsidR="00173C2B" w:rsidRPr="0022732C" w:rsidRDefault="00173C2B" w:rsidP="00173C2B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0DF47A5" w14:textId="77777777" w:rsidR="00173C2B" w:rsidRDefault="00173C2B" w:rsidP="00173C2B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0CC5EC8" w14:textId="77777777" w:rsidR="00173C2B" w:rsidRPr="0022732C" w:rsidRDefault="00173C2B" w:rsidP="00173C2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4B5CF054" w14:textId="77777777" w:rsidR="00173C2B" w:rsidRPr="0022732C" w:rsidRDefault="00173C2B" w:rsidP="00173C2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477C9FE8" w14:textId="77777777" w:rsidR="00173C2B" w:rsidRPr="0022732C" w:rsidRDefault="00173C2B" w:rsidP="00173C2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130F5582" w14:textId="77777777" w:rsidR="00173C2B" w:rsidRPr="0022732C" w:rsidRDefault="00173C2B" w:rsidP="00173C2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4E5027FB" w14:textId="77777777" w:rsidR="00173C2B" w:rsidRPr="0022732C" w:rsidRDefault="00173C2B" w:rsidP="00173C2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5320E7">
        <w:rPr>
          <w:sz w:val="22"/>
          <w:lang w:val="en-US"/>
        </w:rPr>
        <w:t>……………………………………………………………………………………………..</w:t>
      </w:r>
    </w:p>
    <w:p w14:paraId="741A9428" w14:textId="77777777" w:rsidR="00173C2B" w:rsidRPr="0022732C" w:rsidRDefault="00173C2B" w:rsidP="00173C2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5320E7">
        <w:rPr>
          <w:sz w:val="22"/>
          <w:lang w:val="en-US"/>
        </w:rPr>
        <w:t>…………………………………………………………………………………………….</w:t>
      </w:r>
    </w:p>
    <w:p w14:paraId="3AB2C9C7" w14:textId="77777777" w:rsidR="00173C2B" w:rsidRPr="0022732C" w:rsidRDefault="00173C2B" w:rsidP="00173C2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77F3ABE2" w14:textId="77777777" w:rsidR="00173C2B" w:rsidRPr="0022732C" w:rsidRDefault="00173C2B" w:rsidP="00173C2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A160013" w14:textId="77777777" w:rsidR="00173C2B" w:rsidRPr="0022732C" w:rsidRDefault="00173C2B" w:rsidP="00173C2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90DC63A" w14:textId="77777777" w:rsidR="00173C2B" w:rsidRDefault="00173C2B" w:rsidP="00173C2B">
      <w:pPr>
        <w:spacing w:line="360" w:lineRule="auto"/>
      </w:pPr>
      <w:r>
        <w:t>Do: Nazwa i siedziba Zamawiającego:</w:t>
      </w:r>
    </w:p>
    <w:p w14:paraId="407A5312" w14:textId="77777777" w:rsidR="00173C2B" w:rsidRPr="00C44BB7" w:rsidRDefault="00173C2B" w:rsidP="00173C2B">
      <w:pPr>
        <w:ind w:right="-110"/>
        <w:rPr>
          <w:b/>
        </w:rPr>
      </w:pPr>
      <w:r w:rsidRPr="00C44BB7">
        <w:rPr>
          <w:b/>
        </w:rPr>
        <w:t>Akademia Górniczo - Hutnicza</w:t>
      </w:r>
    </w:p>
    <w:p w14:paraId="2FD1B5A1" w14:textId="77777777" w:rsidR="00173C2B" w:rsidRPr="00C44BB7" w:rsidRDefault="00173C2B" w:rsidP="00173C2B">
      <w:pPr>
        <w:ind w:right="-110"/>
        <w:rPr>
          <w:b/>
        </w:rPr>
      </w:pPr>
      <w:r w:rsidRPr="00C44BB7">
        <w:rPr>
          <w:b/>
        </w:rPr>
        <w:t>im. Stanisława Staszica w Krakowie</w:t>
      </w:r>
    </w:p>
    <w:p w14:paraId="1B319E08" w14:textId="77777777" w:rsidR="00173C2B" w:rsidRDefault="00173C2B" w:rsidP="00173C2B">
      <w:pPr>
        <w:ind w:right="-110"/>
        <w:rPr>
          <w:b/>
        </w:rPr>
      </w:pPr>
      <w:r w:rsidRPr="00C44BB7">
        <w:rPr>
          <w:b/>
        </w:rPr>
        <w:t>Dział Zamówień Publicznych</w:t>
      </w:r>
      <w:r>
        <w:rPr>
          <w:b/>
        </w:rPr>
        <w:t xml:space="preserve">  </w:t>
      </w:r>
    </w:p>
    <w:p w14:paraId="598869C1" w14:textId="77777777" w:rsidR="00173C2B" w:rsidRDefault="00173C2B" w:rsidP="00173C2B">
      <w:pPr>
        <w:ind w:right="-110"/>
        <w:rPr>
          <w:b/>
        </w:rPr>
      </w:pPr>
      <w:r w:rsidRPr="00C44BB7">
        <w:rPr>
          <w:b/>
        </w:rPr>
        <w:t>Al. Mickiewicza</w:t>
      </w:r>
      <w:r>
        <w:rPr>
          <w:b/>
        </w:rPr>
        <w:t xml:space="preserve"> </w:t>
      </w:r>
      <w:r w:rsidRPr="00C44BB7">
        <w:rPr>
          <w:b/>
        </w:rPr>
        <w:t>30</w:t>
      </w:r>
      <w:r>
        <w:rPr>
          <w:b/>
        </w:rPr>
        <w:t xml:space="preserve"> </w:t>
      </w:r>
    </w:p>
    <w:p w14:paraId="614DEA93" w14:textId="77777777" w:rsidR="00173C2B" w:rsidRDefault="00173C2B" w:rsidP="00173C2B">
      <w:pPr>
        <w:rPr>
          <w:b/>
        </w:rPr>
      </w:pPr>
      <w:r w:rsidRPr="00C44BB7">
        <w:rPr>
          <w:b/>
        </w:rPr>
        <w:t>30-059</w:t>
      </w:r>
      <w:r>
        <w:rPr>
          <w:b/>
        </w:rPr>
        <w:t xml:space="preserve"> </w:t>
      </w:r>
      <w:r w:rsidRPr="00C44BB7">
        <w:rPr>
          <w:b/>
        </w:rPr>
        <w:t>Kraków</w:t>
      </w:r>
      <w:r>
        <w:rPr>
          <w:b/>
        </w:rPr>
        <w:t xml:space="preserve">,  </w:t>
      </w:r>
    </w:p>
    <w:p w14:paraId="052D04F7" w14:textId="77777777" w:rsidR="00173C2B" w:rsidRDefault="00173C2B" w:rsidP="00173C2B">
      <w:pPr>
        <w:ind w:firstLine="3969"/>
        <w:rPr>
          <w:b/>
        </w:rPr>
      </w:pPr>
    </w:p>
    <w:p w14:paraId="2B241900" w14:textId="6F3BC9A7" w:rsidR="00173C2B" w:rsidRDefault="00173C2B" w:rsidP="00173C2B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865DB4" w:rsidRPr="00865DB4">
        <w:rPr>
          <w:b/>
        </w:rPr>
        <w:t xml:space="preserve">Dostawa aparatu fotograficznego wraz z obiektywem i akcesoriami dla WRSS </w:t>
      </w:r>
      <w:proofErr w:type="spellStart"/>
      <w:r w:rsidR="00865DB4" w:rsidRPr="00865DB4">
        <w:rPr>
          <w:b/>
        </w:rPr>
        <w:t>WILiGZ</w:t>
      </w:r>
      <w:proofErr w:type="spellEnd"/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</w:t>
      </w:r>
      <w:r w:rsidR="00865DB4">
        <w:rPr>
          <w:b/>
          <w:sz w:val="26"/>
        </w:rPr>
        <w:t>203</w:t>
      </w:r>
      <w:r>
        <w:rPr>
          <w:b/>
          <w:sz w:val="26"/>
        </w:rPr>
        <w:t xml:space="preserve">/22 </w:t>
      </w:r>
      <w:r>
        <w:t>oferuję realizację przedmiotu zamówienia, zgodnie z zasadami określonymi w specyfikacji istotnych warunków zamówienia.</w:t>
      </w:r>
    </w:p>
    <w:tbl>
      <w:tblPr>
        <w:tblW w:w="10031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1"/>
        <w:gridCol w:w="2461"/>
        <w:gridCol w:w="1843"/>
        <w:gridCol w:w="567"/>
        <w:gridCol w:w="1276"/>
        <w:gridCol w:w="1134"/>
        <w:gridCol w:w="657"/>
        <w:gridCol w:w="1559"/>
        <w:gridCol w:w="13"/>
      </w:tblGrid>
      <w:tr w:rsidR="00173C2B" w14:paraId="2535FB26" w14:textId="77777777" w:rsidTr="00630A6D">
        <w:trPr>
          <w:trHeight w:val="645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2DFE15B" w14:textId="77777777" w:rsidR="00173C2B" w:rsidRDefault="00173C2B" w:rsidP="00630A6D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46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1D5170F" w14:textId="77777777" w:rsidR="00173C2B" w:rsidRDefault="00173C2B" w:rsidP="00630A6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6E25A5C" w14:textId="77777777" w:rsidR="00173C2B" w:rsidRPr="00FD3F61" w:rsidRDefault="00173C2B" w:rsidP="00630A6D">
            <w:pPr>
              <w:jc w:val="center"/>
              <w:rPr>
                <w:b/>
                <w:color w:val="FF0000"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Należy wpisać:</w:t>
            </w:r>
          </w:p>
          <w:p w14:paraId="14B1794F" w14:textId="77777777" w:rsidR="00173C2B" w:rsidRDefault="00173C2B" w:rsidP="00630A6D">
            <w:pPr>
              <w:jc w:val="center"/>
              <w:rPr>
                <w:b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 xml:space="preserve">Producent / </w:t>
            </w:r>
            <w:r>
              <w:rPr>
                <w:b/>
                <w:color w:val="FF0000"/>
                <w:sz w:val="20"/>
              </w:rPr>
              <w:t>model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78775CE" w14:textId="77777777" w:rsidR="00173C2B" w:rsidRDefault="00173C2B" w:rsidP="00630A6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2BF6330" w14:textId="77777777" w:rsidR="00173C2B" w:rsidRDefault="00173C2B" w:rsidP="00630A6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34CEBF3" w14:textId="77777777" w:rsidR="00173C2B" w:rsidRDefault="00173C2B" w:rsidP="00630A6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59049601" w14:textId="77777777" w:rsidR="00173C2B" w:rsidRDefault="00173C2B" w:rsidP="00630A6D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65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FFB7E34" w14:textId="77777777" w:rsidR="00173C2B" w:rsidRDefault="00173C2B" w:rsidP="00630A6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0E256291" w14:textId="77777777" w:rsidR="00173C2B" w:rsidRDefault="00173C2B" w:rsidP="00630A6D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B4307B4" w14:textId="77777777" w:rsidR="00173C2B" w:rsidRDefault="00173C2B" w:rsidP="00630A6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658B529D" w14:textId="77777777" w:rsidR="00173C2B" w:rsidRDefault="00173C2B" w:rsidP="00630A6D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2CED4327" w14:textId="77777777" w:rsidR="00173C2B" w:rsidRDefault="00173C2B" w:rsidP="00630A6D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173C2B" w14:paraId="1B9926B4" w14:textId="77777777" w:rsidTr="00630A6D">
        <w:trPr>
          <w:trHeight w:val="234"/>
        </w:trPr>
        <w:tc>
          <w:tcPr>
            <w:tcW w:w="521" w:type="dxa"/>
            <w:tcBorders>
              <w:left w:val="single" w:sz="12" w:space="0" w:color="auto"/>
              <w:bottom w:val="single" w:sz="12" w:space="0" w:color="auto"/>
            </w:tcBorders>
          </w:tcPr>
          <w:p w14:paraId="22F09B53" w14:textId="77777777" w:rsidR="00173C2B" w:rsidRDefault="00173C2B" w:rsidP="00630A6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461" w:type="dxa"/>
            <w:tcBorders>
              <w:bottom w:val="single" w:sz="12" w:space="0" w:color="auto"/>
            </w:tcBorders>
          </w:tcPr>
          <w:p w14:paraId="038393AD" w14:textId="77777777" w:rsidR="00173C2B" w:rsidRDefault="00173C2B" w:rsidP="00630A6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3" w:type="dxa"/>
            <w:tcBorders>
              <w:bottom w:val="single" w:sz="12" w:space="0" w:color="auto"/>
            </w:tcBorders>
          </w:tcPr>
          <w:p w14:paraId="69C50320" w14:textId="77777777" w:rsidR="00173C2B" w:rsidRDefault="00173C2B" w:rsidP="00630A6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4615D411" w14:textId="77777777" w:rsidR="00173C2B" w:rsidRDefault="00173C2B" w:rsidP="00630A6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14:paraId="4E756A2A" w14:textId="77777777" w:rsidR="00173C2B" w:rsidRDefault="00173C2B" w:rsidP="00630A6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0976ACDF" w14:textId="77777777" w:rsidR="00173C2B" w:rsidRDefault="00173C2B" w:rsidP="00630A6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657" w:type="dxa"/>
            <w:tcBorders>
              <w:bottom w:val="single" w:sz="12" w:space="0" w:color="auto"/>
              <w:right w:val="single" w:sz="12" w:space="0" w:color="auto"/>
            </w:tcBorders>
          </w:tcPr>
          <w:p w14:paraId="28D291CC" w14:textId="77777777" w:rsidR="00173C2B" w:rsidRDefault="00173C2B" w:rsidP="00630A6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300E16" w14:textId="77777777" w:rsidR="00173C2B" w:rsidRDefault="00173C2B" w:rsidP="00630A6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173C2B" w:rsidRPr="00C44251" w14:paraId="24EC32DF" w14:textId="77777777" w:rsidTr="00630A6D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D6E9085" w14:textId="77777777" w:rsidR="00173C2B" w:rsidRPr="008F4E0A" w:rsidRDefault="00173C2B" w:rsidP="00630A6D">
            <w:pPr>
              <w:ind w:right="-71"/>
              <w:jc w:val="center"/>
              <w:rPr>
                <w:sz w:val="16"/>
                <w:szCs w:val="16"/>
              </w:rPr>
            </w:pPr>
          </w:p>
          <w:p w14:paraId="75AB22F1" w14:textId="77777777" w:rsidR="00173C2B" w:rsidRPr="008F4E0A" w:rsidRDefault="00173C2B" w:rsidP="00630A6D">
            <w:pPr>
              <w:ind w:right="-71"/>
              <w:jc w:val="center"/>
              <w:rPr>
                <w:sz w:val="16"/>
                <w:szCs w:val="16"/>
              </w:rPr>
            </w:pPr>
            <w:r w:rsidRPr="008F4E0A">
              <w:rPr>
                <w:sz w:val="16"/>
                <w:szCs w:val="16"/>
              </w:rPr>
              <w:t>1</w:t>
            </w:r>
          </w:p>
        </w:tc>
        <w:tc>
          <w:tcPr>
            <w:tcW w:w="2461" w:type="dxa"/>
            <w:tcBorders>
              <w:top w:val="single" w:sz="12" w:space="0" w:color="auto"/>
            </w:tcBorders>
            <w:vAlign w:val="center"/>
          </w:tcPr>
          <w:p w14:paraId="4FBB7B34" w14:textId="77777777" w:rsidR="00206914" w:rsidRDefault="00206914" w:rsidP="00206914">
            <w:pPr>
              <w:pStyle w:val="Akapitzlist"/>
              <w:spacing w:after="0" w:line="240" w:lineRule="auto"/>
              <w:ind w:left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Aparat fotograficzny wraz z akcesoriami</w:t>
            </w:r>
          </w:p>
          <w:p w14:paraId="74007668" w14:textId="1DE7EF04" w:rsidR="00206914" w:rsidRPr="009B3F6F" w:rsidRDefault="00206914" w:rsidP="009B3F6F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9B3F6F">
              <w:rPr>
                <w:rFonts w:ascii="Times New Roman" w:hAnsi="Times New Roman"/>
                <w:sz w:val="16"/>
                <w:szCs w:val="16"/>
              </w:rPr>
              <w:t>Akumulator NP-FZ100</w:t>
            </w:r>
          </w:p>
          <w:p w14:paraId="50CB6419" w14:textId="77777777" w:rsidR="00206914" w:rsidRPr="009B3F6F" w:rsidRDefault="00206914" w:rsidP="00206914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9B3F6F">
              <w:rPr>
                <w:rFonts w:ascii="Times New Roman" w:hAnsi="Times New Roman"/>
                <w:sz w:val="16"/>
                <w:szCs w:val="16"/>
              </w:rPr>
              <w:t>Muszla oczna</w:t>
            </w:r>
          </w:p>
          <w:p w14:paraId="25CBF7B6" w14:textId="77777777" w:rsidR="00206914" w:rsidRPr="009B3F6F" w:rsidRDefault="00206914" w:rsidP="00206914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9B3F6F">
              <w:rPr>
                <w:rFonts w:ascii="Times New Roman" w:hAnsi="Times New Roman"/>
                <w:sz w:val="16"/>
                <w:szCs w:val="16"/>
              </w:rPr>
              <w:t>Osłona stopki akcesoriów</w:t>
            </w:r>
          </w:p>
          <w:p w14:paraId="1CEAD8C9" w14:textId="77777777" w:rsidR="00206914" w:rsidRPr="009B3F6F" w:rsidRDefault="00206914" w:rsidP="00206914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9B3F6F">
              <w:rPr>
                <w:rFonts w:ascii="Times New Roman" w:hAnsi="Times New Roman"/>
                <w:sz w:val="16"/>
                <w:szCs w:val="16"/>
              </w:rPr>
              <w:t>Pasek na ramię</w:t>
            </w:r>
          </w:p>
          <w:p w14:paraId="788B5E6C" w14:textId="77777777" w:rsidR="00206914" w:rsidRPr="009B3F6F" w:rsidRDefault="00206914" w:rsidP="00206914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9B3F6F">
              <w:rPr>
                <w:rFonts w:ascii="Times New Roman" w:hAnsi="Times New Roman"/>
                <w:sz w:val="16"/>
                <w:szCs w:val="16"/>
              </w:rPr>
              <w:t>Przewód micro USB</w:t>
            </w:r>
          </w:p>
          <w:p w14:paraId="15B25969" w14:textId="77777777" w:rsidR="00206914" w:rsidRPr="009B3F6F" w:rsidRDefault="00206914" w:rsidP="00206914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9B3F6F">
              <w:rPr>
                <w:rFonts w:ascii="Times New Roman" w:hAnsi="Times New Roman"/>
                <w:sz w:val="16"/>
                <w:szCs w:val="16"/>
              </w:rPr>
              <w:t>Przykrywka korpusu</w:t>
            </w:r>
          </w:p>
          <w:p w14:paraId="41687595" w14:textId="761CD481" w:rsidR="00173C2B" w:rsidRPr="00C902CC" w:rsidRDefault="00206914" w:rsidP="009B3F6F">
            <w:pPr>
              <w:numPr>
                <w:ilvl w:val="0"/>
                <w:numId w:val="5"/>
              </w:numPr>
              <w:ind w:right="425"/>
              <w:rPr>
                <w:b/>
                <w:sz w:val="16"/>
                <w:szCs w:val="16"/>
              </w:rPr>
            </w:pPr>
            <w:r w:rsidRPr="009B3F6F">
              <w:rPr>
                <w:sz w:val="16"/>
                <w:szCs w:val="16"/>
              </w:rPr>
              <w:t>Zasilacz sieciowy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14:paraId="5F739CAF" w14:textId="77777777" w:rsidR="00173C2B" w:rsidRPr="00855ACF" w:rsidRDefault="00173C2B" w:rsidP="00630A6D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14:paraId="714ED152" w14:textId="77777777" w:rsidR="00173C2B" w:rsidRPr="00C44251" w:rsidRDefault="00173C2B" w:rsidP="00630A6D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</w:t>
            </w:r>
            <w:proofErr w:type="spellStart"/>
            <w:r>
              <w:rPr>
                <w:sz w:val="16"/>
                <w:szCs w:val="16"/>
              </w:rPr>
              <w:t>kpl</w:t>
            </w:r>
            <w:proofErr w:type="spellEnd"/>
            <w:r w:rsidRPr="00C44251">
              <w:rPr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77C11845" w14:textId="77777777" w:rsidR="00173C2B" w:rsidRPr="00C44251" w:rsidRDefault="00173C2B" w:rsidP="00630A6D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45CCF50B" w14:textId="77777777" w:rsidR="00173C2B" w:rsidRPr="00C44251" w:rsidRDefault="00173C2B" w:rsidP="00630A6D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right w:val="single" w:sz="12" w:space="0" w:color="auto"/>
            </w:tcBorders>
          </w:tcPr>
          <w:p w14:paraId="62E18913" w14:textId="77777777" w:rsidR="00173C2B" w:rsidRPr="00C44251" w:rsidRDefault="00173C2B" w:rsidP="00630A6D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1549531" w14:textId="77777777" w:rsidR="00173C2B" w:rsidRPr="00C44251" w:rsidRDefault="00173C2B" w:rsidP="00630A6D">
            <w:pPr>
              <w:ind w:right="425"/>
              <w:rPr>
                <w:sz w:val="16"/>
                <w:szCs w:val="16"/>
              </w:rPr>
            </w:pPr>
          </w:p>
        </w:tc>
      </w:tr>
      <w:tr w:rsidR="00173C2B" w14:paraId="279EC9E6" w14:textId="77777777" w:rsidTr="00630A6D">
        <w:trPr>
          <w:trHeight w:val="163"/>
        </w:trPr>
        <w:tc>
          <w:tcPr>
            <w:tcW w:w="521" w:type="dxa"/>
            <w:tcBorders>
              <w:left w:val="single" w:sz="12" w:space="0" w:color="auto"/>
            </w:tcBorders>
            <w:vAlign w:val="center"/>
          </w:tcPr>
          <w:p w14:paraId="14686617" w14:textId="77777777" w:rsidR="00173C2B" w:rsidRPr="008F4E0A" w:rsidRDefault="00173C2B" w:rsidP="00630A6D">
            <w:pPr>
              <w:ind w:right="-71"/>
              <w:jc w:val="center"/>
              <w:rPr>
                <w:sz w:val="16"/>
                <w:szCs w:val="16"/>
              </w:rPr>
            </w:pPr>
            <w:r w:rsidRPr="008F4E0A">
              <w:rPr>
                <w:sz w:val="16"/>
                <w:szCs w:val="16"/>
              </w:rPr>
              <w:t>2</w:t>
            </w:r>
          </w:p>
        </w:tc>
        <w:tc>
          <w:tcPr>
            <w:tcW w:w="2461" w:type="dxa"/>
            <w:vAlign w:val="center"/>
          </w:tcPr>
          <w:p w14:paraId="04212D81" w14:textId="6039476B" w:rsidR="00173C2B" w:rsidRPr="009B3F6F" w:rsidRDefault="009B3F6F" w:rsidP="00630A6D">
            <w:pPr>
              <w:ind w:right="425"/>
              <w:rPr>
                <w:b/>
                <w:bCs/>
                <w:sz w:val="16"/>
                <w:szCs w:val="16"/>
              </w:rPr>
            </w:pPr>
            <w:r w:rsidRPr="009B3F6F">
              <w:rPr>
                <w:rFonts w:cs="Calibri"/>
                <w:b/>
                <w:bCs/>
                <w:sz w:val="16"/>
                <w:szCs w:val="16"/>
              </w:rPr>
              <w:t>Karta pamięci</w:t>
            </w:r>
          </w:p>
        </w:tc>
        <w:tc>
          <w:tcPr>
            <w:tcW w:w="1843" w:type="dxa"/>
          </w:tcPr>
          <w:p w14:paraId="07DB5EFC" w14:textId="77777777" w:rsidR="00173C2B" w:rsidRPr="00C44251" w:rsidRDefault="00173C2B" w:rsidP="00630A6D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05D78C5B" w14:textId="50CE61E5" w:rsidR="00173C2B" w:rsidRDefault="009B3F6F" w:rsidP="00630A6D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173C2B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276" w:type="dxa"/>
          </w:tcPr>
          <w:p w14:paraId="39302DA1" w14:textId="77777777" w:rsidR="00173C2B" w:rsidRDefault="00173C2B" w:rsidP="00630A6D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14:paraId="08533BEA" w14:textId="77777777" w:rsidR="00173C2B" w:rsidRDefault="00173C2B" w:rsidP="00630A6D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right w:val="single" w:sz="12" w:space="0" w:color="auto"/>
            </w:tcBorders>
          </w:tcPr>
          <w:p w14:paraId="7C2E47A3" w14:textId="77777777" w:rsidR="00173C2B" w:rsidRDefault="00173C2B" w:rsidP="00630A6D">
            <w:pPr>
              <w:ind w:right="425"/>
              <w:rPr>
                <w:sz w:val="22"/>
              </w:rPr>
            </w:pPr>
          </w:p>
        </w:tc>
        <w:tc>
          <w:tcPr>
            <w:tcW w:w="157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167F2AEF" w14:textId="77777777" w:rsidR="00173C2B" w:rsidRDefault="00173C2B" w:rsidP="00630A6D">
            <w:pPr>
              <w:ind w:right="425"/>
              <w:rPr>
                <w:sz w:val="22"/>
              </w:rPr>
            </w:pPr>
          </w:p>
        </w:tc>
      </w:tr>
      <w:tr w:rsidR="00173C2B" w14:paraId="69A84298" w14:textId="77777777" w:rsidTr="00630A6D">
        <w:trPr>
          <w:trHeight w:val="163"/>
        </w:trPr>
        <w:tc>
          <w:tcPr>
            <w:tcW w:w="521" w:type="dxa"/>
            <w:tcBorders>
              <w:left w:val="single" w:sz="12" w:space="0" w:color="auto"/>
            </w:tcBorders>
            <w:vAlign w:val="center"/>
          </w:tcPr>
          <w:p w14:paraId="11B44371" w14:textId="77777777" w:rsidR="00173C2B" w:rsidRPr="008F4E0A" w:rsidRDefault="00173C2B" w:rsidP="00630A6D">
            <w:pPr>
              <w:ind w:right="-71"/>
              <w:jc w:val="center"/>
              <w:rPr>
                <w:sz w:val="16"/>
                <w:szCs w:val="16"/>
              </w:rPr>
            </w:pPr>
            <w:r w:rsidRPr="008F4E0A">
              <w:rPr>
                <w:sz w:val="16"/>
                <w:szCs w:val="16"/>
              </w:rPr>
              <w:t>3</w:t>
            </w:r>
          </w:p>
        </w:tc>
        <w:tc>
          <w:tcPr>
            <w:tcW w:w="2461" w:type="dxa"/>
            <w:vAlign w:val="center"/>
          </w:tcPr>
          <w:p w14:paraId="4B8BF315" w14:textId="3D80D1AB" w:rsidR="00173C2B" w:rsidRPr="009E10BA" w:rsidRDefault="009B3F6F" w:rsidP="00630A6D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Obiektyw</w:t>
            </w:r>
          </w:p>
        </w:tc>
        <w:tc>
          <w:tcPr>
            <w:tcW w:w="1843" w:type="dxa"/>
          </w:tcPr>
          <w:p w14:paraId="52F94CD6" w14:textId="77777777" w:rsidR="00173C2B" w:rsidRPr="00C44251" w:rsidRDefault="00173C2B" w:rsidP="00630A6D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41059046" w14:textId="00ACC764" w:rsidR="00173C2B" w:rsidRDefault="009B3F6F" w:rsidP="00630A6D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173C2B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276" w:type="dxa"/>
          </w:tcPr>
          <w:p w14:paraId="0D7CA1CD" w14:textId="77777777" w:rsidR="00173C2B" w:rsidRDefault="00173C2B" w:rsidP="00630A6D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14:paraId="0157FD2F" w14:textId="77777777" w:rsidR="00173C2B" w:rsidRDefault="00173C2B" w:rsidP="00630A6D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right w:val="single" w:sz="12" w:space="0" w:color="auto"/>
            </w:tcBorders>
          </w:tcPr>
          <w:p w14:paraId="2798A108" w14:textId="77777777" w:rsidR="00173C2B" w:rsidRDefault="00173C2B" w:rsidP="00630A6D">
            <w:pPr>
              <w:ind w:right="425"/>
              <w:rPr>
                <w:sz w:val="22"/>
              </w:rPr>
            </w:pPr>
          </w:p>
        </w:tc>
        <w:tc>
          <w:tcPr>
            <w:tcW w:w="157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25668926" w14:textId="77777777" w:rsidR="00173C2B" w:rsidRDefault="00173C2B" w:rsidP="00630A6D">
            <w:pPr>
              <w:ind w:right="425"/>
              <w:rPr>
                <w:sz w:val="22"/>
              </w:rPr>
            </w:pPr>
          </w:p>
        </w:tc>
      </w:tr>
      <w:tr w:rsidR="00173C2B" w14:paraId="48C5ADBA" w14:textId="77777777" w:rsidTr="00630A6D">
        <w:trPr>
          <w:gridAfter w:val="1"/>
          <w:wAfter w:w="13" w:type="dxa"/>
          <w:trHeight w:val="163"/>
        </w:trPr>
        <w:tc>
          <w:tcPr>
            <w:tcW w:w="8459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14:paraId="6A3AE456" w14:textId="77777777" w:rsidR="00173C2B" w:rsidRPr="00BF11F0" w:rsidRDefault="00173C2B" w:rsidP="00630A6D">
            <w:pPr>
              <w:ind w:right="425"/>
              <w:rPr>
                <w:b/>
                <w:sz w:val="22"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14:paraId="7056B0B3" w14:textId="77777777" w:rsidR="00173C2B" w:rsidRDefault="00173C2B" w:rsidP="00630A6D">
            <w:pPr>
              <w:ind w:right="425"/>
              <w:rPr>
                <w:sz w:val="22"/>
              </w:rPr>
            </w:pPr>
          </w:p>
        </w:tc>
      </w:tr>
    </w:tbl>
    <w:p w14:paraId="2951AE94" w14:textId="77777777" w:rsidR="00173C2B" w:rsidRPr="00FB1B4F" w:rsidRDefault="00173C2B" w:rsidP="00173C2B">
      <w:pPr>
        <w:widowControl w:val="0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3DA3398F" w14:textId="77777777" w:rsidR="00173C2B" w:rsidRPr="00FB1B4F" w:rsidRDefault="00173C2B" w:rsidP="00173C2B">
      <w:pPr>
        <w:widowControl w:val="0"/>
        <w:ind w:right="1"/>
        <w:jc w:val="both"/>
        <w:rPr>
          <w:b/>
          <w:sz w:val="18"/>
        </w:rPr>
      </w:pPr>
    </w:p>
    <w:p w14:paraId="39E3FBF7" w14:textId="77777777" w:rsidR="00173C2B" w:rsidRDefault="00173C2B" w:rsidP="009B3F6F">
      <w:pPr>
        <w:pStyle w:val="Tekstpodstawowy"/>
        <w:spacing w:line="240" w:lineRule="auto"/>
      </w:pPr>
      <w:r>
        <w:t>Powyższa cena zawiera podatek VAT w wysokości 23 % tj.…………………….PLN</w:t>
      </w:r>
    </w:p>
    <w:p w14:paraId="7A460479" w14:textId="77777777" w:rsidR="00173C2B" w:rsidRDefault="00173C2B" w:rsidP="009B3F6F">
      <w:pPr>
        <w:widowControl w:val="0"/>
        <w:ind w:right="1"/>
        <w:jc w:val="both"/>
        <w:rPr>
          <w:b/>
        </w:rPr>
      </w:pPr>
    </w:p>
    <w:p w14:paraId="6B269CAD" w14:textId="77777777" w:rsidR="00173C2B" w:rsidRDefault="00173C2B" w:rsidP="009B3F6F">
      <w:pPr>
        <w:widowControl w:val="0"/>
        <w:ind w:right="1"/>
        <w:jc w:val="both"/>
        <w:rPr>
          <w:b/>
        </w:rPr>
      </w:pPr>
      <w:r w:rsidRPr="005320E7">
        <w:rPr>
          <w:b/>
        </w:rPr>
        <w:t xml:space="preserve">Termin realizacji </w:t>
      </w:r>
      <w:r>
        <w:rPr>
          <w:b/>
        </w:rPr>
        <w:t>zamówienia</w:t>
      </w:r>
      <w:r w:rsidRPr="005320E7">
        <w:rPr>
          <w:b/>
        </w:rPr>
        <w:t xml:space="preserve">: </w:t>
      </w:r>
      <w:r w:rsidRPr="005320E7">
        <w:t>………………………………………</w:t>
      </w:r>
      <w:r>
        <w:t>.</w:t>
      </w:r>
      <w:r w:rsidRPr="005320E7">
        <w:t>…</w:t>
      </w:r>
      <w:r>
        <w:t xml:space="preserve"> </w:t>
      </w:r>
      <w:r w:rsidRPr="005320E7">
        <w:rPr>
          <w:i/>
        </w:rPr>
        <w:t>(kryterium oceny ofert)</w:t>
      </w:r>
    </w:p>
    <w:p w14:paraId="43558977" w14:textId="77777777" w:rsidR="00173C2B" w:rsidRDefault="00173C2B" w:rsidP="00173C2B">
      <w:pPr>
        <w:widowControl w:val="0"/>
        <w:ind w:right="1"/>
        <w:jc w:val="both"/>
        <w:rPr>
          <w:b/>
        </w:rPr>
      </w:pPr>
    </w:p>
    <w:p w14:paraId="4387745F" w14:textId="0A04A487" w:rsidR="00173C2B" w:rsidRDefault="00173C2B" w:rsidP="00173C2B">
      <w:pPr>
        <w:widowControl w:val="0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Pr="00173C2B">
        <w:rPr>
          <w:b/>
          <w:bCs/>
        </w:rPr>
        <w:t>24 miesiące</w:t>
      </w:r>
      <w:r>
        <w:t xml:space="preserve"> </w:t>
      </w:r>
    </w:p>
    <w:p w14:paraId="3E8827B2" w14:textId="77777777" w:rsidR="00173C2B" w:rsidRDefault="00173C2B" w:rsidP="00173C2B">
      <w:pPr>
        <w:widowControl w:val="0"/>
        <w:ind w:right="1"/>
        <w:jc w:val="both"/>
        <w:rPr>
          <w:b/>
        </w:rPr>
      </w:pPr>
    </w:p>
    <w:p w14:paraId="0867A093" w14:textId="77777777" w:rsidR="00173C2B" w:rsidRPr="00FE545C" w:rsidRDefault="00173C2B" w:rsidP="00173C2B">
      <w:pPr>
        <w:tabs>
          <w:tab w:val="left" w:pos="426"/>
        </w:tabs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0A87D0C4" w14:textId="77777777" w:rsidR="00173C2B" w:rsidRPr="00FE545C" w:rsidRDefault="00173C2B" w:rsidP="00173C2B">
      <w:pPr>
        <w:tabs>
          <w:tab w:val="left" w:pos="426"/>
        </w:tabs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1760ACDF" w14:textId="77777777" w:rsidR="00173C2B" w:rsidRDefault="00173C2B" w:rsidP="00173C2B">
      <w:pPr>
        <w:jc w:val="both"/>
        <w:rPr>
          <w:sz w:val="18"/>
          <w:szCs w:val="18"/>
        </w:rPr>
      </w:pPr>
    </w:p>
    <w:p w14:paraId="72D4AD4B" w14:textId="77777777" w:rsidR="00173C2B" w:rsidRDefault="00173C2B" w:rsidP="00173C2B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6408FE9F" w14:textId="77777777" w:rsidR="00173C2B" w:rsidRPr="00730EFE" w:rsidRDefault="00173C2B" w:rsidP="00173C2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5320E7">
        <w:rPr>
          <w:color w:val="000000"/>
          <w:sz w:val="22"/>
          <w:szCs w:val="22"/>
          <w:lang w:eastAsia="ar-SA"/>
        </w:rPr>
        <w:t>30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481CF4A6" w14:textId="77777777" w:rsidR="00173C2B" w:rsidRPr="001D671E" w:rsidRDefault="00173C2B" w:rsidP="00173C2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19E26ACF" w14:textId="77777777" w:rsidR="00173C2B" w:rsidRDefault="00173C2B" w:rsidP="00173C2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E284D42" w14:textId="77777777" w:rsidR="00173C2B" w:rsidRDefault="00173C2B" w:rsidP="00173C2B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B28B073" w14:textId="77777777" w:rsidR="00173C2B" w:rsidRDefault="00173C2B" w:rsidP="00173C2B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305EC97" w14:textId="77777777" w:rsidR="00173C2B" w:rsidRPr="001D671E" w:rsidRDefault="00173C2B" w:rsidP="00173C2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73C2B" w:rsidRPr="00FE545C" w14:paraId="0007E588" w14:textId="77777777" w:rsidTr="00630A6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523B45" w14:textId="77777777" w:rsidR="00173C2B" w:rsidRPr="00FE545C" w:rsidRDefault="00173C2B" w:rsidP="00630A6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B87473" w14:textId="77777777" w:rsidR="00173C2B" w:rsidRPr="00FE545C" w:rsidRDefault="00173C2B" w:rsidP="00630A6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455823F6" w14:textId="77777777" w:rsidR="00173C2B" w:rsidRPr="00FE545C" w:rsidRDefault="00173C2B" w:rsidP="00630A6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687972" w14:textId="77777777" w:rsidR="00173C2B" w:rsidRPr="00FE545C" w:rsidRDefault="00173C2B" w:rsidP="00630A6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173C2B" w:rsidRPr="00FE545C" w14:paraId="06F54481" w14:textId="77777777" w:rsidTr="00630A6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D4116" w14:textId="77777777" w:rsidR="00173C2B" w:rsidRPr="00FE545C" w:rsidRDefault="00173C2B" w:rsidP="00630A6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B6C90E" w14:textId="77777777" w:rsidR="00173C2B" w:rsidRPr="00FE545C" w:rsidRDefault="00173C2B" w:rsidP="00630A6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4BD9F4" w14:textId="77777777" w:rsidR="00173C2B" w:rsidRPr="00FE545C" w:rsidRDefault="00173C2B" w:rsidP="00630A6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173C2B" w:rsidRPr="00FE545C" w14:paraId="6C0FFCE9" w14:textId="77777777" w:rsidTr="00630A6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51BAB2" w14:textId="77777777" w:rsidR="00173C2B" w:rsidRPr="00FE545C" w:rsidRDefault="00173C2B" w:rsidP="00630A6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73EA1E" w14:textId="77777777" w:rsidR="00173C2B" w:rsidRPr="00FE545C" w:rsidRDefault="00173C2B" w:rsidP="00630A6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E98E97" w14:textId="77777777" w:rsidR="00173C2B" w:rsidRPr="00FE545C" w:rsidRDefault="00173C2B" w:rsidP="00630A6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3C66707A" w14:textId="77777777" w:rsidR="00173C2B" w:rsidRDefault="00173C2B" w:rsidP="00173C2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40F5DFA6" w14:textId="77777777" w:rsidR="00173C2B" w:rsidRPr="00D638CC" w:rsidRDefault="00173C2B" w:rsidP="00173C2B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3391A94A" w14:textId="77777777" w:rsidR="00173C2B" w:rsidRPr="002F276A" w:rsidRDefault="00173C2B" w:rsidP="00173C2B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76184862" w14:textId="77777777" w:rsidR="00173C2B" w:rsidRPr="002F276A" w:rsidRDefault="00173C2B" w:rsidP="00173C2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1C9DC2E7" w14:textId="77777777" w:rsidR="00173C2B" w:rsidRPr="002F276A" w:rsidRDefault="00173C2B" w:rsidP="00173C2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B4ACF96" w14:textId="77777777" w:rsidR="00173C2B" w:rsidRPr="002F276A" w:rsidRDefault="00173C2B" w:rsidP="00173C2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300AAC1F" w14:textId="77777777" w:rsidR="00173C2B" w:rsidRPr="002F276A" w:rsidRDefault="00173C2B" w:rsidP="00173C2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479FA34" w14:textId="77777777" w:rsidR="00173C2B" w:rsidRDefault="00173C2B" w:rsidP="00173C2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68067AB" w14:textId="77777777" w:rsidR="00173C2B" w:rsidRDefault="00173C2B" w:rsidP="00173C2B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715EF9A" w14:textId="77777777" w:rsidR="00173C2B" w:rsidRDefault="00173C2B" w:rsidP="00173C2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5F95B0C0" w14:textId="77777777" w:rsidR="00173C2B" w:rsidRDefault="00173C2B" w:rsidP="00173C2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CAA8C5F" w14:textId="77777777" w:rsidR="00173C2B" w:rsidRDefault="00173C2B" w:rsidP="00173C2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5D7CB18" w14:textId="77777777" w:rsidR="00173C2B" w:rsidRDefault="00173C2B" w:rsidP="00173C2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296FC22" w14:textId="77777777" w:rsidR="00173C2B" w:rsidRDefault="00173C2B" w:rsidP="00173C2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55388D5" w14:textId="77777777" w:rsidR="00173C2B" w:rsidRPr="000B45FE" w:rsidRDefault="00173C2B" w:rsidP="00173C2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0B51D1B" w14:textId="77777777" w:rsidR="00173C2B" w:rsidRDefault="00173C2B" w:rsidP="00173C2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1F2A8AD3" w14:textId="77777777" w:rsidR="00173C2B" w:rsidRDefault="00173C2B" w:rsidP="00173C2B">
      <w:pPr>
        <w:jc w:val="both"/>
        <w:rPr>
          <w:sz w:val="22"/>
          <w:szCs w:val="22"/>
        </w:rPr>
      </w:pPr>
    </w:p>
    <w:p w14:paraId="3E1C775A" w14:textId="77777777" w:rsidR="00173C2B" w:rsidRPr="00423B06" w:rsidRDefault="00173C2B" w:rsidP="00173C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651B8219" w14:textId="77777777" w:rsidR="00173C2B" w:rsidRDefault="00173C2B" w:rsidP="00173C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75646D82" w14:textId="77777777" w:rsidR="00FE545C" w:rsidRPr="00D437E7" w:rsidRDefault="00FE545C" w:rsidP="00D437E7"/>
    <w:sectPr w:rsidR="00FE545C" w:rsidRPr="00D437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100B1" w14:textId="77777777" w:rsidR="00F01AFA" w:rsidRDefault="00F01AFA">
      <w:r>
        <w:separator/>
      </w:r>
    </w:p>
  </w:endnote>
  <w:endnote w:type="continuationSeparator" w:id="0">
    <w:p w14:paraId="605E55DC" w14:textId="77777777" w:rsidR="00F01AFA" w:rsidRDefault="00F01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589E2" w14:textId="77777777" w:rsidR="00D4587D" w:rsidRDefault="00D458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D4DE4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42729" w14:textId="77777777" w:rsidR="00D4587D" w:rsidRDefault="00D458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CC6B9B" w14:textId="77777777" w:rsidR="00F01AFA" w:rsidRDefault="00F01AFA">
      <w:r>
        <w:separator/>
      </w:r>
    </w:p>
  </w:footnote>
  <w:footnote w:type="continuationSeparator" w:id="0">
    <w:p w14:paraId="16F266FD" w14:textId="77777777" w:rsidR="00F01AFA" w:rsidRDefault="00F01A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2595B" w14:textId="77777777" w:rsidR="00D4587D" w:rsidRDefault="00D458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BDBF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821BA" w14:textId="77777777" w:rsidR="00D4587D" w:rsidRDefault="00D458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C4A98"/>
    <w:multiLevelType w:val="hybridMultilevel"/>
    <w:tmpl w:val="F80814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4273415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6549557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30061281">
    <w:abstractNumId w:val="1"/>
  </w:num>
  <w:num w:numId="4" w16cid:durableId="661200289">
    <w:abstractNumId w:val="3"/>
  </w:num>
  <w:num w:numId="5" w16cid:durableId="1578705092">
    <w:abstractNumId w:val="0"/>
  </w:num>
  <w:num w:numId="6" w16cid:durableId="12115308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1AFA"/>
    <w:rsid w:val="00012286"/>
    <w:rsid w:val="00071CCC"/>
    <w:rsid w:val="000B731D"/>
    <w:rsid w:val="000D6134"/>
    <w:rsid w:val="000E09C7"/>
    <w:rsid w:val="000F6589"/>
    <w:rsid w:val="00106636"/>
    <w:rsid w:val="00116EC6"/>
    <w:rsid w:val="00173C2B"/>
    <w:rsid w:val="001801DD"/>
    <w:rsid w:val="001D4612"/>
    <w:rsid w:val="00206914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65DB4"/>
    <w:rsid w:val="008B2F0C"/>
    <w:rsid w:val="008B4928"/>
    <w:rsid w:val="008D2AB8"/>
    <w:rsid w:val="008F1C66"/>
    <w:rsid w:val="00970FE4"/>
    <w:rsid w:val="009B3F6F"/>
    <w:rsid w:val="00A0022B"/>
    <w:rsid w:val="00A346FE"/>
    <w:rsid w:val="00A47B4D"/>
    <w:rsid w:val="00A83018"/>
    <w:rsid w:val="00B774DC"/>
    <w:rsid w:val="00C969A6"/>
    <w:rsid w:val="00CA7D36"/>
    <w:rsid w:val="00D24208"/>
    <w:rsid w:val="00D437E7"/>
    <w:rsid w:val="00D4587D"/>
    <w:rsid w:val="00D60C38"/>
    <w:rsid w:val="00D66893"/>
    <w:rsid w:val="00D90ACB"/>
    <w:rsid w:val="00DC1500"/>
    <w:rsid w:val="00E34E57"/>
    <w:rsid w:val="00E44371"/>
    <w:rsid w:val="00E949B0"/>
    <w:rsid w:val="00F00591"/>
    <w:rsid w:val="00F01AFA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759DF35"/>
  <w15:chartTrackingRefBased/>
  <w15:docId w15:val="{66FAC001-72F7-47ED-8C37-929D06991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3C2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206914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3</Pages>
  <Words>512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5</cp:revision>
  <cp:lastPrinted>2022-04-06T08:00:00Z</cp:lastPrinted>
  <dcterms:created xsi:type="dcterms:W3CDTF">2022-04-06T06:42:00Z</dcterms:created>
  <dcterms:modified xsi:type="dcterms:W3CDTF">2022-04-06T08:02:00Z</dcterms:modified>
</cp:coreProperties>
</file>