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1315618F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E779C0" w:rsidRPr="00E779C0">
        <w:rPr>
          <w:bCs/>
          <w:i w:val="0"/>
          <w:sz w:val="22"/>
          <w:szCs w:val="22"/>
        </w:rPr>
        <w:t>5</w:t>
      </w:r>
    </w:p>
    <w:p w14:paraId="676E6834" w14:textId="4AA7B03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120A67">
        <w:rPr>
          <w:b/>
          <w:sz w:val="22"/>
          <w:szCs w:val="22"/>
        </w:rPr>
        <w:t>8</w:t>
      </w:r>
      <w:r w:rsidR="009D1B04" w:rsidRPr="009D1B04">
        <w:rPr>
          <w:b/>
          <w:sz w:val="22"/>
          <w:szCs w:val="22"/>
        </w:rPr>
        <w:t>/202</w:t>
      </w:r>
      <w:r w:rsidR="00F04C3C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ADB831" w14:textId="68BF7A80" w:rsidR="00212A95" w:rsidRDefault="00FE24FA" w:rsidP="00212A95">
      <w:pPr>
        <w:pStyle w:val="Tekstpodstawowywcity"/>
        <w:spacing w:line="360" w:lineRule="auto"/>
        <w:ind w:firstLine="0"/>
        <w:rPr>
          <w:b/>
          <w:bCs/>
        </w:rPr>
      </w:pPr>
      <w:r w:rsidRPr="00FE24FA">
        <w:rPr>
          <w:b/>
          <w:bCs/>
        </w:rPr>
        <w:t xml:space="preserve">Dostawa </w:t>
      </w:r>
      <w:r w:rsidR="00120A67">
        <w:rPr>
          <w:b/>
          <w:bCs/>
        </w:rPr>
        <w:t>środków kontrastowych</w:t>
      </w:r>
      <w:bookmarkStart w:id="0" w:name="_GoBack"/>
      <w:bookmarkEnd w:id="0"/>
    </w:p>
    <w:p w14:paraId="0EB9C789" w14:textId="77777777" w:rsidR="00FE24FA" w:rsidRPr="00212A95" w:rsidRDefault="00FE24FA" w:rsidP="00212A95">
      <w:pPr>
        <w:pStyle w:val="Tekstpodstawowywcity"/>
        <w:spacing w:line="360" w:lineRule="auto"/>
        <w:ind w:firstLine="0"/>
        <w:rPr>
          <w:b/>
          <w:bCs/>
          <w:szCs w:val="24"/>
        </w:rPr>
      </w:pP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BDA6FD2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16009CF7" w14:textId="309262C2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AE37AB3" w14:textId="77777777" w:rsidR="002C393B" w:rsidRDefault="002C393B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62823B6E" w14:textId="77777777" w:rsidR="00E01F45" w:rsidRDefault="00E01F45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17E97301" w14:textId="71EDAC27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970F32" w14:textId="77777777" w:rsidR="00975603" w:rsidRDefault="00975603">
      <w:r>
        <w:separator/>
      </w:r>
    </w:p>
  </w:endnote>
  <w:endnote w:type="continuationSeparator" w:id="0">
    <w:p w14:paraId="2CBB0E2B" w14:textId="77777777" w:rsidR="00975603" w:rsidRDefault="0097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E1A803" w14:textId="77777777" w:rsidR="00975603" w:rsidRDefault="00975603">
      <w:r>
        <w:separator/>
      </w:r>
    </w:p>
  </w:footnote>
  <w:footnote w:type="continuationSeparator" w:id="0">
    <w:p w14:paraId="23C95A5F" w14:textId="77777777" w:rsidR="00975603" w:rsidRDefault="00975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20A67"/>
    <w:rsid w:val="00135A60"/>
    <w:rsid w:val="00147532"/>
    <w:rsid w:val="001614BA"/>
    <w:rsid w:val="001A1C3F"/>
    <w:rsid w:val="00204613"/>
    <w:rsid w:val="00212A95"/>
    <w:rsid w:val="002512F3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60BC3"/>
    <w:rsid w:val="00363846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5232D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04C3C"/>
    <w:rsid w:val="00F11547"/>
    <w:rsid w:val="00F46593"/>
    <w:rsid w:val="00F568D6"/>
    <w:rsid w:val="00F61657"/>
    <w:rsid w:val="00F70072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AD31C-1A7F-4542-9258-F206BD62A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172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2021-04-13T07:23:00Z</cp:lastPrinted>
  <dcterms:created xsi:type="dcterms:W3CDTF">2022-03-31T09:10:00Z</dcterms:created>
  <dcterms:modified xsi:type="dcterms:W3CDTF">2022-03-31T09:10:00Z</dcterms:modified>
</cp:coreProperties>
</file>