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1F9130FD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5701F3">
        <w:rPr>
          <w:b/>
          <w:bCs/>
          <w:sz w:val="20"/>
          <w:szCs w:val="20"/>
        </w:rPr>
        <w:t xml:space="preserve">Usługa dostarczenia biletów lotniczych na trasie Kraków-Lyon-Kraków dla </w:t>
      </w:r>
      <w:proofErr w:type="spellStart"/>
      <w:r w:rsidR="005701F3">
        <w:rPr>
          <w:b/>
          <w:bCs/>
          <w:sz w:val="20"/>
          <w:szCs w:val="20"/>
        </w:rPr>
        <w:t>WGGiOŚ</w:t>
      </w:r>
      <w:proofErr w:type="spellEnd"/>
      <w:r w:rsidR="005701F3">
        <w:rPr>
          <w:b/>
          <w:bCs/>
          <w:sz w:val="20"/>
          <w:szCs w:val="20"/>
        </w:rPr>
        <w:t xml:space="preserve"> KC-zp.272-195/22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755D3756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D9443E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os</w:t>
      </w:r>
      <w:r w:rsidR="00D9443E">
        <w:rPr>
          <w:b/>
          <w:sz w:val="20"/>
          <w:szCs w:val="20"/>
        </w:rPr>
        <w:t>ób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384E396C" w14:textId="77777777" w:rsidR="005701F3" w:rsidRDefault="005701F3" w:rsidP="005701F3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Wylot w dniu: 23/05/2022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129C7A01" w:rsid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  <w:bookmarkStart w:id="1" w:name="_GoBack"/>
      <w:bookmarkEnd w:id="1"/>
    </w:p>
    <w:p w14:paraId="1E57131F" w14:textId="4D71F5BE" w:rsidR="005701F3" w:rsidRDefault="005701F3" w:rsidP="005701F3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Przesiadka: ……………………………</w:t>
      </w:r>
      <w:r>
        <w:rPr>
          <w:sz w:val="20"/>
          <w:szCs w:val="20"/>
        </w:rPr>
        <w:t>/proszę wpisać godziny lotu, nazwę lotniska oraz linię lotniczą/</w:t>
      </w:r>
    </w:p>
    <w:p w14:paraId="1626583B" w14:textId="4C980AFD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r w:rsidR="00D9443E">
        <w:rPr>
          <w:b/>
          <w:sz w:val="20"/>
          <w:szCs w:val="20"/>
        </w:rPr>
        <w:t xml:space="preserve">Lyon (LYS)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246E8F86" w14:textId="77777777" w:rsidR="005701F3" w:rsidRDefault="005701F3" w:rsidP="005701F3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Wylot w dniu: 30/05/2022 r. z lotniska w Lyon</w:t>
      </w:r>
    </w:p>
    <w:p w14:paraId="20EA62FB" w14:textId="2AB4C04D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r w:rsidR="00D9443E">
        <w:rPr>
          <w:b/>
          <w:sz w:val="20"/>
          <w:szCs w:val="20"/>
        </w:rPr>
        <w:t>Lyon (LYS)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02504E42" w:rsid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85D9875" w14:textId="77777777" w:rsidR="005701F3" w:rsidRDefault="005701F3" w:rsidP="005701F3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Przesiadka: ……………………………</w:t>
      </w:r>
      <w:r>
        <w:rPr>
          <w:sz w:val="20"/>
          <w:szCs w:val="20"/>
        </w:rPr>
        <w:t>/proszę wpisać godziny lotu, nazwę lotniska oraz linię lotniczą/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06BB469B" w14:textId="77777777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od daty podpisania umowy do 30/05/2022 r. </w:t>
      </w:r>
    </w:p>
    <w:p w14:paraId="59905F14" w14:textId="77777777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>w tym:  wylot z Krakowa w dn. 23/05/2022 r., wylot z Lyon w dn. 30/05/2022 r.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75B6A653" w14:textId="7B17C000" w:rsidR="00F50FAD" w:rsidRDefault="00F50FAD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0E60F" w14:textId="77777777" w:rsidR="00981CF7" w:rsidRDefault="00981CF7">
      <w:r>
        <w:separator/>
      </w:r>
    </w:p>
  </w:endnote>
  <w:endnote w:type="continuationSeparator" w:id="0">
    <w:p w14:paraId="0792B079" w14:textId="77777777" w:rsidR="00981CF7" w:rsidRDefault="0098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35FCE" w14:textId="77777777" w:rsidR="00981CF7" w:rsidRDefault="00981CF7">
      <w:r>
        <w:separator/>
      </w:r>
    </w:p>
  </w:footnote>
  <w:footnote w:type="continuationSeparator" w:id="0">
    <w:p w14:paraId="2A491F3E" w14:textId="77777777" w:rsidR="00981CF7" w:rsidRDefault="00981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589636CC" w:rsidR="00327F13" w:rsidRDefault="005701F3" w:rsidP="00327F13">
    <w:pPr>
      <w:pStyle w:val="Nagwek"/>
      <w:jc w:val="center"/>
    </w:pPr>
    <w:r>
      <w:rPr>
        <w:noProof/>
      </w:rPr>
      <w:drawing>
        <wp:inline distT="0" distB="0" distL="0" distR="0" wp14:anchorId="14B42DBA" wp14:editId="5F4AEDEB">
          <wp:extent cx="5904230" cy="552450"/>
          <wp:effectExtent l="0" t="0" r="1270" b="0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423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46B15-2370-4E28-AD43-812A0C8CB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2</cp:revision>
  <cp:lastPrinted>2021-08-30T10:58:00Z</cp:lastPrinted>
  <dcterms:created xsi:type="dcterms:W3CDTF">2022-04-01T11:42:00Z</dcterms:created>
  <dcterms:modified xsi:type="dcterms:W3CDTF">2022-04-01T11:42:00Z</dcterms:modified>
</cp:coreProperties>
</file>