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F83E3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727F49">
      <w:pPr>
        <w:ind w:right="-110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="00727F49">
        <w:rPr>
          <w:b/>
          <w:sz w:val="20"/>
          <w:szCs w:val="20"/>
        </w:rPr>
        <w:t xml:space="preserve">Dział Zamówień Publicznych </w:t>
      </w: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EA396B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EA396B" w:rsidRPr="00EA396B">
        <w:rPr>
          <w:b/>
          <w:bCs/>
          <w:sz w:val="20"/>
          <w:szCs w:val="20"/>
        </w:rPr>
        <w:t>catering dla uczestników i personelu merytorycznego biorących udział w informatycznym konkursie regionalnym w ramach projektu „Centrum Mistrzostwa Informatycznego” POPC.03.02.00-00-0002/18 – Kc-zp.272-199/22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="000606A0" w:rsidRPr="000606A0">
        <w:rPr>
          <w:b/>
          <w:sz w:val="20"/>
          <w:szCs w:val="20"/>
        </w:rPr>
        <w:t xml:space="preserve">dla maksymalnej ilości osób tj. </w:t>
      </w:r>
      <w:r w:rsidR="00EA396B">
        <w:rPr>
          <w:b/>
          <w:sz w:val="20"/>
          <w:szCs w:val="20"/>
        </w:rPr>
        <w:t>160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A396B" w:rsidRPr="00EA396B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  <w:r w:rsidRPr="00EA396B">
        <w:rPr>
          <w:b/>
          <w:sz w:val="20"/>
          <w:szCs w:val="20"/>
          <w:u w:val="single"/>
        </w:rPr>
        <w:t>Kryterium oceny ofert:</w:t>
      </w:r>
    </w:p>
    <w:p w:rsidR="00955CFC" w:rsidRPr="00F37755" w:rsidRDefault="00EA396B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przygotowywania posiłków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>dległość w linii prostej</w:t>
      </w:r>
      <w:r>
        <w:rPr>
          <w:b/>
          <w:sz w:val="20"/>
          <w:szCs w:val="20"/>
        </w:rPr>
        <w:t xml:space="preserve">  </w:t>
      </w:r>
      <w:r w:rsidRPr="00EA396B">
        <w:rPr>
          <w:b/>
          <w:sz w:val="20"/>
          <w:szCs w:val="20"/>
        </w:rPr>
        <w:t xml:space="preserve">od paw. A-1 AGH </w:t>
      </w:r>
      <w:r w:rsidR="00955CFC"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="00955CFC" w:rsidRPr="00955CFC">
        <w:rPr>
          <w:b/>
          <w:sz w:val="20"/>
          <w:szCs w:val="20"/>
          <w:highlight w:val="yellow"/>
        </w:rPr>
        <w:t>..</w:t>
      </w:r>
      <w:r w:rsidR="00955CF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km</w:t>
      </w:r>
    </w:p>
    <w:p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67141F">
        <w:rPr>
          <w:b/>
          <w:sz w:val="20"/>
          <w:szCs w:val="20"/>
        </w:rPr>
        <w:t>22.04.2022 r</w:t>
      </w:r>
      <w:r w:rsidR="00EA396B">
        <w:rPr>
          <w:b/>
          <w:sz w:val="20"/>
          <w:szCs w:val="20"/>
        </w:rPr>
        <w:t xml:space="preserve"> oraz 06.05.2022 r</w:t>
      </w:r>
    </w:p>
    <w:p w:rsidR="00EA396B" w:rsidRDefault="00EA396B" w:rsidP="00E43D1D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E43D1D" w:rsidRPr="00571AAB" w:rsidRDefault="00E43D1D" w:rsidP="00E43D1D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43D1D" w:rsidRDefault="00E43D1D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727F49" w:rsidRDefault="00727F49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955CFC" w:rsidRPr="00571AAB" w:rsidRDefault="00955CFC" w:rsidP="00E43D1D">
      <w:pPr>
        <w:rPr>
          <w:sz w:val="22"/>
          <w:szCs w:val="22"/>
        </w:rPr>
      </w:pPr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lastRenderedPageBreak/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9D651F" w:rsidRDefault="00E43D1D" w:rsidP="00E43D1D">
      <w:pPr>
        <w:jc w:val="right"/>
        <w:rPr>
          <w:sz w:val="20"/>
          <w:szCs w:val="20"/>
        </w:rPr>
      </w:pPr>
      <w:bookmarkStart w:id="5" w:name="_GoBack"/>
      <w:bookmarkEnd w:id="5"/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 w:rsidSect="00F83E38">
      <w:headerReference w:type="default" r:id="rId8"/>
      <w:footerReference w:type="default" r:id="rId9"/>
      <w:pgSz w:w="11906" w:h="16838"/>
      <w:pgMar w:top="89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9D6" w:rsidRDefault="005329D6">
      <w:r>
        <w:separator/>
      </w:r>
    </w:p>
  </w:endnote>
  <w:endnote w:type="continuationSeparator" w:id="0">
    <w:p w:rsidR="005329D6" w:rsidRDefault="0053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9D6" w:rsidRDefault="005329D6">
      <w:r>
        <w:separator/>
      </w:r>
    </w:p>
  </w:footnote>
  <w:footnote w:type="continuationSeparator" w:id="0">
    <w:p w:rsidR="005329D6" w:rsidRDefault="0053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014"/>
      <w:gridCol w:w="2391"/>
      <w:gridCol w:w="2199"/>
      <w:gridCol w:w="2466"/>
    </w:tblGrid>
    <w:tr w:rsidR="00F83E38" w:rsidRPr="00194213" w:rsidTr="00DB41EF">
      <w:tc>
        <w:tcPr>
          <w:tcW w:w="2303" w:type="dxa"/>
          <w:shd w:val="clear" w:color="auto" w:fill="auto"/>
        </w:tcPr>
        <w:p w:rsidR="00F83E38" w:rsidRPr="00194213" w:rsidRDefault="00F83E38" w:rsidP="00F83E38">
          <w:r w:rsidRPr="00194213">
            <w:rPr>
              <w:noProof/>
            </w:rPr>
            <w:drawing>
              <wp:inline distT="0" distB="0" distL="0" distR="0" wp14:anchorId="3887F2FA" wp14:editId="5281223B">
                <wp:extent cx="1028700" cy="581025"/>
                <wp:effectExtent l="0" t="0" r="0" b="9525"/>
                <wp:docPr id="4" name="Obraz 4" descr="C:\Users\aga\AppData\Local\Microsoft\Windows\Temporary Internet Files\Content.Word\logo_FE_Polska_Cyfrowa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C:\Users\aga\AppData\Local\Microsoft\Windows\Temporary Internet Files\Content.Word\logo_FE_Polska_Cyfrowa_rgb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:rsidR="00F83E38" w:rsidRPr="00194213" w:rsidRDefault="00F83E38" w:rsidP="00F83E38">
          <w:r w:rsidRPr="00194213">
            <w:rPr>
              <w:noProof/>
            </w:rPr>
            <w:drawing>
              <wp:inline distT="0" distB="0" distL="0" distR="0" wp14:anchorId="3F0B213A" wp14:editId="29068836">
                <wp:extent cx="1381125" cy="457200"/>
                <wp:effectExtent l="0" t="0" r="0" b="0"/>
                <wp:docPr id="3" name="Obraz 3" descr="C:\Users\aga\AppData\Local\Microsoft\Windows\Temporary Internet Files\Content.Word\znak_barw_rp_poziom_szara_ramka_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 descr="C:\Users\aga\AppData\Local\Microsoft\Windows\Temporary Internet Files\Content.Word\znak_barw_rp_poziom_szara_ramka_rg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:rsidR="00F83E38" w:rsidRPr="00194213" w:rsidRDefault="00F83E38" w:rsidP="00F83E38">
          <w:r w:rsidRPr="00194213">
            <w:rPr>
              <w:noProof/>
            </w:rPr>
            <w:drawing>
              <wp:inline distT="0" distB="0" distL="0" distR="0" wp14:anchorId="7AA446CC" wp14:editId="0B3CEF62">
                <wp:extent cx="1219200" cy="581025"/>
                <wp:effectExtent l="0" t="0" r="0" b="9525"/>
                <wp:docPr id="2" name="Obraz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:rsidR="00F83E38" w:rsidRPr="00194213" w:rsidRDefault="00F83E38" w:rsidP="00F83E38">
          <w:pPr>
            <w:jc w:val="center"/>
          </w:pPr>
          <w:r w:rsidRPr="00194213">
            <w:rPr>
              <w:noProof/>
            </w:rPr>
            <w:drawing>
              <wp:inline distT="0" distB="0" distL="0" distR="0" wp14:anchorId="3BB82C0A" wp14:editId="237E4045">
                <wp:extent cx="1428750" cy="466725"/>
                <wp:effectExtent l="0" t="0" r="0" b="9525"/>
                <wp:docPr id="1" name="Obraz 1" descr="C:\Users\aga\AppData\Local\Microsoft\Windows\Temporary Internet Files\Content.Word\UE_EFRR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C:\Users\aga\AppData\Local\Microsoft\Windows\Temporary Internet Files\Content.Word\UE_EFRR_rgb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53146" w:rsidRPr="00F83E38" w:rsidRDefault="00F53146" w:rsidP="00F83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260"/>
    <w:rsid w:val="00116EC6"/>
    <w:rsid w:val="00126F64"/>
    <w:rsid w:val="001801DD"/>
    <w:rsid w:val="001D4612"/>
    <w:rsid w:val="00207E98"/>
    <w:rsid w:val="002723B0"/>
    <w:rsid w:val="002E6445"/>
    <w:rsid w:val="00315A4A"/>
    <w:rsid w:val="00336674"/>
    <w:rsid w:val="00451DB5"/>
    <w:rsid w:val="004B7300"/>
    <w:rsid w:val="004C6753"/>
    <w:rsid w:val="005329D6"/>
    <w:rsid w:val="00595C87"/>
    <w:rsid w:val="005C3B0C"/>
    <w:rsid w:val="005D2C65"/>
    <w:rsid w:val="005E6D94"/>
    <w:rsid w:val="0063384F"/>
    <w:rsid w:val="00643C6F"/>
    <w:rsid w:val="00646202"/>
    <w:rsid w:val="0065290F"/>
    <w:rsid w:val="0067141F"/>
    <w:rsid w:val="006815F6"/>
    <w:rsid w:val="00702DF7"/>
    <w:rsid w:val="00727F49"/>
    <w:rsid w:val="007748F0"/>
    <w:rsid w:val="007A4321"/>
    <w:rsid w:val="00833933"/>
    <w:rsid w:val="00851755"/>
    <w:rsid w:val="00853083"/>
    <w:rsid w:val="008B2F0C"/>
    <w:rsid w:val="008B4928"/>
    <w:rsid w:val="008D2AB8"/>
    <w:rsid w:val="008D7D57"/>
    <w:rsid w:val="008F1C66"/>
    <w:rsid w:val="00955CFC"/>
    <w:rsid w:val="00970FE4"/>
    <w:rsid w:val="00A0022B"/>
    <w:rsid w:val="00A346FE"/>
    <w:rsid w:val="00A47B4D"/>
    <w:rsid w:val="00A83018"/>
    <w:rsid w:val="00AB70B2"/>
    <w:rsid w:val="00B2796A"/>
    <w:rsid w:val="00B774DC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EA396B"/>
    <w:rsid w:val="00F00591"/>
    <w:rsid w:val="00F51688"/>
    <w:rsid w:val="00F53146"/>
    <w:rsid w:val="00F72BD4"/>
    <w:rsid w:val="00F83E3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7464B-CC92-40E4-B403-E2DF3111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4</cp:revision>
  <cp:lastPrinted>2022-04-04T11:38:00Z</cp:lastPrinted>
  <dcterms:created xsi:type="dcterms:W3CDTF">2022-04-04T09:54:00Z</dcterms:created>
  <dcterms:modified xsi:type="dcterms:W3CDTF">2022-04-04T12:40:00Z</dcterms:modified>
</cp:coreProperties>
</file>