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5F51" w:rsidRPr="00D960AA" w:rsidRDefault="006D5F51" w:rsidP="006D5F51">
      <w:pPr>
        <w:spacing w:before="60" w:after="60" w:line="256" w:lineRule="auto"/>
        <w:jc w:val="both"/>
        <w:rPr>
          <w:b/>
          <w:lang w:eastAsia="pl-PL"/>
        </w:rPr>
      </w:pPr>
    </w:p>
    <w:p w:rsidR="006D5F51" w:rsidRPr="00D960AA" w:rsidRDefault="006D5F51" w:rsidP="006D5F51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D960AA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6D5F51" w:rsidRPr="00D960AA" w:rsidRDefault="006D5F51" w:rsidP="006D5F51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D960AA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6D5F51" w:rsidRPr="00D960AA" w:rsidRDefault="006D5F51" w:rsidP="006D5F51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D960AA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6D5F51" w:rsidRPr="00D960AA" w:rsidRDefault="006D5F51" w:rsidP="006D5F51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D960AA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6D5F51" w:rsidRPr="00D960AA" w:rsidRDefault="006D5F51" w:rsidP="006D5F51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D960AA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D960AA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6D5F51" w:rsidRPr="00D960AA" w:rsidRDefault="006D5F51" w:rsidP="006D5F51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D5F51" w:rsidRPr="00D960AA" w:rsidRDefault="006D5F51" w:rsidP="006D5F51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6D5F51" w:rsidRPr="00D960AA" w:rsidRDefault="006D5F51" w:rsidP="006D5F51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D5F51" w:rsidRPr="00D960AA" w:rsidRDefault="006D5F51" w:rsidP="006D5F51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960AA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D960AA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D960AA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6D5F51" w:rsidRPr="00D960AA" w:rsidRDefault="006D5F51" w:rsidP="006D5F51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D960AA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6D5F51" w:rsidRPr="00D960AA" w:rsidRDefault="006D5F51" w:rsidP="006D5F51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D5F51" w:rsidRPr="00D960AA" w:rsidRDefault="006D5F51" w:rsidP="006D5F51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960AA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6D5F51" w:rsidRPr="00D960AA" w:rsidRDefault="006D5F51" w:rsidP="006D5F51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960AA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6D5F51" w:rsidRPr="00D960AA" w:rsidRDefault="006D5F51" w:rsidP="006D5F51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D960A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6D5F51" w:rsidRPr="00D960AA" w:rsidRDefault="006D5F51" w:rsidP="006D5F51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D960A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960A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D960A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6D5F51" w:rsidRPr="00D960AA" w:rsidRDefault="006D5F51" w:rsidP="006D5F51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960AA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6D5F51" w:rsidRPr="00D960AA" w:rsidRDefault="006D5F51" w:rsidP="006D5F5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D5F51" w:rsidRPr="00D960AA" w:rsidRDefault="006D5F51" w:rsidP="003E02C9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960AA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5906A2" w:rsidRPr="005906A2">
        <w:rPr>
          <w:b/>
        </w:rPr>
        <w:tab/>
      </w:r>
      <w:r w:rsidR="003E02C9" w:rsidRPr="003E02C9">
        <w:rPr>
          <w:b/>
        </w:rPr>
        <w:t xml:space="preserve">catering dla uczestników i personelu merytorycznego biorących udział w informatycznym konkursie regionalnym w ramach projektu „Centrum Mistrzostwa Informatycznego” POPC.03.02.00-00-0002/18 – </w:t>
      </w:r>
      <w:bookmarkStart w:id="0" w:name="_GoBack"/>
      <w:bookmarkEnd w:id="0"/>
      <w:r w:rsidR="003E02C9" w:rsidRPr="003E02C9">
        <w:rPr>
          <w:b/>
        </w:rPr>
        <w:t>Kc-zp.272-199/22</w:t>
      </w: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D960A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960AA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960AA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6D5F51" w:rsidRPr="00D960AA" w:rsidRDefault="006D5F51" w:rsidP="006D5F51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6D5F51" w:rsidRPr="00D960AA" w:rsidRDefault="006D5F51" w:rsidP="006D5F51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960AA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960AA">
        <w:rPr>
          <w:rFonts w:ascii="Arial" w:hAnsi="Arial" w:cs="Arial"/>
          <w:sz w:val="20"/>
          <w:szCs w:val="20"/>
        </w:rPr>
        <w:t>108</w:t>
      </w:r>
      <w:r w:rsidRPr="00D960AA">
        <w:rPr>
          <w:rFonts w:ascii="Arial" w:hAnsi="Arial" w:cs="Arial"/>
          <w:sz w:val="20"/>
          <w:szCs w:val="20"/>
          <w:lang w:val="x-none"/>
        </w:rPr>
        <w:t xml:space="preserve"> </w:t>
      </w:r>
      <w:r w:rsidRPr="00D960AA">
        <w:rPr>
          <w:rFonts w:ascii="Arial" w:hAnsi="Arial" w:cs="Arial"/>
          <w:sz w:val="20"/>
          <w:szCs w:val="20"/>
        </w:rPr>
        <w:t xml:space="preserve">ust. 1 </w:t>
      </w:r>
      <w:r w:rsidRPr="00D960AA">
        <w:rPr>
          <w:rFonts w:ascii="Arial" w:hAnsi="Arial" w:cs="Arial"/>
          <w:sz w:val="20"/>
          <w:szCs w:val="20"/>
        </w:rPr>
        <w:br/>
      </w:r>
      <w:r w:rsidRPr="00D960AA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960AA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960AA">
        <w:rPr>
          <w:rFonts w:ascii="Arial" w:hAnsi="Arial" w:cs="Arial"/>
          <w:sz w:val="20"/>
          <w:szCs w:val="20"/>
          <w:lang w:val="x-none"/>
        </w:rPr>
        <w:t>.</w:t>
      </w:r>
    </w:p>
    <w:p w:rsidR="006D5F51" w:rsidRPr="00D960AA" w:rsidRDefault="006D5F51" w:rsidP="006D5F51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960AA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D960AA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D960AA">
        <w:rPr>
          <w:rFonts w:ascii="Arial" w:hAnsi="Arial" w:cs="Arial"/>
          <w:sz w:val="20"/>
          <w:szCs w:val="20"/>
        </w:rPr>
        <w:t>Pzp</w:t>
      </w:r>
      <w:proofErr w:type="spellEnd"/>
    </w:p>
    <w:p w:rsidR="006D5F51" w:rsidRPr="00D960AA" w:rsidRDefault="006D5F51" w:rsidP="006D5F51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D5F51" w:rsidRPr="00D960AA" w:rsidRDefault="006D5F51" w:rsidP="006D5F51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960AA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960AA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960AA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D960AA">
        <w:rPr>
          <w:rFonts w:ascii="Arial" w:hAnsi="Arial" w:cs="Arial"/>
          <w:i/>
          <w:sz w:val="20"/>
          <w:szCs w:val="20"/>
        </w:rPr>
        <w:t>109</w:t>
      </w:r>
      <w:r w:rsidRPr="00D960AA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960AA">
        <w:rPr>
          <w:rFonts w:ascii="Arial" w:hAnsi="Arial" w:cs="Arial"/>
          <w:i/>
          <w:sz w:val="20"/>
          <w:szCs w:val="20"/>
        </w:rPr>
        <w:t>1 pkt 1, 4, 5 i 7</w:t>
      </w:r>
      <w:r w:rsidRPr="00D960AA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960AA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960AA">
        <w:rPr>
          <w:rFonts w:ascii="Arial" w:hAnsi="Arial" w:cs="Arial"/>
          <w:i/>
          <w:sz w:val="20"/>
          <w:szCs w:val="20"/>
          <w:lang w:val="x-none"/>
        </w:rPr>
        <w:t>).</w:t>
      </w:r>
      <w:r w:rsidRPr="00D960AA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960AA">
        <w:rPr>
          <w:rFonts w:ascii="Arial" w:hAnsi="Arial" w:cs="Arial"/>
          <w:sz w:val="20"/>
          <w:szCs w:val="20"/>
        </w:rPr>
        <w:t>110</w:t>
      </w:r>
      <w:r w:rsidRPr="00D960AA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960AA">
        <w:rPr>
          <w:rFonts w:ascii="Arial" w:hAnsi="Arial" w:cs="Arial"/>
          <w:sz w:val="20"/>
          <w:szCs w:val="20"/>
        </w:rPr>
        <w:t>2</w:t>
      </w:r>
      <w:r w:rsidRPr="00D960AA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960AA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960AA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D960AA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960AA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960AA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6D5F51" w:rsidRPr="00D960AA" w:rsidRDefault="006D5F51" w:rsidP="006D5F5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5F51" w:rsidRPr="00D960AA" w:rsidRDefault="006D5F51" w:rsidP="006D5F51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6D5F51" w:rsidRPr="00D960AA" w:rsidRDefault="006D5F51" w:rsidP="006D5F5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D5F51" w:rsidRPr="00D960AA" w:rsidRDefault="006D5F51" w:rsidP="006D5F5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960AA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6D5F51" w:rsidRPr="00D960AA" w:rsidRDefault="006D5F51" w:rsidP="006D5F51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:rsidR="006D5F51" w:rsidRPr="00D960AA" w:rsidRDefault="006D5F51" w:rsidP="006D5F51">
      <w:pPr>
        <w:spacing w:line="254" w:lineRule="auto"/>
        <w:jc w:val="center"/>
        <w:rPr>
          <w:rFonts w:ascii="Verdana" w:hAnsi="Verdana"/>
          <w:sz w:val="18"/>
          <w:szCs w:val="18"/>
          <w:lang w:eastAsia="pl-PL"/>
        </w:rPr>
      </w:pPr>
      <w:r w:rsidRPr="00D960AA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 w:rsidRPr="00D960AA">
        <w:rPr>
          <w:rFonts w:ascii="Verdana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podpisem osobistym.</w:t>
      </w:r>
    </w:p>
    <w:p w:rsidR="006D5F51" w:rsidRPr="00D960AA" w:rsidRDefault="006D5F51" w:rsidP="006D5F51">
      <w:pPr>
        <w:spacing w:line="256" w:lineRule="auto"/>
      </w:pPr>
    </w:p>
    <w:p w:rsidR="006D5F51" w:rsidRPr="00D960AA" w:rsidRDefault="006D5F51" w:rsidP="006D5F51">
      <w:pPr>
        <w:spacing w:line="256" w:lineRule="auto"/>
      </w:pPr>
    </w:p>
    <w:p w:rsidR="006D5F51" w:rsidRPr="009475A8" w:rsidRDefault="006D5F51" w:rsidP="006D5F51"/>
    <w:p w:rsidR="005103B9" w:rsidRPr="009475A8" w:rsidRDefault="005103B9" w:rsidP="009475A8"/>
    <w:sectPr w:rsidR="005103B9" w:rsidRPr="009475A8" w:rsidSect="00C95EAC">
      <w:headerReference w:type="default" r:id="rId8"/>
      <w:footerReference w:type="default" r:id="rId9"/>
      <w:endnotePr>
        <w:numFmt w:val="decimal"/>
      </w:endnotePr>
      <w:pgSz w:w="11906" w:h="16838"/>
      <w:pgMar w:top="284" w:right="1417" w:bottom="1276" w:left="1417" w:header="34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6D35" w:rsidRDefault="00666D35" w:rsidP="0038231F">
      <w:pPr>
        <w:spacing w:after="0" w:line="240" w:lineRule="auto"/>
      </w:pPr>
      <w:r>
        <w:separator/>
      </w:r>
    </w:p>
  </w:endnote>
  <w:endnote w:type="continuationSeparator" w:id="0">
    <w:p w:rsidR="00666D35" w:rsidRDefault="00666D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906A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906A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6D35" w:rsidRDefault="00666D35" w:rsidP="0038231F">
      <w:pPr>
        <w:spacing w:after="0" w:line="240" w:lineRule="auto"/>
      </w:pPr>
      <w:r>
        <w:separator/>
      </w:r>
    </w:p>
  </w:footnote>
  <w:footnote w:type="continuationSeparator" w:id="0">
    <w:p w:rsidR="00666D35" w:rsidRDefault="00666D3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8406"/>
      <w:gridCol w:w="222"/>
      <w:gridCol w:w="222"/>
      <w:gridCol w:w="222"/>
    </w:tblGrid>
    <w:tr w:rsidR="00194213" w:rsidRPr="00194213" w:rsidTr="00DB41EF">
      <w:tc>
        <w:tcPr>
          <w:tcW w:w="2303" w:type="dxa"/>
          <w:shd w:val="clear" w:color="auto" w:fill="auto"/>
        </w:tcPr>
        <w:p w:rsidR="00194213" w:rsidRPr="00194213" w:rsidRDefault="00C95EAC" w:rsidP="00194213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eastAsia="pl-PL"/>
            </w:rPr>
          </w:pPr>
          <w:bookmarkStart w:id="1" w:name="_Hlk99969193"/>
          <w:r w:rsidRPr="00A81957">
            <w:rPr>
              <w:noProof/>
            </w:rPr>
            <w:drawing>
              <wp:inline distT="0" distB="0" distL="0" distR="0" wp14:anchorId="21D8ADE6" wp14:editId="10942633">
                <wp:extent cx="5438775" cy="762000"/>
                <wp:effectExtent l="0" t="0" r="9525" b="0"/>
                <wp:docPr id="13" name="Obraz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387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  <w:shd w:val="clear" w:color="auto" w:fill="auto"/>
        </w:tcPr>
        <w:p w:rsidR="00194213" w:rsidRPr="00194213" w:rsidRDefault="00194213" w:rsidP="00194213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eastAsia="pl-PL"/>
            </w:rPr>
          </w:pPr>
        </w:p>
      </w:tc>
      <w:tc>
        <w:tcPr>
          <w:tcW w:w="2303" w:type="dxa"/>
          <w:shd w:val="clear" w:color="auto" w:fill="auto"/>
        </w:tcPr>
        <w:p w:rsidR="00194213" w:rsidRPr="00194213" w:rsidRDefault="00194213" w:rsidP="00194213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eastAsia="pl-PL"/>
            </w:rPr>
          </w:pPr>
        </w:p>
      </w:tc>
      <w:tc>
        <w:tcPr>
          <w:tcW w:w="2303" w:type="dxa"/>
          <w:shd w:val="clear" w:color="auto" w:fill="auto"/>
        </w:tcPr>
        <w:p w:rsidR="00194213" w:rsidRPr="00194213" w:rsidRDefault="00194213" w:rsidP="00194213">
          <w:pPr>
            <w:spacing w:after="0" w:line="240" w:lineRule="auto"/>
            <w:jc w:val="center"/>
            <w:rPr>
              <w:rFonts w:ascii="Times New Roman" w:eastAsia="Times New Roman" w:hAnsi="Times New Roman"/>
              <w:sz w:val="24"/>
              <w:szCs w:val="24"/>
              <w:lang w:eastAsia="pl-PL"/>
            </w:rPr>
          </w:pPr>
        </w:p>
      </w:tc>
    </w:tr>
    <w:bookmarkEnd w:id="1"/>
  </w:tbl>
  <w:p w:rsidR="00C539DA" w:rsidRDefault="00C539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253E40D4">
      <w:start w:val="1"/>
      <w:numFmt w:val="decimal"/>
      <w:lvlText w:val="%4."/>
      <w:lvlJc w:val="left"/>
      <w:pPr>
        <w:ind w:left="280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460"/>
    <w:rsid w:val="00023477"/>
    <w:rsid w:val="000247FF"/>
    <w:rsid w:val="00025C8D"/>
    <w:rsid w:val="000303EE"/>
    <w:rsid w:val="00073C3D"/>
    <w:rsid w:val="00074460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94213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02C9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906A2"/>
    <w:rsid w:val="005C39CA"/>
    <w:rsid w:val="005E176A"/>
    <w:rsid w:val="00634311"/>
    <w:rsid w:val="00641874"/>
    <w:rsid w:val="00666D35"/>
    <w:rsid w:val="006676AE"/>
    <w:rsid w:val="006A3A1F"/>
    <w:rsid w:val="006A52B6"/>
    <w:rsid w:val="006D5F51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098D"/>
    <w:rsid w:val="00804F07"/>
    <w:rsid w:val="00825A09"/>
    <w:rsid w:val="00830AB1"/>
    <w:rsid w:val="00832760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39DA"/>
    <w:rsid w:val="00C57DEB"/>
    <w:rsid w:val="00C737A7"/>
    <w:rsid w:val="00C81012"/>
    <w:rsid w:val="00C95EAC"/>
    <w:rsid w:val="00CD0851"/>
    <w:rsid w:val="00D23F3D"/>
    <w:rsid w:val="00D34D9A"/>
    <w:rsid w:val="00D409DE"/>
    <w:rsid w:val="00D42C9B"/>
    <w:rsid w:val="00D531D5"/>
    <w:rsid w:val="00D7532C"/>
    <w:rsid w:val="00D9490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8A3D9C"/>
  <w15:chartTrackingRefBased/>
  <w15:docId w15:val="{8613F853-2F58-4DF7-8502-8C6576235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D5F5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869856-9BCE-4A8F-AA6D-A2C193AC3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325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4</cp:revision>
  <cp:lastPrinted>2022-04-04T11:52:00Z</cp:lastPrinted>
  <dcterms:created xsi:type="dcterms:W3CDTF">2022-04-04T09:54:00Z</dcterms:created>
  <dcterms:modified xsi:type="dcterms:W3CDTF">2022-04-04T11:52:00Z</dcterms:modified>
</cp:coreProperties>
</file>