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41499" w14:textId="77777777" w:rsidR="00890B92" w:rsidRDefault="00FE6B95" w:rsidP="00890B92">
      <w:pPr>
        <w:spacing w:after="240"/>
        <w:jc w:val="right"/>
        <w:rPr>
          <w:sz w:val="22"/>
          <w:szCs w:val="22"/>
        </w:rPr>
      </w:pPr>
      <w:r w:rsidRPr="00FE6B9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6B95">
        <w:rPr>
          <w:sz w:val="22"/>
          <w:szCs w:val="22"/>
        </w:rPr>
        <w:t>2022-04-05</w:t>
      </w:r>
    </w:p>
    <w:p w14:paraId="4D06FBC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600BE5D" w14:textId="77777777" w:rsidR="009B2968" w:rsidRDefault="00FE6B95" w:rsidP="00890B92">
      <w:pPr>
        <w:rPr>
          <w:b/>
          <w:bCs/>
          <w:sz w:val="22"/>
          <w:szCs w:val="22"/>
        </w:rPr>
      </w:pPr>
      <w:r w:rsidRPr="00FE6B95">
        <w:rPr>
          <w:b/>
          <w:bCs/>
          <w:sz w:val="22"/>
          <w:szCs w:val="22"/>
        </w:rPr>
        <w:t xml:space="preserve">Szpital Specjalistyczny im. Stefana Żeromskiego </w:t>
      </w:r>
    </w:p>
    <w:p w14:paraId="6B7570A8" w14:textId="77777777" w:rsidR="009B2968" w:rsidRDefault="00FE6B95" w:rsidP="00890B92">
      <w:pPr>
        <w:rPr>
          <w:b/>
          <w:bCs/>
          <w:sz w:val="22"/>
          <w:szCs w:val="22"/>
        </w:rPr>
      </w:pPr>
      <w:r w:rsidRPr="00FE6B95">
        <w:rPr>
          <w:b/>
          <w:bCs/>
          <w:sz w:val="22"/>
          <w:szCs w:val="22"/>
        </w:rPr>
        <w:t xml:space="preserve">SP ZOZ w Krakowie </w:t>
      </w:r>
    </w:p>
    <w:p w14:paraId="1FF53AF0" w14:textId="6593A031" w:rsidR="00890B92" w:rsidRPr="00D91931" w:rsidRDefault="00FE6B95" w:rsidP="00890B92">
      <w:pPr>
        <w:rPr>
          <w:b/>
          <w:bCs/>
          <w:sz w:val="22"/>
          <w:szCs w:val="22"/>
        </w:rPr>
      </w:pPr>
      <w:r w:rsidRPr="00FE6B95">
        <w:rPr>
          <w:b/>
          <w:bCs/>
          <w:sz w:val="22"/>
          <w:szCs w:val="22"/>
        </w:rPr>
        <w:t>Sekcja Zamówień Publicznych</w:t>
      </w:r>
    </w:p>
    <w:p w14:paraId="1DE2CD86" w14:textId="77777777" w:rsidR="00890B92" w:rsidRPr="00BD5546" w:rsidRDefault="00FE6B95" w:rsidP="00890B92">
      <w:pPr>
        <w:rPr>
          <w:sz w:val="22"/>
          <w:szCs w:val="22"/>
        </w:rPr>
      </w:pPr>
      <w:r w:rsidRPr="00FE6B95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FE6B95">
        <w:rPr>
          <w:sz w:val="22"/>
          <w:szCs w:val="22"/>
        </w:rPr>
        <w:t>66</w:t>
      </w:r>
    </w:p>
    <w:p w14:paraId="20F35A55" w14:textId="77777777" w:rsidR="00890B92" w:rsidRPr="00BD5546" w:rsidRDefault="00FE6B95" w:rsidP="00890B92">
      <w:pPr>
        <w:rPr>
          <w:sz w:val="22"/>
          <w:szCs w:val="22"/>
        </w:rPr>
      </w:pPr>
      <w:r w:rsidRPr="00FE6B95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FE6B95">
        <w:rPr>
          <w:sz w:val="22"/>
          <w:szCs w:val="22"/>
        </w:rPr>
        <w:t>Kraków</w:t>
      </w:r>
    </w:p>
    <w:p w14:paraId="123E445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D077AC" w14:textId="27A0CAB1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2968">
        <w:rPr>
          <w:b/>
          <w:sz w:val="22"/>
          <w:szCs w:val="22"/>
        </w:rPr>
        <w:t>S</w:t>
      </w:r>
      <w:r w:rsidR="00FE6B95" w:rsidRPr="00FE6B95">
        <w:rPr>
          <w:b/>
          <w:sz w:val="22"/>
          <w:szCs w:val="22"/>
        </w:rPr>
        <w:t>ZP</w:t>
      </w:r>
      <w:r w:rsidR="009B2968">
        <w:rPr>
          <w:b/>
          <w:sz w:val="22"/>
          <w:szCs w:val="22"/>
        </w:rPr>
        <w:t>.271.</w:t>
      </w:r>
      <w:r w:rsidR="00237E55">
        <w:rPr>
          <w:b/>
          <w:sz w:val="22"/>
          <w:szCs w:val="22"/>
        </w:rPr>
        <w:t>210</w:t>
      </w:r>
      <w:r w:rsidR="00FE6B95" w:rsidRPr="00FE6B95">
        <w:rPr>
          <w:b/>
          <w:sz w:val="22"/>
          <w:szCs w:val="22"/>
        </w:rPr>
        <w:t>/3/2022</w:t>
      </w:r>
      <w:r w:rsidR="00A80738" w:rsidRPr="00890B92">
        <w:rPr>
          <w:sz w:val="22"/>
          <w:szCs w:val="22"/>
        </w:rPr>
        <w:tab/>
        <w:t xml:space="preserve"> </w:t>
      </w:r>
    </w:p>
    <w:p w14:paraId="4D8BF8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D93D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82A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F6F01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165B19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55BDFA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E6B95" w:rsidRPr="00FE6B9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09EE62C" w14:textId="77777777" w:rsidR="00A80738" w:rsidRPr="00890B92" w:rsidRDefault="00FE6B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6B95">
        <w:rPr>
          <w:b/>
          <w:sz w:val="22"/>
          <w:szCs w:val="22"/>
        </w:rPr>
        <w:t>Zakup i dostawa implantów i wszczepów ortopedycznych</w:t>
      </w:r>
    </w:p>
    <w:p w14:paraId="1AF11927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E6B95" w:rsidRPr="00FE6B95">
        <w:rPr>
          <w:sz w:val="22"/>
          <w:szCs w:val="22"/>
        </w:rPr>
        <w:t>(</w:t>
      </w:r>
      <w:proofErr w:type="spellStart"/>
      <w:r w:rsidR="00FE6B95" w:rsidRPr="00FE6B95">
        <w:rPr>
          <w:sz w:val="22"/>
          <w:szCs w:val="22"/>
        </w:rPr>
        <w:t>t.j</w:t>
      </w:r>
      <w:proofErr w:type="spellEnd"/>
      <w:r w:rsidR="00FE6B95" w:rsidRPr="00FE6B9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FE6B95" w:rsidRPr="00A3048A" w14:paraId="0053DF76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E5EA7B0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 zamówienia w wysokości 700 000.00 zł brutto;</w:t>
            </w:r>
          </w:p>
        </w:tc>
      </w:tr>
      <w:tr w:rsidR="00FE6B95" w:rsidRPr="00A3048A" w14:paraId="058BB9E3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CB06126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 zamówienia w wysokości 520 000.00 zł brutto;</w:t>
            </w:r>
          </w:p>
        </w:tc>
      </w:tr>
      <w:tr w:rsidR="00FE6B95" w:rsidRPr="00A3048A" w14:paraId="75CA5221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C66FB7A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 zamówienia w wysokości 1 276 000.00 zł brutto;</w:t>
            </w:r>
          </w:p>
        </w:tc>
      </w:tr>
      <w:tr w:rsidR="00FE6B95" w:rsidRPr="00A3048A" w14:paraId="23C3EBB9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DBDC1E2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4 zamówienia w wysokości 1 568 100.00 zł brutto;</w:t>
            </w:r>
          </w:p>
        </w:tc>
      </w:tr>
      <w:tr w:rsidR="00FE6B95" w:rsidRPr="00A3048A" w14:paraId="073C49BC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E36CBFC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5 zamówienia w wysokości 140 400.00 zł brutto;</w:t>
            </w:r>
          </w:p>
        </w:tc>
      </w:tr>
      <w:tr w:rsidR="00FE6B95" w:rsidRPr="00A3048A" w14:paraId="2ECE2ED5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2EE553D7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6 zamówienia w wysokości 690 000.00 zł brutto;</w:t>
            </w:r>
          </w:p>
        </w:tc>
      </w:tr>
      <w:tr w:rsidR="00FE6B95" w:rsidRPr="00A3048A" w14:paraId="653615A4" w14:textId="77777777" w:rsidTr="00FE6B95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6E75F0C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7 zamówienia w wysokości 1 551 000.00 zł brutto;</w:t>
            </w:r>
          </w:p>
        </w:tc>
      </w:tr>
      <w:tr w:rsidR="00FE6B95" w:rsidRPr="00A3048A" w14:paraId="18089775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6E91CF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8 zamówienia w wysokości 1 134 000.00 zł brutto;</w:t>
            </w:r>
          </w:p>
        </w:tc>
      </w:tr>
      <w:tr w:rsidR="00FE6B95" w:rsidRPr="00A3048A" w14:paraId="5203E307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CA71CAD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9 zamówienia w wysokości 336 960.00 zł brutto;</w:t>
            </w:r>
          </w:p>
        </w:tc>
      </w:tr>
      <w:tr w:rsidR="00FE6B95" w:rsidRPr="00A3048A" w14:paraId="1EED95EA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A2956A3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10 zamówienia w wysokości 143 000.00 zł brutto;</w:t>
            </w:r>
          </w:p>
        </w:tc>
      </w:tr>
      <w:tr w:rsidR="00FE6B95" w:rsidRPr="00A3048A" w14:paraId="70E26C43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B9CFEA9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11 zamówienia w wysokości 124 800.00 zł brutto;</w:t>
            </w:r>
          </w:p>
        </w:tc>
      </w:tr>
      <w:tr w:rsidR="00FE6B95" w:rsidRPr="00A3048A" w14:paraId="3CE3DB3A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960427F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12 zamówienia w wysokości 143 960.00 zł brutto;</w:t>
            </w:r>
          </w:p>
        </w:tc>
      </w:tr>
      <w:tr w:rsidR="00FE6B95" w:rsidRPr="00A3048A" w14:paraId="10E9B342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C5E18CA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13 zamówienia w wysokości 73 440.00 zł brutto;</w:t>
            </w:r>
          </w:p>
        </w:tc>
      </w:tr>
      <w:tr w:rsidR="00FE6B95" w:rsidRPr="00A3048A" w14:paraId="2DD4121C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08EB57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14 zamówienia w wysokości 204 560.00 zł brutto;</w:t>
            </w:r>
          </w:p>
        </w:tc>
      </w:tr>
      <w:tr w:rsidR="00FE6B95" w:rsidRPr="00A3048A" w14:paraId="72E401FC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BC79676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15 zamówienia w wysokości 240 000.00 zł brutto;</w:t>
            </w:r>
          </w:p>
        </w:tc>
      </w:tr>
      <w:tr w:rsidR="00FE6B95" w:rsidRPr="00A3048A" w14:paraId="4A8862F3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02D0793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16 zamówienia w wysokości 111 360.00 zł brutto;</w:t>
            </w:r>
          </w:p>
        </w:tc>
      </w:tr>
      <w:tr w:rsidR="00FE6B95" w:rsidRPr="00A3048A" w14:paraId="2102051D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D48E83B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17 zamówienia w wysokości 32 000.00 zł brutto;</w:t>
            </w:r>
          </w:p>
        </w:tc>
      </w:tr>
      <w:tr w:rsidR="00FE6B95" w:rsidRPr="00A3048A" w14:paraId="1E1C2D6F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58AEFBE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18 zamówienia w wysokości 36 000.00 zł brutto;</w:t>
            </w:r>
          </w:p>
        </w:tc>
      </w:tr>
      <w:tr w:rsidR="00FE6B95" w:rsidRPr="00A3048A" w14:paraId="548D3759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A07B3E5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19 zamówienia w wysokości 196 560.00 zł brutto;</w:t>
            </w:r>
          </w:p>
        </w:tc>
      </w:tr>
      <w:tr w:rsidR="00FE6B95" w:rsidRPr="00A3048A" w14:paraId="08201B65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8914565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lastRenderedPageBreak/>
              <w:t>części 20 zamówienia w wysokości 720 000.00 zł brutto;</w:t>
            </w:r>
          </w:p>
        </w:tc>
      </w:tr>
      <w:tr w:rsidR="00FE6B95" w:rsidRPr="00A3048A" w14:paraId="52571A6D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2C7B427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21 zamówienia w wysokości 1 000 000.00 zł brutto;</w:t>
            </w:r>
          </w:p>
        </w:tc>
      </w:tr>
      <w:tr w:rsidR="00FE6B95" w:rsidRPr="00A3048A" w14:paraId="272CB5FF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29DB4C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22 zamówienia w wysokości 260 000.00 zł brutto;</w:t>
            </w:r>
          </w:p>
        </w:tc>
      </w:tr>
      <w:tr w:rsidR="00FE6B95" w:rsidRPr="00A3048A" w14:paraId="5B99B71A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94EB599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23 zamówienia w wysokości 60 000.00 zł brutto;</w:t>
            </w:r>
          </w:p>
        </w:tc>
      </w:tr>
      <w:tr w:rsidR="00FE6B95" w:rsidRPr="00A3048A" w14:paraId="5D0DD74B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312387D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24 zamówienia w wysokości 159 840.00 zł brutto;</w:t>
            </w:r>
          </w:p>
        </w:tc>
      </w:tr>
      <w:tr w:rsidR="00FE6B95" w:rsidRPr="00A3048A" w14:paraId="3A14E229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70947D0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25 zamówienia w wysokości 342 000.00 zł brutto;</w:t>
            </w:r>
          </w:p>
        </w:tc>
      </w:tr>
      <w:tr w:rsidR="00FE6B95" w:rsidRPr="00A3048A" w14:paraId="651140D5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E351270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26 zamówienia w wysokości 222 000.00 zł brutto;</w:t>
            </w:r>
          </w:p>
        </w:tc>
      </w:tr>
      <w:tr w:rsidR="00FE6B95" w:rsidRPr="00A3048A" w14:paraId="7673463D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1F105AA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27 zamówienia w wysokości 636 000.00 zł brutto;</w:t>
            </w:r>
          </w:p>
        </w:tc>
      </w:tr>
      <w:tr w:rsidR="00FE6B95" w:rsidRPr="00A3048A" w14:paraId="0CE7F6FD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F5A7930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28 zamówienia w wysokości 42 000.00 zł brutto;</w:t>
            </w:r>
          </w:p>
        </w:tc>
      </w:tr>
      <w:tr w:rsidR="00FE6B95" w:rsidRPr="00A3048A" w14:paraId="6E0EE52D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9FB0580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29 zamówienia w wysokości 50 000.00 zł brutto;</w:t>
            </w:r>
          </w:p>
        </w:tc>
      </w:tr>
      <w:tr w:rsidR="00FE6B95" w:rsidRPr="00A3048A" w14:paraId="2050C7E9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C7ADBD8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30 zamówienia w wysokości 40 000.00 zł brutto;</w:t>
            </w:r>
          </w:p>
        </w:tc>
      </w:tr>
      <w:tr w:rsidR="00FE6B95" w:rsidRPr="00A3048A" w14:paraId="098AAC08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611F256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31 zamówienia w wysokości 40 000.00 zł brutto;</w:t>
            </w:r>
          </w:p>
        </w:tc>
      </w:tr>
      <w:tr w:rsidR="00FE6B95" w:rsidRPr="00A3048A" w14:paraId="30DE8A26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7F659C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32 zamówienia w wysokości 90 000.00 zł brutto;</w:t>
            </w:r>
          </w:p>
        </w:tc>
      </w:tr>
      <w:tr w:rsidR="00FE6B95" w:rsidRPr="00A3048A" w14:paraId="4E57B032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466946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33 zamówienia w wysokości 8 640.00 zł brutto;</w:t>
            </w:r>
          </w:p>
        </w:tc>
      </w:tr>
      <w:tr w:rsidR="00FE6B95" w:rsidRPr="00A3048A" w14:paraId="0760F37F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50F4F46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34 zamówienia w wysokości 20 000.00 zł brutto;</w:t>
            </w:r>
          </w:p>
        </w:tc>
      </w:tr>
      <w:tr w:rsidR="00FE6B95" w:rsidRPr="00A3048A" w14:paraId="5477CF49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D69F20E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35 zamówienia w wysokości 30 000.00 zł brutto;</w:t>
            </w:r>
          </w:p>
        </w:tc>
      </w:tr>
      <w:tr w:rsidR="00FE6B95" w:rsidRPr="00A3048A" w14:paraId="35CFB3DB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1358194F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36 zamówienia w wysokości 20 000.00 zł brutto;</w:t>
            </w:r>
          </w:p>
        </w:tc>
      </w:tr>
      <w:tr w:rsidR="00FE6B95" w:rsidRPr="00A3048A" w14:paraId="65D9EA07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C33AF52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37 zamówienia w wysokości 24 000.00 zł brutto;</w:t>
            </w:r>
          </w:p>
        </w:tc>
      </w:tr>
      <w:tr w:rsidR="00FE6B95" w:rsidRPr="00A3048A" w14:paraId="716B6F26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3F3F784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38 zamówienia w wysokości 4 000.00 zł brutto;</w:t>
            </w:r>
          </w:p>
        </w:tc>
      </w:tr>
      <w:tr w:rsidR="00FE6B95" w:rsidRPr="00A3048A" w14:paraId="627A9E8C" w14:textId="77777777" w:rsidTr="00FE6B95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193E9BC" w14:textId="77777777" w:rsidR="00FE6B95" w:rsidRPr="00A3048A" w:rsidRDefault="00FE6B95" w:rsidP="00A550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E6B95">
              <w:rPr>
                <w:sz w:val="24"/>
                <w:szCs w:val="24"/>
              </w:rPr>
              <w:t>części 39 zamówienia w wysokości 347 000.00 zł brutto;</w:t>
            </w:r>
          </w:p>
        </w:tc>
      </w:tr>
    </w:tbl>
    <w:p w14:paraId="1521451E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6544B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00A4939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45A7C548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1A2E8410" w14:textId="77777777" w:rsidR="00237E55" w:rsidRDefault="00237E55" w:rsidP="00237E55">
      <w:pPr>
        <w:jc w:val="right"/>
        <w:rPr>
          <w:sz w:val="22"/>
          <w:szCs w:val="22"/>
        </w:rPr>
      </w:pPr>
      <w:r w:rsidRPr="00FE6B95">
        <w:rPr>
          <w:sz w:val="22"/>
          <w:szCs w:val="22"/>
        </w:rPr>
        <w:t xml:space="preserve">  </w:t>
      </w:r>
      <w:r>
        <w:rPr>
          <w:sz w:val="22"/>
          <w:szCs w:val="22"/>
        </w:rPr>
        <w:t>Z-ca Dyrektora ds. Finansowych</w:t>
      </w:r>
    </w:p>
    <w:p w14:paraId="058D098C" w14:textId="77777777" w:rsidR="00237E55" w:rsidRPr="00890B92" w:rsidRDefault="00237E55" w:rsidP="00237E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mgr </w:t>
      </w:r>
      <w:r w:rsidRPr="00FE6B95">
        <w:rPr>
          <w:sz w:val="22"/>
          <w:szCs w:val="22"/>
        </w:rPr>
        <w:t>Dorota</w:t>
      </w:r>
      <w:r w:rsidRPr="00890B92">
        <w:rPr>
          <w:sz w:val="22"/>
          <w:szCs w:val="22"/>
        </w:rPr>
        <w:t xml:space="preserve"> </w:t>
      </w:r>
      <w:r w:rsidRPr="00FE6B95">
        <w:rPr>
          <w:sz w:val="22"/>
          <w:szCs w:val="22"/>
        </w:rPr>
        <w:t>Gołąb-</w:t>
      </w:r>
      <w:proofErr w:type="spellStart"/>
      <w:r w:rsidRPr="00FE6B95">
        <w:rPr>
          <w:sz w:val="22"/>
          <w:szCs w:val="22"/>
        </w:rPr>
        <w:t>Bełtowicz</w:t>
      </w:r>
      <w:proofErr w:type="spellEnd"/>
    </w:p>
    <w:p w14:paraId="50483020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B34DC" w14:textId="77777777" w:rsidR="00687E5C" w:rsidRDefault="00687E5C">
      <w:r>
        <w:separator/>
      </w:r>
    </w:p>
  </w:endnote>
  <w:endnote w:type="continuationSeparator" w:id="0">
    <w:p w14:paraId="46ECB702" w14:textId="77777777" w:rsidR="00687E5C" w:rsidRDefault="0068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AC3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287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5465E" w14:textId="77777777" w:rsidR="009F189D" w:rsidRDefault="00237E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73BA5B">
        <v:line id="_x0000_s1025" style="position:absolute;left:0;text-align:left;z-index:251657728" from="-3.85pt,8.7pt" to="455.15pt,8.7pt"/>
      </w:pict>
    </w:r>
  </w:p>
  <w:p w14:paraId="1F3980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D55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E15B74" w14:textId="77777777" w:rsidR="009F189D" w:rsidRDefault="009F189D">
    <w:pPr>
      <w:pStyle w:val="Stopka"/>
      <w:tabs>
        <w:tab w:val="clear" w:pos="4536"/>
      </w:tabs>
      <w:jc w:val="center"/>
    </w:pPr>
  </w:p>
  <w:p w14:paraId="057E5C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EB472" w14:textId="77777777" w:rsidR="00687E5C" w:rsidRDefault="00687E5C">
      <w:r>
        <w:separator/>
      </w:r>
    </w:p>
  </w:footnote>
  <w:footnote w:type="continuationSeparator" w:id="0">
    <w:p w14:paraId="6708B938" w14:textId="77777777" w:rsidR="00687E5C" w:rsidRDefault="00687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86EE8" w14:textId="77777777" w:rsidR="00FE6B95" w:rsidRDefault="00FE6B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449B8" w14:textId="77777777" w:rsidR="00FE6B95" w:rsidRDefault="00FE6B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2BFA9" w14:textId="77777777" w:rsidR="00FE6B95" w:rsidRDefault="00FE6B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E5C"/>
    <w:rsid w:val="00007727"/>
    <w:rsid w:val="00017720"/>
    <w:rsid w:val="00035488"/>
    <w:rsid w:val="000D7F25"/>
    <w:rsid w:val="000E00E5"/>
    <w:rsid w:val="00173B20"/>
    <w:rsid w:val="001C69FF"/>
    <w:rsid w:val="0023318D"/>
    <w:rsid w:val="00237E55"/>
    <w:rsid w:val="003D72FD"/>
    <w:rsid w:val="00423179"/>
    <w:rsid w:val="0049054E"/>
    <w:rsid w:val="00490DC0"/>
    <w:rsid w:val="00493F8C"/>
    <w:rsid w:val="004C7E9B"/>
    <w:rsid w:val="00510EC8"/>
    <w:rsid w:val="00524583"/>
    <w:rsid w:val="00687E5C"/>
    <w:rsid w:val="0069085C"/>
    <w:rsid w:val="00804A9B"/>
    <w:rsid w:val="00843263"/>
    <w:rsid w:val="00861E75"/>
    <w:rsid w:val="00890B92"/>
    <w:rsid w:val="009B2968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E6B9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7614C"/>
  <w15:chartTrackingRefBased/>
  <w15:docId w15:val="{1FDC9732-4631-478A-A93B-9DEF60D60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2022-04-05T08:03:00Z</cp:lastPrinted>
  <dcterms:created xsi:type="dcterms:W3CDTF">2022-04-05T08:03:00Z</dcterms:created>
  <dcterms:modified xsi:type="dcterms:W3CDTF">2022-04-05T08:03:00Z</dcterms:modified>
</cp:coreProperties>
</file>