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4296E" w14:textId="77777777" w:rsidR="00890B92" w:rsidRDefault="00F201DD" w:rsidP="00890B92">
      <w:pPr>
        <w:spacing w:after="240"/>
        <w:jc w:val="right"/>
        <w:rPr>
          <w:sz w:val="22"/>
          <w:szCs w:val="22"/>
        </w:rPr>
      </w:pPr>
      <w:r w:rsidRPr="00F201D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01DD">
        <w:rPr>
          <w:sz w:val="22"/>
          <w:szCs w:val="22"/>
        </w:rPr>
        <w:t>2022-04-05</w:t>
      </w:r>
    </w:p>
    <w:p w14:paraId="699639F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33AFD91" w14:textId="77777777" w:rsidR="00890B92" w:rsidRPr="00D91931" w:rsidRDefault="00F201DD" w:rsidP="00890B92">
      <w:pPr>
        <w:rPr>
          <w:b/>
          <w:bCs/>
          <w:sz w:val="22"/>
          <w:szCs w:val="22"/>
        </w:rPr>
      </w:pPr>
      <w:r w:rsidRPr="00F201D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91E8409" w14:textId="77777777" w:rsidR="00890B92" w:rsidRPr="00BD5546" w:rsidRDefault="00F201DD" w:rsidP="00890B92">
      <w:pPr>
        <w:rPr>
          <w:sz w:val="22"/>
          <w:szCs w:val="22"/>
        </w:rPr>
      </w:pPr>
      <w:r w:rsidRPr="00F201DD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F201DD">
        <w:rPr>
          <w:sz w:val="22"/>
          <w:szCs w:val="22"/>
        </w:rPr>
        <w:t>66</w:t>
      </w:r>
    </w:p>
    <w:p w14:paraId="32BC1760" w14:textId="77777777" w:rsidR="00890B92" w:rsidRPr="00BD5546" w:rsidRDefault="00F201DD" w:rsidP="00890B92">
      <w:pPr>
        <w:rPr>
          <w:sz w:val="22"/>
          <w:szCs w:val="22"/>
        </w:rPr>
      </w:pPr>
      <w:r w:rsidRPr="00F201DD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F201DD">
        <w:rPr>
          <w:sz w:val="22"/>
          <w:szCs w:val="22"/>
        </w:rPr>
        <w:t>Kraków</w:t>
      </w:r>
    </w:p>
    <w:p w14:paraId="74D98A0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9010D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E214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3EB4F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B04177" w14:textId="4656AD5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0193">
        <w:rPr>
          <w:b/>
          <w:sz w:val="22"/>
          <w:szCs w:val="22"/>
        </w:rPr>
        <w:t>S</w:t>
      </w:r>
      <w:r w:rsidR="00F201DD" w:rsidRPr="00F201DD">
        <w:rPr>
          <w:b/>
          <w:sz w:val="22"/>
          <w:szCs w:val="22"/>
        </w:rPr>
        <w:t>ZP</w:t>
      </w:r>
      <w:r w:rsidR="005B0193">
        <w:rPr>
          <w:b/>
          <w:sz w:val="22"/>
          <w:szCs w:val="22"/>
        </w:rPr>
        <w:t>.271.209</w:t>
      </w:r>
      <w:r w:rsidR="00F201DD" w:rsidRPr="00F201DD">
        <w:rPr>
          <w:b/>
          <w:sz w:val="22"/>
          <w:szCs w:val="22"/>
        </w:rPr>
        <w:t>/4/2022</w:t>
      </w:r>
      <w:r w:rsidR="00A80738" w:rsidRPr="00890B92">
        <w:rPr>
          <w:sz w:val="22"/>
          <w:szCs w:val="22"/>
        </w:rPr>
        <w:tab/>
        <w:t xml:space="preserve"> </w:t>
      </w:r>
    </w:p>
    <w:p w14:paraId="2DCC49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3604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4CBE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3111A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47F92F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D357F9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201DD" w:rsidRPr="00F201DD">
        <w:rPr>
          <w:sz w:val="22"/>
          <w:szCs w:val="22"/>
        </w:rPr>
        <w:t xml:space="preserve">Tryb podstawowy bez negocjacji - art. 275 pkt. 1 ustawy </w:t>
      </w:r>
      <w:proofErr w:type="spellStart"/>
      <w:r w:rsidR="00F201DD" w:rsidRPr="00F201D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86BD138" w14:textId="77777777" w:rsidR="00A80738" w:rsidRPr="00890B92" w:rsidRDefault="00F201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01DD">
        <w:rPr>
          <w:b/>
          <w:sz w:val="22"/>
          <w:szCs w:val="22"/>
        </w:rPr>
        <w:t>Przeglądy techniczne sprzętu i aparatury medycznej</w:t>
      </w:r>
    </w:p>
    <w:p w14:paraId="7B460843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201DD" w:rsidRPr="00F201DD">
        <w:rPr>
          <w:sz w:val="22"/>
          <w:szCs w:val="22"/>
        </w:rPr>
        <w:t>(</w:t>
      </w:r>
      <w:proofErr w:type="spellStart"/>
      <w:r w:rsidR="00F201DD" w:rsidRPr="00F201DD">
        <w:rPr>
          <w:sz w:val="22"/>
          <w:szCs w:val="22"/>
        </w:rPr>
        <w:t>t.j</w:t>
      </w:r>
      <w:proofErr w:type="spellEnd"/>
      <w:r w:rsidR="00F201DD" w:rsidRPr="00F201D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201DD" w:rsidRPr="00A3048A" w14:paraId="54B266BA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B7F803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 zamówienia w wysokości 6 415.00 zł brutto;</w:t>
            </w:r>
          </w:p>
        </w:tc>
      </w:tr>
      <w:tr w:rsidR="00F201DD" w:rsidRPr="00A3048A" w14:paraId="54956F1E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1BCD07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2 zamówienia w wysokości 12 124.00 zł brutto;</w:t>
            </w:r>
          </w:p>
        </w:tc>
      </w:tr>
      <w:tr w:rsidR="00F201DD" w:rsidRPr="00A3048A" w14:paraId="1068A7DD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D4A91E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3 zamówienia w wysokości 33 523.00 zł brutto;</w:t>
            </w:r>
          </w:p>
        </w:tc>
      </w:tr>
      <w:tr w:rsidR="00F201DD" w:rsidRPr="00A3048A" w14:paraId="04D84733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FC7319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4 zamówienia w wysokości 16 038.00 zł brutto;</w:t>
            </w:r>
          </w:p>
        </w:tc>
      </w:tr>
      <w:tr w:rsidR="00F201DD" w:rsidRPr="00A3048A" w14:paraId="68D89940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301D15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5 zamówienia w wysokości 3 483.00 zł brutto;</w:t>
            </w:r>
          </w:p>
        </w:tc>
      </w:tr>
      <w:tr w:rsidR="00F201DD" w:rsidRPr="00A3048A" w14:paraId="2BBFD279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7C185F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6 zamówienia w wysokości 2 245.00 zł brutto;</w:t>
            </w:r>
          </w:p>
        </w:tc>
      </w:tr>
      <w:tr w:rsidR="00F201DD" w:rsidRPr="00A3048A" w14:paraId="330CC387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FA3D40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7 zamówienia w wysokości 6 910.00 zł brutto;</w:t>
            </w:r>
          </w:p>
        </w:tc>
      </w:tr>
      <w:tr w:rsidR="00F201DD" w:rsidRPr="00A3048A" w14:paraId="58C04178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B5CE83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8 zamówienia w wysokości 2 822.00 zł brutto;</w:t>
            </w:r>
          </w:p>
        </w:tc>
      </w:tr>
      <w:tr w:rsidR="00F201DD" w:rsidRPr="00A3048A" w14:paraId="276E9788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9C762D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9 zamówienia w wysokości 8 981.00 zł brutto;</w:t>
            </w:r>
          </w:p>
        </w:tc>
      </w:tr>
      <w:tr w:rsidR="00F201DD" w:rsidRPr="00A3048A" w14:paraId="2706D9E9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B8078F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10 zamówienia w wysokości 21 247.00 zł brutto;</w:t>
            </w:r>
          </w:p>
        </w:tc>
      </w:tr>
      <w:tr w:rsidR="00F201DD" w:rsidRPr="00A3048A" w14:paraId="26A67B17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E274C5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11 zamówienia w wysokości 1 154.00 zł brutto;</w:t>
            </w:r>
          </w:p>
        </w:tc>
      </w:tr>
      <w:tr w:rsidR="00F201DD" w:rsidRPr="00A3048A" w14:paraId="5FA597AA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CCECCF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12 zamówienia w wysokości 2 566.00 zł brutto;</w:t>
            </w:r>
          </w:p>
        </w:tc>
      </w:tr>
      <w:tr w:rsidR="00F201DD" w:rsidRPr="00A3048A" w14:paraId="2E670CA6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B8461F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13 zamówienia w wysokości 37 528.00 zł brutto;</w:t>
            </w:r>
          </w:p>
        </w:tc>
      </w:tr>
      <w:tr w:rsidR="00F201DD" w:rsidRPr="00A3048A" w14:paraId="03E30C43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5CF9AC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14 zamówienia w wysokości 22 946.00 zł brutto;</w:t>
            </w:r>
          </w:p>
        </w:tc>
      </w:tr>
      <w:tr w:rsidR="00F201DD" w:rsidRPr="00A3048A" w14:paraId="72838545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5A1279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15 zamówienia w wysokości 3 541.00 zł brutto;</w:t>
            </w:r>
          </w:p>
        </w:tc>
      </w:tr>
      <w:tr w:rsidR="00F201DD" w:rsidRPr="00A3048A" w14:paraId="242750E3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9C95B0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16 zamówienia w wysokości 1 796.00 zł brutto;</w:t>
            </w:r>
          </w:p>
        </w:tc>
      </w:tr>
      <w:tr w:rsidR="00F201DD" w:rsidRPr="00A3048A" w14:paraId="07EA248E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56E70A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17 zamówienia w wysokości 1 539.00 zł brutto;</w:t>
            </w:r>
          </w:p>
        </w:tc>
      </w:tr>
      <w:tr w:rsidR="00F201DD" w:rsidRPr="00A3048A" w14:paraId="736C6F74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891EB9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18 zamówienia w wysokości 1 539.00 zł brutto;</w:t>
            </w:r>
          </w:p>
        </w:tc>
      </w:tr>
      <w:tr w:rsidR="00F201DD" w:rsidRPr="00A3048A" w14:paraId="741C8170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FCA396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lastRenderedPageBreak/>
              <w:t>części 19 zamówienia w wysokości 3 777.00 zł brutto;</w:t>
            </w:r>
          </w:p>
        </w:tc>
      </w:tr>
      <w:tr w:rsidR="00F201DD" w:rsidRPr="00A3048A" w14:paraId="54381A32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9E9EA0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20 zamówienia w wysokości 25 083.00 zł brutto;</w:t>
            </w:r>
          </w:p>
        </w:tc>
      </w:tr>
      <w:tr w:rsidR="00F201DD" w:rsidRPr="00A3048A" w14:paraId="666F092A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51C13E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21 zamówienia w wysokości 6 492.00 zł brutto;</w:t>
            </w:r>
          </w:p>
        </w:tc>
      </w:tr>
      <w:tr w:rsidR="00F201DD" w:rsidRPr="00A3048A" w14:paraId="69894DE5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BF7F73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22 zamówienia w wysokości 15 448.00 zł brutto;</w:t>
            </w:r>
          </w:p>
        </w:tc>
      </w:tr>
      <w:tr w:rsidR="00F201DD" w:rsidRPr="00A3048A" w14:paraId="2B5E1FE1" w14:textId="77777777" w:rsidTr="00B83B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7E3257" w14:textId="77777777" w:rsidR="00F201DD" w:rsidRPr="00A3048A" w:rsidRDefault="00F201DD" w:rsidP="00B83B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01DD">
              <w:rPr>
                <w:sz w:val="24"/>
                <w:szCs w:val="24"/>
              </w:rPr>
              <w:t>części 23 zamówienia w wysokości 2 803.00 zł brutto;</w:t>
            </w:r>
          </w:p>
        </w:tc>
      </w:tr>
    </w:tbl>
    <w:p w14:paraId="54F9C045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52067D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1CFA0B5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5551B8A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3D0E6A87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51F2B" w14:textId="77777777" w:rsidR="00EB1A20" w:rsidRDefault="00EB1A20">
      <w:r>
        <w:separator/>
      </w:r>
    </w:p>
  </w:endnote>
  <w:endnote w:type="continuationSeparator" w:id="0">
    <w:p w14:paraId="0EBE72CB" w14:textId="77777777" w:rsidR="00EB1A20" w:rsidRDefault="00EB1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8BD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35E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AA7C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797A8E">
        <v:line id="_x0000_s1025" style="position:absolute;left:0;text-align:left;z-index:251657728" from="-3.85pt,8.7pt" to="455.15pt,8.7pt"/>
      </w:pict>
    </w:r>
  </w:p>
  <w:p w14:paraId="2FD385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5E0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605E91" w14:textId="77777777" w:rsidR="009F189D" w:rsidRDefault="009F189D">
    <w:pPr>
      <w:pStyle w:val="Stopka"/>
      <w:tabs>
        <w:tab w:val="clear" w:pos="4536"/>
      </w:tabs>
      <w:jc w:val="center"/>
    </w:pPr>
  </w:p>
  <w:p w14:paraId="0618CA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E6009" w14:textId="77777777" w:rsidR="00EB1A20" w:rsidRDefault="00EB1A20">
      <w:r>
        <w:separator/>
      </w:r>
    </w:p>
  </w:footnote>
  <w:footnote w:type="continuationSeparator" w:id="0">
    <w:p w14:paraId="173DF66F" w14:textId="77777777" w:rsidR="00EB1A20" w:rsidRDefault="00EB1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049CA" w14:textId="77777777" w:rsidR="00F201DD" w:rsidRDefault="00F201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D148A" w14:textId="77777777" w:rsidR="00F201DD" w:rsidRDefault="00F201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1AE4" w14:textId="77777777" w:rsidR="00F201DD" w:rsidRDefault="00F201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A2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B019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B1A20"/>
    <w:rsid w:val="00F201D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79591F"/>
  <w15:chartTrackingRefBased/>
  <w15:docId w15:val="{59632221-6EE1-480F-B919-B9AA5B7C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304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2022-04-05T06:45:00Z</dcterms:created>
  <dcterms:modified xsi:type="dcterms:W3CDTF">2022-04-05T06:47:00Z</dcterms:modified>
</cp:coreProperties>
</file>