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94A0" w14:textId="6BA1BEE7" w:rsidR="00EA65D1" w:rsidRPr="001905D5" w:rsidRDefault="00EA65D1" w:rsidP="00EA65D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1</w:t>
      </w:r>
      <w:r>
        <w:rPr>
          <w:rFonts w:ascii="Verdana" w:hAnsi="Verdana"/>
          <w:b/>
          <w:sz w:val="16"/>
          <w:szCs w:val="16"/>
        </w:rPr>
        <w:t>92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5C379D5C" w14:textId="77777777" w:rsidR="00EA65D1" w:rsidRPr="001905D5" w:rsidRDefault="00EA65D1" w:rsidP="00EA65D1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C9CA717" w14:textId="77777777" w:rsidR="00EA65D1" w:rsidRPr="001905D5" w:rsidRDefault="00EA65D1" w:rsidP="00EA65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00C300F0" w14:textId="77777777" w:rsidR="00EA65D1" w:rsidRPr="001905D5" w:rsidRDefault="00EA65D1" w:rsidP="00EA65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5407BA06" w14:textId="77777777" w:rsidR="00EA65D1" w:rsidRPr="001905D5" w:rsidRDefault="00EA65D1" w:rsidP="00EA65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77852EB" w14:textId="77777777" w:rsidR="00EA65D1" w:rsidRPr="001905D5" w:rsidRDefault="00EA65D1" w:rsidP="00EA65D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E11E566" w14:textId="77777777" w:rsidR="00EA65D1" w:rsidRPr="001905D5" w:rsidRDefault="00EA65D1" w:rsidP="00EA65D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F9A66B3" w14:textId="77777777" w:rsidR="00EA65D1" w:rsidRPr="001905D5" w:rsidRDefault="00EA65D1" w:rsidP="00EA65D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162C98E" w14:textId="77777777" w:rsidR="00EA65D1" w:rsidRPr="001905D5" w:rsidRDefault="00EA65D1" w:rsidP="00EA65D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65DB0EF8" w14:textId="77777777" w:rsidR="00EA65D1" w:rsidRPr="001905D5" w:rsidRDefault="00EA65D1" w:rsidP="00EA65D1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FDA3DC0" w14:textId="77777777" w:rsidR="00EA65D1" w:rsidRPr="001905D5" w:rsidRDefault="00EA65D1" w:rsidP="00EA65D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27FB9AE" w14:textId="77777777" w:rsidR="00EA65D1" w:rsidRPr="001905D5" w:rsidRDefault="00EA65D1" w:rsidP="00EA65D1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9031443" w14:textId="77777777" w:rsidR="00EA65D1" w:rsidRDefault="00EA65D1" w:rsidP="00EA65D1">
      <w:pPr>
        <w:spacing w:line="254" w:lineRule="auto"/>
        <w:rPr>
          <w:rFonts w:ascii="Arial" w:hAnsi="Arial" w:cs="Arial"/>
        </w:rPr>
      </w:pPr>
    </w:p>
    <w:p w14:paraId="162D3631" w14:textId="77777777" w:rsidR="00EA65D1" w:rsidRPr="003A114E" w:rsidRDefault="00EA65D1" w:rsidP="00EA65D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F84C632" w14:textId="77777777" w:rsidR="00EA65D1" w:rsidRPr="003A114E" w:rsidRDefault="00EA65D1" w:rsidP="00EA65D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3B4688D" w14:textId="77777777" w:rsidR="00EA65D1" w:rsidRPr="003A114E" w:rsidRDefault="00EA65D1" w:rsidP="00EA65D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3B1B8A6B" w14:textId="77777777" w:rsidR="00EA65D1" w:rsidRPr="003A114E" w:rsidRDefault="00EA65D1" w:rsidP="00EA65D1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99F042" w14:textId="077CC43D" w:rsidR="00EA65D1" w:rsidRDefault="00EA65D1" w:rsidP="00EA65D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</w:t>
      </w:r>
      <w:r>
        <w:rPr>
          <w:b/>
        </w:rPr>
        <w:t>92</w:t>
      </w:r>
      <w:r w:rsidRPr="00247153">
        <w:rPr>
          <w:b/>
        </w:rPr>
        <w:t>/2</w:t>
      </w:r>
      <w:r>
        <w:rPr>
          <w:b/>
        </w:rPr>
        <w:t>2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EA2CF18" w14:textId="77777777" w:rsidR="00EA65D1" w:rsidRPr="003A114E" w:rsidRDefault="00EA65D1" w:rsidP="00EA65D1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6EFB19E" w14:textId="77777777" w:rsidR="00EA65D1" w:rsidRPr="003A114E" w:rsidRDefault="00EA65D1" w:rsidP="00EA65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647DFBCC" w14:textId="77777777" w:rsidR="00EA65D1" w:rsidRDefault="00EA65D1" w:rsidP="00EA65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5031B59F" w14:textId="77777777" w:rsidR="00EA65D1" w:rsidRPr="003A114E" w:rsidRDefault="00EA65D1" w:rsidP="00EA65D1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E117FE9" w14:textId="77777777" w:rsidR="00EA65D1" w:rsidRPr="001905D5" w:rsidRDefault="00EA65D1" w:rsidP="00EA65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064DDBF" w14:textId="77777777" w:rsidR="00EA65D1" w:rsidRPr="001905D5" w:rsidRDefault="00EA65D1" w:rsidP="00EA65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89BA288" w14:textId="77777777" w:rsidR="00EA65D1" w:rsidRPr="001905D5" w:rsidRDefault="00EA65D1" w:rsidP="00EA65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5B71372" w14:textId="77777777" w:rsidR="00EA65D1" w:rsidRPr="001905D5" w:rsidRDefault="00EA65D1" w:rsidP="00EA65D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3B71E6AA" w14:textId="77777777" w:rsidR="00EA65D1" w:rsidRDefault="00EA65D1" w:rsidP="00EA65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AAD0F7" w14:textId="77777777" w:rsidR="00EA65D1" w:rsidRDefault="00EA65D1" w:rsidP="00EA65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31F58F8" w14:textId="77777777" w:rsidR="00EA65D1" w:rsidRPr="001905D5" w:rsidRDefault="00EA65D1" w:rsidP="00EA65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4A4CF46" w14:textId="77777777" w:rsidR="00EA65D1" w:rsidRPr="00423B06" w:rsidRDefault="00EA65D1" w:rsidP="00EA65D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1B09E94" w14:textId="77777777" w:rsidR="00EA65D1" w:rsidRDefault="00EA65D1" w:rsidP="00EA65D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FC05EB2" w14:textId="77777777" w:rsidR="00EA65D1" w:rsidRDefault="00EA65D1" w:rsidP="00EA65D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1FD9EB7" w14:textId="77777777" w:rsidR="00EA65D1" w:rsidRDefault="00EA65D1" w:rsidP="00EA65D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9BEBA54" w14:textId="77777777" w:rsidR="00EA65D1" w:rsidRDefault="00EA65D1" w:rsidP="00EA65D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4FF1F48" w14:textId="77777777" w:rsidR="00EA65D1" w:rsidRDefault="00EA65D1" w:rsidP="00EA65D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A5FBCCF" w14:textId="77777777" w:rsidR="00EA65D1" w:rsidRDefault="00EA65D1" w:rsidP="00EA65D1"/>
    <w:p w14:paraId="55DB3F1E" w14:textId="77777777" w:rsidR="00EA65D1" w:rsidRPr="00172561" w:rsidRDefault="00EA65D1" w:rsidP="00EA65D1"/>
    <w:p w14:paraId="57114DA5" w14:textId="77777777" w:rsidR="00EA65D1" w:rsidRPr="00D363BA" w:rsidRDefault="00EA65D1" w:rsidP="00EA65D1"/>
    <w:p w14:paraId="4DDC946C" w14:textId="77777777" w:rsidR="00EA65D1" w:rsidRPr="00484483" w:rsidRDefault="00EA65D1" w:rsidP="00EA65D1"/>
    <w:p w14:paraId="2236D924" w14:textId="77777777" w:rsidR="00EA65D1" w:rsidRPr="00A04356" w:rsidRDefault="00EA65D1" w:rsidP="00EA65D1"/>
    <w:p w14:paraId="2D34EEC1" w14:textId="77777777" w:rsidR="00EA65D1" w:rsidRPr="00331BB5" w:rsidRDefault="00EA65D1" w:rsidP="00EA65D1"/>
    <w:p w14:paraId="62B83030" w14:textId="77777777" w:rsidR="00EA65D1" w:rsidRPr="000D0050" w:rsidRDefault="00EA65D1" w:rsidP="00EA65D1"/>
    <w:p w14:paraId="4F1D859E" w14:textId="77777777" w:rsidR="00EA65D1" w:rsidRPr="00BF7365" w:rsidRDefault="00EA65D1" w:rsidP="00EA65D1"/>
    <w:p w14:paraId="3A9BD29E" w14:textId="77777777" w:rsidR="00EA65D1" w:rsidRPr="00946214" w:rsidRDefault="00EA65D1" w:rsidP="00EA65D1"/>
    <w:p w14:paraId="06EBD789" w14:textId="77777777" w:rsidR="00EA65D1" w:rsidRPr="0023131A" w:rsidRDefault="00EA65D1" w:rsidP="00EA65D1"/>
    <w:p w14:paraId="20B857F9" w14:textId="77777777" w:rsidR="00EA65D1" w:rsidRPr="0088148A" w:rsidRDefault="00EA65D1" w:rsidP="00EA65D1"/>
    <w:p w14:paraId="5B139D95" w14:textId="77777777" w:rsidR="00EA65D1" w:rsidRPr="002D3EDE" w:rsidRDefault="00EA65D1" w:rsidP="00EA65D1"/>
    <w:p w14:paraId="1A914AD4" w14:textId="77777777" w:rsidR="00EA65D1" w:rsidRPr="00017AA1" w:rsidRDefault="00EA65D1" w:rsidP="00EA65D1"/>
    <w:p w14:paraId="0A524D25" w14:textId="77777777" w:rsidR="005103B9" w:rsidRPr="00E47210" w:rsidRDefault="005103B9" w:rsidP="00E47210"/>
    <w:sectPr w:rsidR="005103B9" w:rsidRPr="00E4721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437CE" w14:textId="77777777" w:rsidR="00115733" w:rsidRDefault="00115733" w:rsidP="0038231F">
      <w:pPr>
        <w:spacing w:after="0" w:line="240" w:lineRule="auto"/>
      </w:pPr>
      <w:r>
        <w:separator/>
      </w:r>
    </w:p>
  </w:endnote>
  <w:endnote w:type="continuationSeparator" w:id="0">
    <w:p w14:paraId="529FF634" w14:textId="77777777" w:rsidR="00115733" w:rsidRDefault="001157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EA2D1" w14:textId="77777777" w:rsidR="00D52970" w:rsidRDefault="00D52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EED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69A0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1F2D1" w14:textId="77777777" w:rsidR="00D52970" w:rsidRDefault="00D52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0951C" w14:textId="77777777" w:rsidR="00115733" w:rsidRDefault="00115733" w:rsidP="0038231F">
      <w:pPr>
        <w:spacing w:after="0" w:line="240" w:lineRule="auto"/>
      </w:pPr>
      <w:r>
        <w:separator/>
      </w:r>
    </w:p>
  </w:footnote>
  <w:footnote w:type="continuationSeparator" w:id="0">
    <w:p w14:paraId="7533907F" w14:textId="77777777" w:rsidR="00115733" w:rsidRDefault="00115733" w:rsidP="0038231F">
      <w:pPr>
        <w:spacing w:after="0" w:line="240" w:lineRule="auto"/>
      </w:pPr>
      <w:r>
        <w:continuationSeparator/>
      </w:r>
    </w:p>
  </w:footnote>
  <w:footnote w:id="1">
    <w:p w14:paraId="52F0577E" w14:textId="77777777" w:rsidR="00EA65D1" w:rsidRDefault="00EA65D1" w:rsidP="00EA65D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9596A9E" w14:textId="77777777" w:rsidR="00EA65D1" w:rsidRPr="0024624C" w:rsidRDefault="00EA65D1" w:rsidP="00EA65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265C142E" w14:textId="77777777" w:rsidR="00EA65D1" w:rsidRPr="008D4C56" w:rsidRDefault="00EA65D1" w:rsidP="00EA65D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BD4" w14:textId="77777777" w:rsidR="00D52970" w:rsidRDefault="00D52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A13D" w14:textId="77777777" w:rsidR="00D52970" w:rsidRDefault="00D52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AEDF8" w14:textId="77777777" w:rsidR="00D52970" w:rsidRDefault="00D52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73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573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2970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210"/>
    <w:rsid w:val="00E60C28"/>
    <w:rsid w:val="00E64482"/>
    <w:rsid w:val="00E65685"/>
    <w:rsid w:val="00E73190"/>
    <w:rsid w:val="00E73CEB"/>
    <w:rsid w:val="00EA65D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29A22"/>
  <w15:chartTrackingRefBased/>
  <w15:docId w15:val="{92F3C726-3768-4B6D-93FD-C8297A90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5D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2022-03-31T08:18:00Z</dcterms:created>
  <dcterms:modified xsi:type="dcterms:W3CDTF">2022-03-31T08:19:00Z</dcterms:modified>
</cp:coreProperties>
</file>