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19AD7" w14:textId="7F30647D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762D6">
        <w:rPr>
          <w:rFonts w:ascii="Tahoma" w:hAnsi="Tahoma" w:cs="Tahoma"/>
          <w:bCs/>
          <w:sz w:val="20"/>
        </w:rPr>
        <w:t>NZ/</w:t>
      </w:r>
      <w:r w:rsidR="00E26754">
        <w:rPr>
          <w:rFonts w:ascii="Tahoma" w:hAnsi="Tahoma" w:cs="Tahoma"/>
          <w:bCs/>
          <w:sz w:val="20"/>
        </w:rPr>
        <w:t>16</w:t>
      </w:r>
      <w:r w:rsidR="00F762D6">
        <w:rPr>
          <w:rFonts w:ascii="Tahoma" w:hAnsi="Tahoma" w:cs="Tahoma"/>
          <w:bCs/>
          <w:sz w:val="20"/>
        </w:rPr>
        <w:t>/D/N/</w:t>
      </w:r>
      <w:r w:rsidR="00E26754">
        <w:rPr>
          <w:rFonts w:ascii="Tahoma" w:hAnsi="Tahoma" w:cs="Tahoma"/>
          <w:bCs/>
          <w:sz w:val="20"/>
        </w:rPr>
        <w:t>LW</w:t>
      </w:r>
      <w:r w:rsidR="00F762D6">
        <w:rPr>
          <w:rFonts w:ascii="Tahoma" w:hAnsi="Tahoma" w:cs="Tahoma"/>
          <w:bCs/>
          <w:sz w:val="20"/>
        </w:rPr>
        <w:t>/2022</w:t>
      </w:r>
    </w:p>
    <w:p w14:paraId="7B9E3458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F4B191D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F0F653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0CAA0C27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72A0F7AD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244A9AF1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D26C30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14B537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C78D85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31182B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1D15869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6739A67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9B4DAE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A3FCE4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CD9504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57E8E55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1CB333FE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21DE54A4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961E85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C1B9730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79840C1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9D1A22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A46A87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3BA494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9922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9DC94B1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E411A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2A45B4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64F8F22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532F659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F219C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578B664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19E0BB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5D98CA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991F8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00081D6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525CC8D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4C90CFF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A864C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3D2295C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2D9CC2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287B2AC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825BA8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A71FF38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259054D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881BB13" w14:textId="5483DEDE" w:rsidR="00E26754" w:rsidRDefault="000D4867" w:rsidP="00E26754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</w:t>
      </w:r>
      <w:r w:rsidR="00E26754">
        <w:rPr>
          <w:rFonts w:ascii="Tahoma" w:hAnsi="Tahoma" w:cs="Tahoma"/>
          <w:b/>
          <w:bCs/>
          <w:sz w:val="18"/>
        </w:rPr>
        <w:t xml:space="preserve"> przetargu nieograniczonego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E26754">
        <w:rPr>
          <w:rFonts w:ascii="Tahoma" w:hAnsi="Tahoma" w:cs="Tahoma"/>
          <w:b/>
          <w:bCs/>
          <w:sz w:val="18"/>
        </w:rPr>
        <w:t>Kompleksowa dostawa gazu ziemnego z sieci gazowej do obiektu Szpitala Powiatowego w Limanowej</w:t>
      </w:r>
      <w:r w:rsidR="00E26754">
        <w:rPr>
          <w:rFonts w:ascii="Calibri" w:hAnsi="Calibri"/>
          <w:b/>
          <w:sz w:val="28"/>
          <w:szCs w:val="28"/>
        </w:rPr>
        <w:t xml:space="preserve"> </w:t>
      </w:r>
      <w:r w:rsidR="00E26754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59844CF3" w14:textId="73F27AED" w:rsidR="000D4867" w:rsidRDefault="000D4867" w:rsidP="00E26754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4388DC25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558EDE54" w14:textId="77777777" w:rsidR="00E26754" w:rsidRDefault="00E26754" w:rsidP="00E26754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64F41441" w14:textId="77777777" w:rsidR="00E26754" w:rsidRDefault="00E26754" w:rsidP="00E26754">
      <w:pPr>
        <w:pStyle w:val="Nagwek5"/>
        <w:numPr>
          <w:ilvl w:val="0"/>
          <w:numId w:val="42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2B9F65B" w14:textId="513D47AE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za 1 </w:t>
      </w:r>
      <w:r w:rsidR="004F7A46">
        <w:rPr>
          <w:rFonts w:ascii="Tahoma" w:hAnsi="Tahoma" w:cs="Tahoma"/>
          <w:sz w:val="18"/>
        </w:rPr>
        <w:t>kWh</w:t>
      </w:r>
      <w:r>
        <w:rPr>
          <w:rFonts w:ascii="Tahoma" w:hAnsi="Tahoma" w:cs="Tahoma"/>
          <w:sz w:val="18"/>
        </w:rPr>
        <w:t xml:space="preserve"> gazu</w:t>
      </w:r>
    </w:p>
    <w:p w14:paraId="332CB463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____________________ zł. </w:t>
      </w:r>
      <w:r>
        <w:rPr>
          <w:rFonts w:ascii="Tahoma" w:hAnsi="Tahoma" w:cs="Tahoma"/>
          <w:sz w:val="18"/>
        </w:rPr>
        <w:tab/>
        <w:t xml:space="preserve">podatek VAT __________________zł. </w:t>
      </w:r>
    </w:p>
    <w:p w14:paraId="5510FDB4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brutto: _________________ zł. (słownie złotych: .......................................................................................................................................   )</w:t>
      </w:r>
    </w:p>
    <w:p w14:paraId="07E1B4AA" w14:textId="7F290BF8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Cena łącznie </w:t>
      </w:r>
      <w:r w:rsidR="004F7A46">
        <w:rPr>
          <w:rFonts w:ascii="Tahoma" w:hAnsi="Tahoma" w:cs="Tahoma"/>
          <w:sz w:val="18"/>
        </w:rPr>
        <w:t>4 764 700</w:t>
      </w:r>
      <w:r w:rsidR="005E10A0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4F7A46">
        <w:rPr>
          <w:rFonts w:ascii="Tahoma" w:hAnsi="Tahoma" w:cs="Tahoma"/>
          <w:sz w:val="18"/>
        </w:rPr>
        <w:t>kWh</w:t>
      </w:r>
      <w:r w:rsidR="004F7A46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gazu  </w:t>
      </w:r>
    </w:p>
    <w:p w14:paraId="78DCA22A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netto: ____________________ zł. </w:t>
      </w:r>
      <w:r>
        <w:rPr>
          <w:rFonts w:ascii="Tahoma" w:hAnsi="Tahoma" w:cs="Tahoma"/>
          <w:sz w:val="18"/>
        </w:rPr>
        <w:tab/>
        <w:t xml:space="preserve">podatek VAT __________________zł. </w:t>
      </w:r>
    </w:p>
    <w:p w14:paraId="43461F3E" w14:textId="77777777" w:rsidR="00E26754" w:rsidRDefault="00E26754" w:rsidP="00E26754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brutto: _________________ zł. (słownie złotych: .......................................................................................................................................   )</w:t>
      </w:r>
    </w:p>
    <w:p w14:paraId="74295C45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14:paraId="71C5BF98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4A54263A" w14:textId="77777777" w:rsidR="00E26754" w:rsidRDefault="00E26754" w:rsidP="00E26754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94B4A3A" w14:textId="77777777" w:rsidR="00E26754" w:rsidRDefault="00E26754" w:rsidP="00E2675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86B4DA9" w14:textId="77777777" w:rsidR="00E26754" w:rsidRDefault="00E26754" w:rsidP="00E2675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78F4E3F" w14:textId="77777777" w:rsidR="00E26754" w:rsidRDefault="00E26754" w:rsidP="00E2675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5FB9987B" w14:textId="77777777" w:rsidR="00E26754" w:rsidRDefault="00E26754" w:rsidP="00E26754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26754" w14:paraId="19000363" w14:textId="77777777" w:rsidTr="00E26754">
        <w:trPr>
          <w:trHeight w:val="360"/>
        </w:trPr>
        <w:tc>
          <w:tcPr>
            <w:tcW w:w="2083" w:type="dxa"/>
          </w:tcPr>
          <w:p w14:paraId="6E1B9F77" w14:textId="77777777" w:rsidR="00E26754" w:rsidRDefault="00E2675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A7BE2D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2CE421B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45E40C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AFFB306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D29C283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DB6EB16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8780A25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0A9746C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22BA66B" w14:textId="77777777" w:rsidR="005E10A0" w:rsidRDefault="005E10A0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4C190F1" w14:textId="2FE43E02" w:rsidR="00E26754" w:rsidRDefault="00E2675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00E23902" w14:textId="77777777" w:rsidR="00E26754" w:rsidRDefault="00E2675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01B1B1D6" w14:textId="77777777" w:rsidR="00E26754" w:rsidRDefault="00E26754">
            <w:pPr>
              <w:rPr>
                <w:sz w:val="20"/>
                <w:szCs w:val="20"/>
              </w:rPr>
            </w:pPr>
          </w:p>
        </w:tc>
      </w:tr>
      <w:tr w:rsidR="00E26754" w14:paraId="0F223E2A" w14:textId="77777777" w:rsidTr="00E26754">
        <w:trPr>
          <w:trHeight w:val="360"/>
        </w:trPr>
        <w:tc>
          <w:tcPr>
            <w:tcW w:w="2083" w:type="dxa"/>
            <w:hideMark/>
          </w:tcPr>
          <w:p w14:paraId="308EA51F" w14:textId="77777777" w:rsidR="00E26754" w:rsidRDefault="00E2675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6B6171A2" w14:textId="77777777" w:rsidR="00E26754" w:rsidRDefault="00E2675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14515478" w14:textId="77777777" w:rsidR="00E26754" w:rsidRDefault="00E26754">
            <w:pPr>
              <w:rPr>
                <w:sz w:val="20"/>
                <w:szCs w:val="20"/>
              </w:rPr>
            </w:pPr>
          </w:p>
        </w:tc>
      </w:tr>
      <w:tr w:rsidR="00E26754" w14:paraId="2C8627D4" w14:textId="77777777" w:rsidTr="00E2675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FB77812" w14:textId="77777777" w:rsidR="00E26754" w:rsidRDefault="00E2675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26754" w14:paraId="2E08C102" w14:textId="77777777" w:rsidTr="00E2675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B2A8F6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26754" w14:paraId="529AECD3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122D3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801BBDC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E480" w14:textId="77777777" w:rsidR="00E26754" w:rsidRDefault="00E2675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26754" w14:paraId="734E981B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2AE7" w14:textId="77777777" w:rsidR="00E26754" w:rsidRDefault="00E2675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286A7FF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D7CC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26754" w14:paraId="57C351A0" w14:textId="77777777" w:rsidTr="00E2675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2C56" w14:textId="77777777" w:rsidR="00E26754" w:rsidRDefault="00E2675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67A1B4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54A8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26754" w14:paraId="1DA6A65B" w14:textId="77777777" w:rsidTr="00E26754">
        <w:trPr>
          <w:trHeight w:val="215"/>
        </w:trPr>
        <w:tc>
          <w:tcPr>
            <w:tcW w:w="2083" w:type="dxa"/>
          </w:tcPr>
          <w:p w14:paraId="7B1F417D" w14:textId="77777777" w:rsidR="00E26754" w:rsidRDefault="00E2675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79204B7F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66FD4756" w14:textId="77777777" w:rsidR="00E26754" w:rsidRDefault="00E2675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0EC565A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 w:rsidRPr="005E10A0">
        <w:rPr>
          <w:rFonts w:ascii="Tahoma" w:hAnsi="Tahoma" w:cs="Tahoma"/>
          <w:b/>
          <w:bCs/>
          <w:sz w:val="18"/>
          <w:szCs w:val="18"/>
        </w:rPr>
        <w:t>WADIUM</w:t>
      </w:r>
    </w:p>
    <w:p w14:paraId="35B9BC79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sz w:val="18"/>
          <w:szCs w:val="18"/>
          <w:u w:val="single"/>
        </w:rPr>
      </w:pPr>
    </w:p>
    <w:p w14:paraId="31803883" w14:textId="77777777" w:rsidR="005E10A0" w:rsidRPr="005E10A0" w:rsidRDefault="005E10A0" w:rsidP="005E10A0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>Forma w jakiej zostało wniesione wadium: _______________________________________________</w:t>
      </w:r>
    </w:p>
    <w:p w14:paraId="1F04C92B" w14:textId="77777777" w:rsidR="005E10A0" w:rsidRPr="005E10A0" w:rsidRDefault="005E10A0" w:rsidP="005E10A0">
      <w:pPr>
        <w:spacing w:line="240" w:lineRule="atLeast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 xml:space="preserve">Nr rachunku bankowego na jaki Zamawiający winien dokonać zwrotu wadium w przypadku wybrania formy pieniężnej: </w:t>
      </w:r>
    </w:p>
    <w:p w14:paraId="15A6265A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</w:p>
    <w:p w14:paraId="221A1939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  <w:r w:rsidRPr="005E10A0">
        <w:rPr>
          <w:rFonts w:ascii="Tahoma" w:hAnsi="Tahoma" w:cs="Tahoma"/>
          <w:bCs/>
          <w:sz w:val="18"/>
          <w:szCs w:val="18"/>
        </w:rPr>
        <w:t>___________________________________________________________________________</w:t>
      </w:r>
    </w:p>
    <w:p w14:paraId="5E4660F8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Cs/>
          <w:sz w:val="18"/>
          <w:szCs w:val="18"/>
        </w:rPr>
      </w:pPr>
    </w:p>
    <w:p w14:paraId="4D02EBF3" w14:textId="77777777" w:rsidR="005E10A0" w:rsidRPr="005E10A0" w:rsidRDefault="005E10A0" w:rsidP="005E10A0">
      <w:pPr>
        <w:spacing w:line="240" w:lineRule="atLeast"/>
        <w:jc w:val="both"/>
        <w:rPr>
          <w:rFonts w:ascii="Tahoma" w:hAnsi="Tahoma" w:cs="Tahoma"/>
          <w:b/>
          <w:bCs/>
          <w:sz w:val="18"/>
          <w:szCs w:val="18"/>
        </w:rPr>
      </w:pPr>
      <w:r w:rsidRPr="005E10A0">
        <w:rPr>
          <w:rFonts w:ascii="Tahoma" w:hAnsi="Tahoma" w:cs="Tahoma"/>
          <w:b/>
          <w:bCs/>
          <w:sz w:val="18"/>
          <w:szCs w:val="18"/>
        </w:rPr>
        <w:t>KWOTA WNIESIONEGO WADIUM: __________________________________________</w:t>
      </w:r>
    </w:p>
    <w:p w14:paraId="0422ABAA" w14:textId="77777777" w:rsidR="005E10A0" w:rsidRDefault="005E10A0" w:rsidP="005E10A0">
      <w:pPr>
        <w:rPr>
          <w:rFonts w:ascii="Georgia" w:hAnsi="Georgia"/>
          <w:sz w:val="20"/>
        </w:rPr>
      </w:pPr>
    </w:p>
    <w:p w14:paraId="412038D4" w14:textId="77777777" w:rsidR="005E10A0" w:rsidRDefault="005E10A0" w:rsidP="005E10A0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1D48AB0E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7D70232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E7BDDED" w14:textId="77777777" w:rsidR="00E26754" w:rsidRDefault="00E26754" w:rsidP="00E2675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0FDBBEA" w14:textId="77777777" w:rsidR="00E26754" w:rsidRDefault="00E26754" w:rsidP="00E2675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11EF2A6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0B4FA0B3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8D4B711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37FB7F4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5C0EEFF" w14:textId="77777777" w:rsidR="00E26754" w:rsidRDefault="00E26754" w:rsidP="00E2675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59D80EE" w14:textId="77777777" w:rsidR="00E26754" w:rsidRDefault="00E26754" w:rsidP="00E26754">
      <w:pPr>
        <w:spacing w:line="480" w:lineRule="auto"/>
        <w:jc w:val="both"/>
        <w:rPr>
          <w:rFonts w:ascii="Tahoma" w:hAnsi="Tahoma" w:cs="Tahoma"/>
          <w:sz w:val="18"/>
        </w:rPr>
      </w:pPr>
    </w:p>
    <w:p w14:paraId="46681190" w14:textId="77777777" w:rsidR="00E26754" w:rsidRDefault="00E26754" w:rsidP="00E26754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17698C2" w14:textId="77777777" w:rsidR="00E26754" w:rsidRDefault="00E26754" w:rsidP="00E2675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DCEFCFA" w14:textId="77777777" w:rsidR="00E26754" w:rsidRDefault="00E26754" w:rsidP="00E26754">
      <w:pPr>
        <w:rPr>
          <w:rFonts w:eastAsia="MS Mincho"/>
        </w:rPr>
      </w:pPr>
    </w:p>
    <w:p w14:paraId="68CBECFE" w14:textId="77777777" w:rsidR="00E26754" w:rsidRDefault="00E26754" w:rsidP="00E26754"/>
    <w:p w14:paraId="50C5C7FC" w14:textId="77777777" w:rsidR="00606FAB" w:rsidRPr="000D4867" w:rsidRDefault="00606FAB" w:rsidP="00E26754">
      <w:pPr>
        <w:pStyle w:val="Tekstpodstawowywcity"/>
        <w:spacing w:after="80" w:line="480" w:lineRule="auto"/>
        <w:ind w:left="0" w:firstLine="0"/>
      </w:pPr>
    </w:p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4523" w14:textId="77777777" w:rsidR="00576188" w:rsidRDefault="00576188">
      <w:r>
        <w:separator/>
      </w:r>
    </w:p>
  </w:endnote>
  <w:endnote w:type="continuationSeparator" w:id="0">
    <w:p w14:paraId="7EFD6A14" w14:textId="77777777" w:rsidR="00576188" w:rsidRDefault="0057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63D9" w14:textId="77777777" w:rsidR="00550E42" w:rsidRDefault="00550E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D6DB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C87084E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35677BA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73BC773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4B5F7F69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9A7CA12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8890" w14:textId="77777777" w:rsidR="00550E42" w:rsidRDefault="00550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5103" w14:textId="77777777" w:rsidR="00576188" w:rsidRDefault="00576188">
      <w:r>
        <w:separator/>
      </w:r>
    </w:p>
  </w:footnote>
  <w:footnote w:type="continuationSeparator" w:id="0">
    <w:p w14:paraId="4047B64E" w14:textId="77777777" w:rsidR="00576188" w:rsidRDefault="00576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A9B93" w14:textId="77777777" w:rsidR="00550E42" w:rsidRDefault="00550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3D66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0C7C3019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34DF1D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25CF" w14:textId="77777777" w:rsidR="00550E42" w:rsidRDefault="00550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185616">
    <w:abstractNumId w:val="11"/>
  </w:num>
  <w:num w:numId="2" w16cid:durableId="1049307930">
    <w:abstractNumId w:val="21"/>
  </w:num>
  <w:num w:numId="3" w16cid:durableId="1918127277">
    <w:abstractNumId w:val="24"/>
  </w:num>
  <w:num w:numId="4" w16cid:durableId="771053999">
    <w:abstractNumId w:val="6"/>
  </w:num>
  <w:num w:numId="5" w16cid:durableId="1829856901">
    <w:abstractNumId w:val="27"/>
  </w:num>
  <w:num w:numId="6" w16cid:durableId="1634864612">
    <w:abstractNumId w:val="7"/>
  </w:num>
  <w:num w:numId="7" w16cid:durableId="1399094238">
    <w:abstractNumId w:val="8"/>
  </w:num>
  <w:num w:numId="8" w16cid:durableId="421266807">
    <w:abstractNumId w:val="30"/>
  </w:num>
  <w:num w:numId="9" w16cid:durableId="795417569">
    <w:abstractNumId w:val="5"/>
  </w:num>
  <w:num w:numId="10" w16cid:durableId="354036102">
    <w:abstractNumId w:val="29"/>
  </w:num>
  <w:num w:numId="11" w16cid:durableId="237129388">
    <w:abstractNumId w:val="26"/>
  </w:num>
  <w:num w:numId="12" w16cid:durableId="1094324129">
    <w:abstractNumId w:val="13"/>
  </w:num>
  <w:num w:numId="13" w16cid:durableId="1036808332">
    <w:abstractNumId w:val="25"/>
  </w:num>
  <w:num w:numId="14" w16cid:durableId="1384520840">
    <w:abstractNumId w:val="36"/>
  </w:num>
  <w:num w:numId="15" w16cid:durableId="1165894792">
    <w:abstractNumId w:val="22"/>
  </w:num>
  <w:num w:numId="16" w16cid:durableId="680619640">
    <w:abstractNumId w:val="33"/>
  </w:num>
  <w:num w:numId="17" w16cid:durableId="1501264567">
    <w:abstractNumId w:val="12"/>
  </w:num>
  <w:num w:numId="18" w16cid:durableId="1961451879">
    <w:abstractNumId w:val="16"/>
  </w:num>
  <w:num w:numId="19" w16cid:durableId="1102528211">
    <w:abstractNumId w:val="32"/>
  </w:num>
  <w:num w:numId="20" w16cid:durableId="435487501">
    <w:abstractNumId w:val="2"/>
  </w:num>
  <w:num w:numId="21" w16cid:durableId="1452237905">
    <w:abstractNumId w:val="28"/>
  </w:num>
  <w:num w:numId="22" w16cid:durableId="65419860">
    <w:abstractNumId w:val="3"/>
  </w:num>
  <w:num w:numId="23" w16cid:durableId="1533618135">
    <w:abstractNumId w:val="14"/>
  </w:num>
  <w:num w:numId="24" w16cid:durableId="1502155432">
    <w:abstractNumId w:val="31"/>
  </w:num>
  <w:num w:numId="25" w16cid:durableId="1932159948">
    <w:abstractNumId w:val="9"/>
  </w:num>
  <w:num w:numId="26" w16cid:durableId="495266095">
    <w:abstractNumId w:val="15"/>
  </w:num>
  <w:num w:numId="27" w16cid:durableId="1443183757">
    <w:abstractNumId w:val="19"/>
  </w:num>
  <w:num w:numId="28" w16cid:durableId="481242686">
    <w:abstractNumId w:val="17"/>
  </w:num>
  <w:num w:numId="29" w16cid:durableId="592931189">
    <w:abstractNumId w:val="4"/>
  </w:num>
  <w:num w:numId="30" w16cid:durableId="1279752626">
    <w:abstractNumId w:val="18"/>
  </w:num>
  <w:num w:numId="31" w16cid:durableId="643697612">
    <w:abstractNumId w:val="1"/>
  </w:num>
  <w:num w:numId="32" w16cid:durableId="1253852381">
    <w:abstractNumId w:val="37"/>
  </w:num>
  <w:num w:numId="33" w16cid:durableId="397675577">
    <w:abstractNumId w:val="35"/>
  </w:num>
  <w:num w:numId="34" w16cid:durableId="15583171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89635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5888416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65123049">
    <w:abstractNumId w:val="34"/>
  </w:num>
  <w:num w:numId="38" w16cid:durableId="1179277079">
    <w:abstractNumId w:val="23"/>
  </w:num>
  <w:num w:numId="39" w16cid:durableId="824860093">
    <w:abstractNumId w:val="20"/>
  </w:num>
  <w:num w:numId="40" w16cid:durableId="883369855">
    <w:abstractNumId w:val="10"/>
  </w:num>
  <w:num w:numId="41" w16cid:durableId="1763574031">
    <w:abstractNumId w:val="0"/>
  </w:num>
  <w:num w:numId="42" w16cid:durableId="14059560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943312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8C7"/>
    <w:rsid w:val="00020F7D"/>
    <w:rsid w:val="000867FD"/>
    <w:rsid w:val="000D4867"/>
    <w:rsid w:val="00101BF2"/>
    <w:rsid w:val="00156BE1"/>
    <w:rsid w:val="001C2375"/>
    <w:rsid w:val="00203C73"/>
    <w:rsid w:val="002346CB"/>
    <w:rsid w:val="002827B1"/>
    <w:rsid w:val="002B49D0"/>
    <w:rsid w:val="003C1EDF"/>
    <w:rsid w:val="003F5AA9"/>
    <w:rsid w:val="00446A72"/>
    <w:rsid w:val="00460999"/>
    <w:rsid w:val="004F18C7"/>
    <w:rsid w:val="004F7A46"/>
    <w:rsid w:val="00550E42"/>
    <w:rsid w:val="00576188"/>
    <w:rsid w:val="005E10A0"/>
    <w:rsid w:val="00606FAB"/>
    <w:rsid w:val="006B34DD"/>
    <w:rsid w:val="00741AC8"/>
    <w:rsid w:val="009200B1"/>
    <w:rsid w:val="009652F8"/>
    <w:rsid w:val="009C19AD"/>
    <w:rsid w:val="009E6167"/>
    <w:rsid w:val="00A02D66"/>
    <w:rsid w:val="00A25BB6"/>
    <w:rsid w:val="00A84D43"/>
    <w:rsid w:val="00B60FBE"/>
    <w:rsid w:val="00C446A2"/>
    <w:rsid w:val="00C8648B"/>
    <w:rsid w:val="00D3160B"/>
    <w:rsid w:val="00E26754"/>
    <w:rsid w:val="00EF356C"/>
    <w:rsid w:val="00F452AD"/>
    <w:rsid w:val="00F60BEF"/>
    <w:rsid w:val="00F7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364D1"/>
  <w15:chartTrackingRefBased/>
  <w15:docId w15:val="{65A55B3D-E45A-4FD4-A3C6-AC77BE0D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656</Words>
  <Characters>7069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szp</cp:lastModifiedBy>
  <cp:revision>2</cp:revision>
  <cp:lastPrinted>2022-02-08T11:07:00Z</cp:lastPrinted>
  <dcterms:created xsi:type="dcterms:W3CDTF">2022-04-27T07:53:00Z</dcterms:created>
  <dcterms:modified xsi:type="dcterms:W3CDTF">2022-04-27T07:53:00Z</dcterms:modified>
</cp:coreProperties>
</file>