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6086E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D5E7A" w:rsidRPr="005D5E7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F4F286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3E2778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97D19AE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ACE3C42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44EA69F9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F03F8F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6EC34370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3FF0E81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ADC5D93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2FED420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351CB60E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80F641" w14:textId="77777777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D5E7A" w:rsidRPr="005D5E7A">
        <w:rPr>
          <w:rFonts w:ascii="Arial" w:hAnsi="Arial" w:cs="Arial"/>
          <w:sz w:val="24"/>
          <w:szCs w:val="24"/>
        </w:rPr>
        <w:t>(</w:t>
      </w:r>
      <w:proofErr w:type="spellStart"/>
      <w:r w:rsidR="005D5E7A" w:rsidRPr="005D5E7A">
        <w:rPr>
          <w:rFonts w:ascii="Arial" w:hAnsi="Arial" w:cs="Arial"/>
          <w:sz w:val="24"/>
          <w:szCs w:val="24"/>
        </w:rPr>
        <w:t>t.j</w:t>
      </w:r>
      <w:proofErr w:type="spellEnd"/>
      <w:r w:rsidR="005D5E7A" w:rsidRPr="005D5E7A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5373D3CF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1D918EE2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423300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4F6FBD4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227A1C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576E847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0DB9A51E" w14:textId="77777777" w:rsidR="00AF4E90" w:rsidRDefault="005D5E7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D5E7A">
        <w:rPr>
          <w:rFonts w:ascii="Arial" w:eastAsia="Times New Roman" w:hAnsi="Arial" w:cs="Arial"/>
          <w:b/>
          <w:sz w:val="24"/>
          <w:szCs w:val="24"/>
          <w:lang w:eastAsia="pl-PL"/>
        </w:rPr>
        <w:t>Kompleksowa dostawa gazu ziemnego z sieci gazowej do obiektu Szpitala Powiatowego w Limanowej</w:t>
      </w:r>
    </w:p>
    <w:p w14:paraId="260021A7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D5E7A" w:rsidRPr="005D5E7A">
        <w:rPr>
          <w:rFonts w:ascii="Arial" w:eastAsia="Times New Roman" w:hAnsi="Arial" w:cs="Arial"/>
          <w:b/>
          <w:sz w:val="24"/>
          <w:szCs w:val="24"/>
          <w:lang w:eastAsia="pl-PL"/>
        </w:rPr>
        <w:t>NZ/16/D/P/LW/2022</w:t>
      </w:r>
    </w:p>
    <w:p w14:paraId="6E17CE85" w14:textId="77777777"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25AAFC4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C15B7F7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83F3654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C1405CF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72FD979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1B6D9C9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ECDE443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BBABBEC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9B750E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5C847E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F7BCD87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B886EA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7C093EB3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58A7EC76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25DDE" w14:textId="77777777" w:rsidR="00AA35FA" w:rsidRDefault="00AA35FA" w:rsidP="00025386">
      <w:pPr>
        <w:spacing w:after="0" w:line="240" w:lineRule="auto"/>
      </w:pPr>
      <w:r>
        <w:separator/>
      </w:r>
    </w:p>
  </w:endnote>
  <w:endnote w:type="continuationSeparator" w:id="0">
    <w:p w14:paraId="57DF06F8" w14:textId="77777777" w:rsidR="00AA35FA" w:rsidRDefault="00AA35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BB292" w14:textId="77777777" w:rsidR="005D5E7A" w:rsidRDefault="005D5E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0D302" w14:textId="77777777" w:rsidR="00025386" w:rsidRDefault="00DC07C8" w:rsidP="00025386">
    <w:pPr>
      <w:pStyle w:val="Stopka"/>
      <w:tabs>
        <w:tab w:val="clear" w:pos="4536"/>
      </w:tabs>
      <w:jc w:val="center"/>
    </w:pPr>
    <w:r>
      <w:rPr>
        <w:noProof/>
      </w:rPr>
      <w:pict w14:anchorId="203D42F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E9BCAD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C28A0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AB7C2" w14:textId="77777777" w:rsidR="005D5E7A" w:rsidRDefault="005D5E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74156" w14:textId="77777777" w:rsidR="00AA35FA" w:rsidRDefault="00AA35FA" w:rsidP="00025386">
      <w:pPr>
        <w:spacing w:after="0" w:line="240" w:lineRule="auto"/>
      </w:pPr>
      <w:r>
        <w:separator/>
      </w:r>
    </w:p>
  </w:footnote>
  <w:footnote w:type="continuationSeparator" w:id="0">
    <w:p w14:paraId="410D82E8" w14:textId="77777777" w:rsidR="00AA35FA" w:rsidRDefault="00AA35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E4D5C" w14:textId="77777777" w:rsidR="005D5E7A" w:rsidRDefault="005D5E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7A2CD" w14:textId="3E84B448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D5E7A">
      <w:rPr>
        <w:rFonts w:ascii="Arial" w:hAnsi="Arial" w:cs="Arial"/>
        <w:sz w:val="20"/>
        <w:szCs w:val="20"/>
      </w:rPr>
      <w:t>NZ/16/D/</w:t>
    </w:r>
    <w:r w:rsidR="00DC07C8">
      <w:rPr>
        <w:rFonts w:ascii="Arial" w:hAnsi="Arial" w:cs="Arial"/>
        <w:sz w:val="20"/>
        <w:szCs w:val="20"/>
      </w:rPr>
      <w:t>N</w:t>
    </w:r>
    <w:r w:rsidR="005D5E7A">
      <w:rPr>
        <w:rFonts w:ascii="Arial" w:hAnsi="Arial" w:cs="Arial"/>
        <w:sz w:val="20"/>
        <w:szCs w:val="20"/>
      </w:rPr>
      <w:t>/LW/2022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EFFE0" w14:textId="77777777" w:rsidR="005D5E7A" w:rsidRDefault="005D5E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5FA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D5E7A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A35FA"/>
    <w:rsid w:val="00AF4E90"/>
    <w:rsid w:val="00AF7375"/>
    <w:rsid w:val="00B77707"/>
    <w:rsid w:val="00BE3BCE"/>
    <w:rsid w:val="00CB29AC"/>
    <w:rsid w:val="00D55FC4"/>
    <w:rsid w:val="00D9320D"/>
    <w:rsid w:val="00DC07C8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E05FF"/>
  <w15:chartTrackingRefBased/>
  <w15:docId w15:val="{45DE5B02-61CA-4B2C-AEA6-36CB6578A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2022-03-02T11:28:00Z</dcterms:created>
  <dcterms:modified xsi:type="dcterms:W3CDTF">2022-03-02T11:28:00Z</dcterms:modified>
</cp:coreProperties>
</file>