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EEA" w:rsidRDefault="004424F6" w:rsidP="004D1EEA">
      <w:pPr>
        <w:keepNext/>
        <w:jc w:val="center"/>
        <w:outlineLvl w:val="0"/>
        <w:rPr>
          <w:rFonts w:ascii="Verdana" w:hAnsi="Verdana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34.25pt;height:39.75pt;visibility:visible;mso-wrap-style:square" filled="t">
            <v:imagedata r:id="rId8" o:title=""/>
          </v:shape>
        </w:pict>
      </w:r>
    </w:p>
    <w:p w:rsidR="004D1EEA" w:rsidRPr="00FC4767" w:rsidRDefault="004D1EEA" w:rsidP="004D1EEA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 xml:space="preserve">Załącznik nr </w:t>
      </w:r>
      <w:r>
        <w:rPr>
          <w:rFonts w:ascii="Verdana" w:hAnsi="Verdana"/>
          <w:b/>
        </w:rPr>
        <w:t>4</w:t>
      </w:r>
    </w:p>
    <w:p w:rsidR="004D1EEA" w:rsidRPr="00FC4767" w:rsidRDefault="004D1EEA" w:rsidP="004D1EEA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4D1EEA" w:rsidRPr="00FC4767" w:rsidRDefault="004D1EEA" w:rsidP="004D1EEA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:rsidR="004D1EEA" w:rsidRPr="00FC4767" w:rsidRDefault="004D1EEA" w:rsidP="004D1EEA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4D1EEA" w:rsidRPr="00FC4767" w:rsidRDefault="004D1EEA" w:rsidP="004D1EEA">
      <w:pPr>
        <w:ind w:right="-47"/>
        <w:jc w:val="both"/>
        <w:rPr>
          <w:rFonts w:ascii="Verdana" w:hAnsi="Verdana"/>
        </w:rPr>
      </w:pPr>
      <w:bookmarkStart w:id="0" w:name="_Toc470857623"/>
    </w:p>
    <w:p w:rsidR="004D1EEA" w:rsidRPr="00FC4767" w:rsidRDefault="004D1EEA" w:rsidP="004D1EEA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</w:t>
      </w:r>
    </w:p>
    <w:p w:rsidR="004D1EEA" w:rsidRPr="00FC4767" w:rsidRDefault="004D1EEA" w:rsidP="004D1EEA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:rsidR="004D1EEA" w:rsidRPr="00FC4767" w:rsidRDefault="004D1EEA" w:rsidP="004D1EEA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4D1EEA" w:rsidRPr="00FC4767" w:rsidRDefault="004D1EEA" w:rsidP="004D1EEA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:rsidR="004D1EEA" w:rsidRPr="00FC4767" w:rsidRDefault="004D1EEA" w:rsidP="004D1EEA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:rsidR="004D1EEA" w:rsidRPr="00FC4767" w:rsidRDefault="004D1EEA" w:rsidP="004D1EEA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:rsidR="004D1EEA" w:rsidRPr="00FC4767" w:rsidRDefault="004D1EEA" w:rsidP="004D1EEA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:rsidR="004D1EEA" w:rsidRPr="00FC4767" w:rsidRDefault="004D1EEA" w:rsidP="004D1EEA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:rsidR="004D1EEA" w:rsidRPr="00FC4767" w:rsidRDefault="004D1EEA" w:rsidP="004D1EEA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4D1EEA" w:rsidRPr="00FC4767" w:rsidRDefault="004D1EEA" w:rsidP="004D1EEA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:rsidR="004D1EEA" w:rsidRPr="00FC4767" w:rsidRDefault="004D1EEA" w:rsidP="004D1EEA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:rsidR="004D1EEA" w:rsidRPr="00FC4767" w:rsidRDefault="004D1EEA" w:rsidP="004D1EEA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4D1EEA" w:rsidRPr="00FC4767" w:rsidRDefault="004D1EEA" w:rsidP="004D1EEA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:rsidR="004D1EEA" w:rsidRPr="00FC4767" w:rsidRDefault="004D1EEA" w:rsidP="004D1EE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4D1EEA" w:rsidRPr="00FC4767" w:rsidRDefault="004D1EEA" w:rsidP="004D1EE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:rsidR="004D1EEA" w:rsidRPr="00FC4767" w:rsidRDefault="004D1EEA" w:rsidP="004D1EEA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 usługa</w:t>
      </w:r>
      <w:r>
        <w:rPr>
          <w:rFonts w:ascii="Verdana" w:eastAsia="Arial Unicode MS" w:hAnsi="Verdana"/>
        </w:rPr>
        <w:t xml:space="preserve"> ……………………………………, </w:t>
      </w:r>
      <w:r w:rsidRPr="00FC4767">
        <w:rPr>
          <w:rFonts w:ascii="Verdana" w:eastAsia="Arial Unicode MS" w:hAnsi="Verdana"/>
        </w:rPr>
        <w:t>zwana dalej przedmiotem umowy.</w:t>
      </w:r>
    </w:p>
    <w:p w:rsidR="004D1EEA" w:rsidRDefault="004D1EEA" w:rsidP="004D1EEA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Szczegółowy opis przedmiotu umowy zawiera Załącznik nr 1 do umowy – </w:t>
      </w:r>
      <w:r>
        <w:rPr>
          <w:rFonts w:ascii="Verdana" w:eastAsia="Arial Unicode MS" w:hAnsi="Verdana"/>
        </w:rPr>
        <w:t>SWZ</w:t>
      </w:r>
      <w:r w:rsidRPr="00FC4767">
        <w:rPr>
          <w:rFonts w:ascii="Verdana" w:eastAsia="Arial Unicode MS" w:hAnsi="Verdana"/>
        </w:rPr>
        <w:t xml:space="preserve"> i oferta Wykonawcy.</w:t>
      </w:r>
    </w:p>
    <w:p w:rsidR="004D1EEA" w:rsidRPr="00FC4767" w:rsidRDefault="004D1EEA" w:rsidP="004D1EEA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Przedmiot umowy jest realizowany </w:t>
      </w:r>
      <w:r w:rsidRPr="001F2BA2">
        <w:rPr>
          <w:rFonts w:ascii="Verdana" w:eastAsia="Arial Unicode MS" w:hAnsi="Verdana"/>
        </w:rPr>
        <w:t xml:space="preserve">w ramach projektu </w:t>
      </w:r>
      <w:bookmarkStart w:id="1" w:name="_Hlk98159635"/>
      <w:r w:rsidRPr="00961843">
        <w:rPr>
          <w:rFonts w:ascii="Verdana" w:eastAsia="Arial Unicode MS" w:hAnsi="Verdana"/>
        </w:rPr>
        <w:t>POWR.03.05.00-00-Z309/18</w:t>
      </w:r>
      <w:r>
        <w:rPr>
          <w:rFonts w:ascii="Verdana" w:eastAsia="Arial Unicode MS" w:hAnsi="Verdana"/>
        </w:rPr>
        <w:t>-00</w:t>
      </w:r>
      <w:r w:rsidRPr="00961843">
        <w:rPr>
          <w:rFonts w:ascii="Verdana" w:eastAsia="Arial Unicode MS" w:hAnsi="Verdana"/>
        </w:rPr>
        <w:t>,</w:t>
      </w:r>
      <w:r>
        <w:rPr>
          <w:rFonts w:ascii="Verdana" w:eastAsia="Arial Unicode MS" w:hAnsi="Verdana"/>
        </w:rPr>
        <w:t xml:space="preserve"> </w:t>
      </w:r>
      <w:r w:rsidRPr="00961843">
        <w:rPr>
          <w:rFonts w:ascii="Verdana" w:eastAsia="Arial Unicode MS" w:hAnsi="Verdana"/>
        </w:rPr>
        <w:t>współfinansowanego ze środków Europejskiego Funduszu Rozwoju Społecznego w ramach Programu Operacyjnego Wiedza Edukacja Rozwój pt. Zintegrowany Program Rozwoju Akademii Górniczo-Hutniczej w Krakowie II</w:t>
      </w:r>
      <w:r w:rsidRPr="00FC4767">
        <w:rPr>
          <w:rFonts w:ascii="Verdana" w:eastAsia="Arial Unicode MS" w:hAnsi="Verdana"/>
        </w:rPr>
        <w:t>.</w:t>
      </w:r>
    </w:p>
    <w:bookmarkEnd w:id="1"/>
    <w:p w:rsidR="004D1EEA" w:rsidRPr="00FC4767" w:rsidRDefault="004D1EEA" w:rsidP="004D1EEA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4D1EEA" w:rsidRPr="00FC4767" w:rsidRDefault="004D1EEA" w:rsidP="004D1EEA">
      <w:pPr>
        <w:ind w:left="426"/>
        <w:rPr>
          <w:rFonts w:ascii="Verdana" w:eastAsia="Arial Unicode MS" w:hAnsi="Verdana"/>
        </w:rPr>
      </w:pPr>
    </w:p>
    <w:p w:rsidR="004D1EEA" w:rsidRPr="00FC4767" w:rsidRDefault="004D1EEA" w:rsidP="004D1EE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FC4767">
        <w:rPr>
          <w:rFonts w:ascii="Verdana" w:hAnsi="Verdana"/>
          <w:b/>
          <w:bCs/>
        </w:rPr>
        <w:t>§ 2 Termin realizacji umowy</w:t>
      </w:r>
      <w:bookmarkEnd w:id="2"/>
      <w:bookmarkEnd w:id="3"/>
    </w:p>
    <w:p w:rsidR="004D1EEA" w:rsidRDefault="004D1EEA" w:rsidP="004D1E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FC4767">
        <w:rPr>
          <w:rFonts w:ascii="Verdana" w:eastAsia="Arial Unicode MS" w:hAnsi="Verdana"/>
          <w:bCs/>
        </w:rPr>
        <w:t xml:space="preserve">Wykonawca zobowiązuje się </w:t>
      </w:r>
      <w:r>
        <w:rPr>
          <w:rFonts w:ascii="Verdana" w:eastAsia="Arial Unicode MS" w:hAnsi="Verdana"/>
          <w:bCs/>
        </w:rPr>
        <w:t xml:space="preserve">wykonać usługę </w:t>
      </w:r>
      <w:r w:rsidRPr="00FC4767">
        <w:rPr>
          <w:rFonts w:ascii="Verdana" w:eastAsia="Arial Unicode MS" w:hAnsi="Verdana"/>
          <w:bCs/>
        </w:rPr>
        <w:t>w terminie: …………….</w:t>
      </w:r>
    </w:p>
    <w:p w:rsidR="004D1EEA" w:rsidRPr="00FC4767" w:rsidRDefault="004D1EEA" w:rsidP="004D1EEA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4" w:name="_Toc447696300"/>
    </w:p>
    <w:p w:rsidR="004D1EEA" w:rsidRPr="00FC4767" w:rsidRDefault="004D1EEA" w:rsidP="004D1EEA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4D1EEA" w:rsidRPr="00FC4767" w:rsidRDefault="004D1EEA" w:rsidP="004D1EEA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:rsidR="00A30D1D" w:rsidRDefault="004D1EEA" w:rsidP="004D1EEA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</w:t>
      </w:r>
      <w:bookmarkStart w:id="5" w:name="_Hlk79049621"/>
      <w:r w:rsidRPr="00FC4767">
        <w:rPr>
          <w:rFonts w:ascii="Verdana" w:eastAsia="Arial Unicode MS" w:hAnsi="Verdana"/>
        </w:rPr>
        <w:t xml:space="preserve">(słownie: ……………………..). </w:t>
      </w:r>
      <w:bookmarkEnd w:id="5"/>
      <w:r>
        <w:rPr>
          <w:rFonts w:ascii="Verdana" w:eastAsia="Arial Unicode MS" w:hAnsi="Verdana"/>
        </w:rPr>
        <w:t xml:space="preserve">Cena za szkolenie i egzamin 1 osoby wynosi ……………… </w:t>
      </w:r>
      <w:bookmarkStart w:id="6" w:name="_Hlk79398635"/>
      <w:r>
        <w:rPr>
          <w:rFonts w:ascii="Verdana" w:eastAsia="Arial Unicode MS" w:hAnsi="Verdana"/>
        </w:rPr>
        <w:t xml:space="preserve">zł. </w:t>
      </w:r>
      <w:r w:rsidRPr="00D4458E">
        <w:rPr>
          <w:rFonts w:ascii="Verdana" w:eastAsia="Arial Unicode MS" w:hAnsi="Verdana"/>
        </w:rPr>
        <w:t>(słownie: ……………………..)</w:t>
      </w:r>
      <w:bookmarkEnd w:id="6"/>
      <w:r w:rsidRPr="00F5479F">
        <w:rPr>
          <w:rFonts w:ascii="Verdana" w:eastAsia="Arial Unicode MS" w:hAnsi="Verdana"/>
        </w:rPr>
        <w:t xml:space="preserve">. </w:t>
      </w:r>
    </w:p>
    <w:p w:rsidR="00A30D1D" w:rsidRPr="00A30D1D" w:rsidRDefault="00A30D1D" w:rsidP="00A30D1D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eastAsia="Arial Unicode MS" w:hAnsi="Verdana"/>
        </w:rPr>
      </w:pPr>
      <w:r w:rsidRPr="00A30D1D">
        <w:rPr>
          <w:rFonts w:ascii="Verdana" w:eastAsia="Arial Unicode MS" w:hAnsi="Verdana"/>
        </w:rPr>
        <w:t>A. Cena brutto za zakres podstawowy (40 osób) [PLN] …………</w:t>
      </w:r>
    </w:p>
    <w:p w:rsidR="00A30D1D" w:rsidRDefault="00A30D1D" w:rsidP="00A30D1D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eastAsia="Arial Unicode MS" w:hAnsi="Verdana"/>
        </w:rPr>
      </w:pPr>
      <w:r w:rsidRPr="00A30D1D">
        <w:rPr>
          <w:rFonts w:ascii="Verdana" w:eastAsia="Arial Unicode MS" w:hAnsi="Verdana"/>
        </w:rPr>
        <w:t>B. Cena brutto za zakres opcjonalny (11 osób) [PLN] …………</w:t>
      </w:r>
    </w:p>
    <w:p w:rsidR="004D1EEA" w:rsidRDefault="004D1EEA" w:rsidP="004D1EEA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 xml:space="preserve">. </w:t>
      </w:r>
      <w:r w:rsidR="00AE3A4E" w:rsidRPr="00AE3A4E">
        <w:rPr>
          <w:rFonts w:ascii="Verdana" w:eastAsia="Calibri" w:hAnsi="Verdana"/>
        </w:rPr>
        <w:t>Dz.U. 2020 poz. 628</w:t>
      </w:r>
      <w:r w:rsidRPr="00FC4767">
        <w:rPr>
          <w:rFonts w:ascii="Verdana" w:eastAsia="Calibri" w:hAnsi="Verdana"/>
        </w:rPr>
        <w:t>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:rsidR="004D1EEA" w:rsidRPr="00FC4767" w:rsidRDefault="004D1EEA" w:rsidP="004D1EEA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2.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4D1EEA" w:rsidRPr="00C945BB" w:rsidRDefault="004D1EEA" w:rsidP="004D1EE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>
        <w:rPr>
          <w:rFonts w:ascii="Verdana" w:hAnsi="Verdana" w:cs="Verdana"/>
          <w:lang w:eastAsia="zh-CN"/>
        </w:rPr>
        <w:t>3</w:t>
      </w:r>
      <w:r w:rsidRPr="00C945BB">
        <w:rPr>
          <w:rFonts w:ascii="Verdana" w:hAnsi="Verdana" w:cs="Verdana"/>
          <w:lang w:eastAsia="zh-CN"/>
        </w:rPr>
        <w:t xml:space="preserve">. Płatność nastąpi po </w:t>
      </w:r>
      <w:r>
        <w:rPr>
          <w:rFonts w:ascii="Verdana" w:hAnsi="Verdana" w:cs="Verdana"/>
          <w:lang w:eastAsia="zh-CN"/>
        </w:rPr>
        <w:t>zrealizowaniu przedmiotu zamówienia za faktyczną liczbę osób</w:t>
      </w:r>
      <w:r w:rsidRPr="00C945BB">
        <w:rPr>
          <w:rFonts w:ascii="Verdana" w:hAnsi="Verdana" w:cs="Verdana"/>
          <w:lang w:eastAsia="zh-CN"/>
        </w:rPr>
        <w:t>, przelewem w ciągu 21 dni od daty otrzymania faktury przez Zamawiającego,</w:t>
      </w:r>
      <w:r w:rsidRPr="00C945BB">
        <w:t xml:space="preserve"> </w:t>
      </w:r>
      <w:r w:rsidRPr="00C945BB">
        <w:rPr>
          <w:rFonts w:ascii="Verdana" w:hAnsi="Verdana" w:cs="Verdana"/>
          <w:lang w:eastAsia="zh-CN"/>
        </w:rPr>
        <w:t xml:space="preserve">na rachunek </w:t>
      </w:r>
      <w:r w:rsidRPr="00C945BB">
        <w:rPr>
          <w:rFonts w:ascii="Verdana" w:hAnsi="Verdana" w:cs="Verdana"/>
          <w:lang w:eastAsia="zh-CN"/>
        </w:rPr>
        <w:lastRenderedPageBreak/>
        <w:t>Wykonawcy umieszczony na dzień zlecenia przelewu w wykazie podmiotów, o których mowa w art. 96b ust. 1) Ustawy o podatku od towarów i usług</w:t>
      </w:r>
      <w:r w:rsidRPr="00C945BB">
        <w:rPr>
          <w:rStyle w:val="Odwoaniedokomentarza"/>
        </w:rPr>
        <w:t>.</w:t>
      </w:r>
    </w:p>
    <w:p w:rsidR="004D1EEA" w:rsidRPr="00FC4767" w:rsidRDefault="004D1EEA" w:rsidP="004D1EE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4. </w:t>
      </w:r>
      <w:r w:rsidRPr="00FC4767">
        <w:rPr>
          <w:rFonts w:ascii="Verdana" w:eastAsia="Arial Unicode MS" w:hAnsi="Verdana"/>
          <w:iCs/>
        </w:rPr>
        <w:t>Na fakturze Wykonawca umieści numer niniejszej umowy.</w:t>
      </w:r>
    </w:p>
    <w:p w:rsidR="004D1EEA" w:rsidRPr="00FC4767" w:rsidRDefault="004D1EEA" w:rsidP="004D1EE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5. </w:t>
      </w:r>
      <w:r w:rsidRPr="00FC4767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FC4767">
        <w:rPr>
          <w:rFonts w:ascii="Verdana" w:eastAsia="Arial Unicode MS" w:hAnsi="Verdana"/>
          <w:b/>
          <w:iCs/>
        </w:rPr>
        <w:t xml:space="preserve">…………… </w:t>
      </w:r>
      <w:r w:rsidRPr="00FC4767">
        <w:rPr>
          <w:rFonts w:ascii="Verdana" w:eastAsia="Arial Unicode MS" w:hAnsi="Verdana"/>
          <w:iCs/>
        </w:rPr>
        <w:t xml:space="preserve">nr rachunku </w:t>
      </w:r>
      <w:r w:rsidRPr="00FC4767">
        <w:rPr>
          <w:rFonts w:ascii="Verdana" w:eastAsia="Arial Unicode MS" w:hAnsi="Verdana"/>
          <w:b/>
          <w:iCs/>
        </w:rPr>
        <w:t>…………….</w:t>
      </w:r>
      <w:r w:rsidRPr="00FC4767">
        <w:rPr>
          <w:rFonts w:ascii="Verdana" w:eastAsia="Arial Unicode MS" w:hAnsi="Verdana"/>
          <w:iCs/>
        </w:rPr>
        <w:t>.</w:t>
      </w:r>
    </w:p>
    <w:p w:rsidR="004D1EEA" w:rsidRPr="00FC4767" w:rsidRDefault="004D1EEA" w:rsidP="004D1EE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6. </w:t>
      </w:r>
      <w:r w:rsidRPr="00FC4767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4D1EEA" w:rsidRPr="00FC4767" w:rsidRDefault="004D1EEA" w:rsidP="004D1EE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7. </w:t>
      </w:r>
      <w:r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4D1EEA" w:rsidRPr="00FC4767" w:rsidRDefault="004D1EEA" w:rsidP="004D1EE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8. </w:t>
      </w:r>
      <w:r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FC4767">
        <w:rPr>
          <w:rFonts w:ascii="Verdana" w:eastAsia="Arial Unicode MS" w:hAnsi="Verdana"/>
          <w:iCs/>
        </w:rPr>
        <w:br/>
        <w:t>w ustawowej wysokości.</w:t>
      </w:r>
    </w:p>
    <w:p w:rsidR="004D1EEA" w:rsidRDefault="004D1EEA" w:rsidP="004D1EE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  <w:r>
        <w:rPr>
          <w:rFonts w:ascii="Verdana" w:eastAsia="Arial Unicode MS" w:hAnsi="Verdana"/>
          <w:iCs/>
        </w:rPr>
        <w:t xml:space="preserve">9.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A30D1D" w:rsidRDefault="00A30D1D" w:rsidP="004D1EE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A30D1D" w:rsidRPr="00A30D1D" w:rsidRDefault="00A30D1D" w:rsidP="00A30D1D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</w:p>
    <w:p w:rsidR="00A30D1D" w:rsidRPr="00A30D1D" w:rsidRDefault="00A30D1D" w:rsidP="00A30D1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30D1D">
        <w:rPr>
          <w:rFonts w:ascii="Verdana" w:eastAsia="Arial Unicode MS" w:hAnsi="Verdana"/>
        </w:rPr>
        <w:t>1.</w:t>
      </w:r>
      <w:r w:rsidRPr="00A30D1D">
        <w:rPr>
          <w:rFonts w:ascii="Verdana" w:eastAsia="Arial Unicode MS" w:hAnsi="Verdana"/>
        </w:rPr>
        <w:tab/>
        <w:t xml:space="preserve">Zamawiający gwarantuje realizację umowy w zakresie podstawowym. Realizacja umowy w zakresie opcjonalnym jest uzależniona od potrzeb Zamawiającego (prawo opcji), wynikających z konieczności i potrzeb zwiększenia liczby szkolonych osób. </w:t>
      </w:r>
    </w:p>
    <w:p w:rsidR="00A30D1D" w:rsidRPr="00A30D1D" w:rsidRDefault="00A30D1D" w:rsidP="00A30D1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30D1D">
        <w:rPr>
          <w:rFonts w:ascii="Verdana" w:eastAsia="Arial Unicode MS" w:hAnsi="Verdana"/>
        </w:rPr>
        <w:t>2.</w:t>
      </w:r>
      <w:r w:rsidRPr="00A30D1D">
        <w:rPr>
          <w:rFonts w:ascii="Verdana" w:eastAsia="Arial Unicode MS" w:hAnsi="Verdana"/>
        </w:rPr>
        <w:tab/>
        <w:t xml:space="preserve">Zamawiający zastrzega możliwość skorzystania z prawa opcji, maksymalnie do </w:t>
      </w:r>
      <w:r w:rsidR="004424F6">
        <w:rPr>
          <w:rFonts w:ascii="Verdana" w:eastAsia="Arial Unicode MS" w:hAnsi="Verdana"/>
        </w:rPr>
        <w:t xml:space="preserve">11 </w:t>
      </w:r>
      <w:bookmarkStart w:id="7" w:name="_GoBack"/>
      <w:bookmarkEnd w:id="7"/>
      <w:r w:rsidRPr="00A30D1D">
        <w:rPr>
          <w:rFonts w:ascii="Verdana" w:eastAsia="Arial Unicode MS" w:hAnsi="Verdana"/>
        </w:rPr>
        <w:t>osób, zgodnie z następującymi zasadami:</w:t>
      </w:r>
    </w:p>
    <w:p w:rsidR="00A30D1D" w:rsidRPr="00A30D1D" w:rsidRDefault="00A30D1D" w:rsidP="00A30D1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30D1D">
        <w:rPr>
          <w:rFonts w:ascii="Verdana" w:eastAsia="Arial Unicode MS" w:hAnsi="Verdana"/>
        </w:rPr>
        <w:t>a.</w:t>
      </w:r>
      <w:r w:rsidRPr="00A30D1D">
        <w:rPr>
          <w:rFonts w:ascii="Verdana" w:eastAsia="Arial Unicode MS" w:hAnsi="Verdana"/>
        </w:rPr>
        <w:tab/>
        <w:t>prawo opcji realizowane będzie na takich samych warunkach jak zamówienie podstawowe;</w:t>
      </w:r>
    </w:p>
    <w:p w:rsidR="00A30D1D" w:rsidRPr="00A30D1D" w:rsidRDefault="00A30D1D" w:rsidP="00A30D1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30D1D">
        <w:rPr>
          <w:rFonts w:ascii="Verdana" w:eastAsia="Arial Unicode MS" w:hAnsi="Verdana"/>
        </w:rPr>
        <w:t>b.</w:t>
      </w:r>
      <w:r w:rsidRPr="00A30D1D">
        <w:rPr>
          <w:rFonts w:ascii="Verdana" w:eastAsia="Arial Unicode MS" w:hAnsi="Verdana"/>
        </w:rPr>
        <w:tab/>
        <w:t>liczba osób objętych prawem opcji, jest określona w opisie przedmiotu zamówienia;</w:t>
      </w:r>
    </w:p>
    <w:p w:rsidR="00A30D1D" w:rsidRPr="00A30D1D" w:rsidRDefault="00A30D1D" w:rsidP="00A30D1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30D1D">
        <w:rPr>
          <w:rFonts w:ascii="Verdana" w:eastAsia="Arial Unicode MS" w:hAnsi="Verdana"/>
        </w:rPr>
        <w:t>c.</w:t>
      </w:r>
      <w:r w:rsidRPr="00A30D1D">
        <w:rPr>
          <w:rFonts w:ascii="Verdana" w:eastAsia="Arial Unicode MS" w:hAnsi="Verdana"/>
        </w:rPr>
        <w:tab/>
        <w:t>Zamawiający poinformuje o potrzebie przeprowadzenia szkoleń dla dodatkowej liczby osób w okresie obowiązywania umowy.</w:t>
      </w:r>
    </w:p>
    <w:p w:rsidR="00A30D1D" w:rsidRPr="00A30D1D" w:rsidRDefault="00A30D1D" w:rsidP="00A30D1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30D1D">
        <w:rPr>
          <w:rFonts w:ascii="Verdana" w:eastAsia="Arial Unicode MS" w:hAnsi="Verdana"/>
        </w:rPr>
        <w:t>3.</w:t>
      </w:r>
      <w:r w:rsidRPr="00A30D1D">
        <w:rPr>
          <w:rFonts w:ascii="Verdana" w:eastAsia="Arial Unicode MS" w:hAnsi="Verdana"/>
        </w:rPr>
        <w:tab/>
        <w:t>Realizacja opcji nastąpi poprzez stworzenie dodatkowej grupy lub dodanie osób szkolonych do grup dotychczasowych.</w:t>
      </w:r>
    </w:p>
    <w:p w:rsidR="00A30D1D" w:rsidRPr="00A30D1D" w:rsidRDefault="00A30D1D" w:rsidP="00A30D1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30D1D">
        <w:rPr>
          <w:rFonts w:ascii="Verdana" w:eastAsia="Arial Unicode MS" w:hAnsi="Verdana"/>
        </w:rPr>
        <w:t>4.</w:t>
      </w:r>
      <w:r w:rsidRPr="00A30D1D">
        <w:rPr>
          <w:rFonts w:ascii="Verdana" w:eastAsia="Arial Unicode MS" w:hAnsi="Verdana"/>
        </w:rPr>
        <w:tab/>
        <w:t>Prawo opcji jest uprawnieniem Zamawiającego, z którego może, ale nie musi skorzystać w ramach realizacji niniejszej umowy. W przypadku nie skorzystania przez Zamawiającego z prawa opcji, Wykonawcy nie przysługują z tego tytułu żadne roszczenia, co niniejszym Wykonawca potwierdza.</w:t>
      </w:r>
    </w:p>
    <w:p w:rsidR="00A30D1D" w:rsidRPr="00A30D1D" w:rsidRDefault="00A30D1D" w:rsidP="00A30D1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30D1D">
        <w:rPr>
          <w:rFonts w:ascii="Verdana" w:eastAsia="Arial Unicode MS" w:hAnsi="Verdana"/>
        </w:rPr>
        <w:t>5.</w:t>
      </w:r>
      <w:r w:rsidRPr="00A30D1D">
        <w:rPr>
          <w:rFonts w:ascii="Verdana" w:eastAsia="Arial Unicode MS" w:hAnsi="Verdana"/>
        </w:rPr>
        <w:tab/>
        <w:t>Zamawiający zastrzega sobie prawo do niezrealizowania pełnego zakresu zamówienia wskazanego w ramach prawa opcji.</w:t>
      </w:r>
    </w:p>
    <w:p w:rsidR="00A30D1D" w:rsidRPr="00FC4767" w:rsidRDefault="00A30D1D" w:rsidP="00A30D1D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30D1D">
        <w:rPr>
          <w:rFonts w:ascii="Verdana" w:eastAsia="Arial Unicode MS" w:hAnsi="Verdana"/>
        </w:rPr>
        <w:t>6.</w:t>
      </w:r>
      <w:r w:rsidRPr="00A30D1D">
        <w:rPr>
          <w:rFonts w:ascii="Verdana" w:eastAsia="Arial Unicode MS" w:hAnsi="Verdana"/>
        </w:rPr>
        <w:tab/>
        <w:t>Skorzystanie z prawa opcji nie wymaga podpisania dodatkowej umowy.</w:t>
      </w:r>
    </w:p>
    <w:p w:rsidR="004D1EEA" w:rsidRPr="00FC4767" w:rsidRDefault="004D1EEA" w:rsidP="004D1EE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8" w:name="_Toc447696301"/>
      <w:bookmarkStart w:id="9" w:name="_Toc470857625"/>
    </w:p>
    <w:p w:rsidR="004D1EEA" w:rsidRPr="00FC4767" w:rsidRDefault="004D1EEA" w:rsidP="004D1EE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 xml:space="preserve">§ </w:t>
      </w:r>
      <w:r w:rsidR="00A30D1D"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Oświadczenia stron</w:t>
      </w:r>
      <w:bookmarkEnd w:id="8"/>
      <w:bookmarkEnd w:id="9"/>
    </w:p>
    <w:p w:rsidR="004D1EEA" w:rsidRPr="00FC4767" w:rsidRDefault="004D1EEA" w:rsidP="004D1EE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:rsidR="004D1EEA" w:rsidRPr="00FC4767" w:rsidRDefault="004D1EEA" w:rsidP="004D1EEA">
      <w:p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Wykonawca oświadcza, że </w:t>
      </w:r>
      <w:r w:rsidRPr="00FC4767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4D1EEA" w:rsidRDefault="004D1EEA" w:rsidP="004D1EE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3. </w:t>
      </w:r>
      <w:r w:rsidRPr="00FC4767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A31665" w:rsidRPr="00A31665" w:rsidRDefault="00A31665" w:rsidP="00A3166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4</w:t>
      </w:r>
      <w:r w:rsidRPr="00A31665">
        <w:rPr>
          <w:rFonts w:ascii="Verdana" w:eastAsia="Arial Unicode MS" w:hAnsi="Verdana"/>
        </w:rPr>
        <w:t>.</w:t>
      </w:r>
      <w:r w:rsidRPr="00A31665">
        <w:rPr>
          <w:rFonts w:ascii="Verdana" w:eastAsia="Arial Unicode MS" w:hAnsi="Verdana"/>
        </w:rPr>
        <w:tab/>
      </w:r>
      <w:bookmarkStart w:id="10" w:name="_Hlk98159769"/>
      <w:r>
        <w:rPr>
          <w:rFonts w:ascii="Verdana" w:eastAsia="Arial Unicode MS" w:hAnsi="Verdana"/>
        </w:rPr>
        <w:t>Wykonawca o</w:t>
      </w:r>
      <w:r w:rsidRPr="00A31665">
        <w:rPr>
          <w:rFonts w:ascii="Verdana" w:eastAsia="Arial Unicode MS" w:hAnsi="Verdana"/>
        </w:rPr>
        <w:t>świadcza</w:t>
      </w:r>
      <w:bookmarkEnd w:id="10"/>
      <w:r w:rsidRPr="00A31665">
        <w:rPr>
          <w:rFonts w:ascii="Verdana" w:eastAsia="Arial Unicode MS" w:hAnsi="Verdana"/>
        </w:rPr>
        <w:t>, że posiadam certyfikację PN-EN ISO 9001:2015 dotyczącą przeprowadzania szkoleń lub równoważn</w:t>
      </w:r>
      <w:r>
        <w:rPr>
          <w:rFonts w:ascii="Verdana" w:eastAsia="Arial Unicode MS" w:hAnsi="Verdana"/>
        </w:rPr>
        <w:t>ą</w:t>
      </w:r>
      <w:r w:rsidRPr="00A31665">
        <w:rPr>
          <w:rFonts w:ascii="Verdana" w:eastAsia="Arial Unicode MS" w:hAnsi="Verdana"/>
        </w:rPr>
        <w:t xml:space="preserve"> </w:t>
      </w:r>
      <w:proofErr w:type="spellStart"/>
      <w:r w:rsidRPr="00A31665">
        <w:rPr>
          <w:rFonts w:ascii="Verdana" w:eastAsia="Arial Unicode MS" w:hAnsi="Verdana"/>
        </w:rPr>
        <w:t>tj</w:t>
      </w:r>
      <w:proofErr w:type="spellEnd"/>
      <w:r w:rsidRPr="00A31665">
        <w:rPr>
          <w:rFonts w:ascii="Verdana" w:eastAsia="Arial Unicode MS" w:hAnsi="Verdana"/>
        </w:rPr>
        <w:t xml:space="preserve"> ……………. </w:t>
      </w:r>
    </w:p>
    <w:p w:rsidR="00A31665" w:rsidRPr="00FC4767" w:rsidRDefault="00A31665" w:rsidP="00A3166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5</w:t>
      </w:r>
      <w:r w:rsidRPr="00A31665">
        <w:rPr>
          <w:rFonts w:ascii="Verdana" w:eastAsia="Arial Unicode MS" w:hAnsi="Verdana"/>
        </w:rPr>
        <w:t>.</w:t>
      </w:r>
      <w:r w:rsidRPr="00A31665">
        <w:rPr>
          <w:rFonts w:ascii="Verdana" w:eastAsia="Arial Unicode MS" w:hAnsi="Verdana"/>
        </w:rPr>
        <w:tab/>
      </w:r>
      <w:r>
        <w:rPr>
          <w:rFonts w:ascii="Verdana" w:eastAsia="Arial Unicode MS" w:hAnsi="Verdana"/>
        </w:rPr>
        <w:t>Wykonawca o</w:t>
      </w:r>
      <w:r w:rsidRPr="00A31665">
        <w:rPr>
          <w:rFonts w:ascii="Verdana" w:eastAsia="Arial Unicode MS" w:hAnsi="Verdana"/>
        </w:rPr>
        <w:t xml:space="preserve">świadcza, że  jest certyfikowanym centrum szkoleniowym SOLIDWORKS oraz posiadam status co najmniej Technical </w:t>
      </w:r>
      <w:proofErr w:type="spellStart"/>
      <w:r w:rsidRPr="00A31665">
        <w:rPr>
          <w:rFonts w:ascii="Verdana" w:eastAsia="Arial Unicode MS" w:hAnsi="Verdana"/>
        </w:rPr>
        <w:t>Certification</w:t>
      </w:r>
      <w:proofErr w:type="spellEnd"/>
      <w:r w:rsidRPr="00A31665">
        <w:rPr>
          <w:rFonts w:ascii="Verdana" w:eastAsia="Arial Unicode MS" w:hAnsi="Verdana"/>
        </w:rPr>
        <w:t xml:space="preserve"> </w:t>
      </w:r>
      <w:proofErr w:type="spellStart"/>
      <w:r w:rsidRPr="00A31665">
        <w:rPr>
          <w:rFonts w:ascii="Verdana" w:eastAsia="Arial Unicode MS" w:hAnsi="Verdana"/>
        </w:rPr>
        <w:t>Engagment</w:t>
      </w:r>
      <w:proofErr w:type="spellEnd"/>
      <w:r w:rsidRPr="00A31665">
        <w:rPr>
          <w:rFonts w:ascii="Verdana" w:eastAsia="Arial Unicode MS" w:hAnsi="Verdana"/>
        </w:rPr>
        <w:t xml:space="preserve"> Level </w:t>
      </w:r>
      <w:proofErr w:type="spellStart"/>
      <w:r w:rsidRPr="00A31665">
        <w:rPr>
          <w:rFonts w:ascii="Verdana" w:eastAsia="Arial Unicode MS" w:hAnsi="Verdana"/>
        </w:rPr>
        <w:t>Golden</w:t>
      </w:r>
      <w:proofErr w:type="spellEnd"/>
      <w:r w:rsidRPr="00A31665">
        <w:rPr>
          <w:rFonts w:ascii="Verdana" w:eastAsia="Arial Unicode MS" w:hAnsi="Verdana"/>
        </w:rPr>
        <w:t xml:space="preserve"> Partner: https://3dexperience.virtualtester.com/#partnerdirectory</w:t>
      </w:r>
      <w:r>
        <w:rPr>
          <w:rFonts w:ascii="Verdana" w:eastAsia="Arial Unicode MS" w:hAnsi="Verdana"/>
        </w:rPr>
        <w:t>.</w:t>
      </w:r>
    </w:p>
    <w:p w:rsidR="004D1EEA" w:rsidRPr="00FC4767" w:rsidRDefault="004D1EEA" w:rsidP="004D1EEA">
      <w:pPr>
        <w:tabs>
          <w:tab w:val="left" w:pos="300"/>
        </w:tabs>
        <w:rPr>
          <w:rFonts w:ascii="Verdana" w:hAnsi="Verdana"/>
          <w:b/>
          <w:bCs/>
        </w:rPr>
      </w:pPr>
      <w:bookmarkStart w:id="11" w:name="_§5_Dostawa_i"/>
      <w:bookmarkStart w:id="12" w:name="_§_7_Warunki"/>
      <w:bookmarkStart w:id="13" w:name="_§_8_Kary"/>
      <w:bookmarkStart w:id="14" w:name="_Toc447696305"/>
      <w:bookmarkStart w:id="15" w:name="_Toc470857628"/>
      <w:bookmarkEnd w:id="11"/>
      <w:bookmarkEnd w:id="12"/>
      <w:bookmarkEnd w:id="13"/>
    </w:p>
    <w:p w:rsidR="004D1EEA" w:rsidRPr="00FC4767" w:rsidRDefault="004D1EEA" w:rsidP="004D1EEA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 w:rsidR="00A30D1D">
        <w:rPr>
          <w:rFonts w:ascii="Verdana" w:hAnsi="Verdana"/>
          <w:b/>
          <w:bCs/>
        </w:rPr>
        <w:t>6</w:t>
      </w:r>
      <w:r w:rsidRPr="00FC4767">
        <w:rPr>
          <w:rFonts w:ascii="Verdana" w:hAnsi="Verdana"/>
          <w:b/>
          <w:bCs/>
        </w:rPr>
        <w:t xml:space="preserve"> Dane osobowe</w:t>
      </w:r>
    </w:p>
    <w:p w:rsidR="004D1EEA" w:rsidRPr="00FC4767" w:rsidRDefault="004D1EEA" w:rsidP="004D1EEA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4D1EEA" w:rsidRPr="00FC4767" w:rsidRDefault="004D1EEA" w:rsidP="004D1EEA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4D1EEA" w:rsidRPr="00FC4767" w:rsidRDefault="004D1EEA" w:rsidP="004D1EEA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4D1EEA" w:rsidRPr="00FC4767" w:rsidRDefault="004D1EEA" w:rsidP="004D1EEA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4D1EEA" w:rsidRPr="00FC4767" w:rsidRDefault="004D1EEA" w:rsidP="004D1EEA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 xml:space="preserve">§ </w:t>
      </w:r>
      <w:r w:rsidR="00A30D1D">
        <w:rPr>
          <w:rFonts w:ascii="Verdana" w:hAnsi="Verdana"/>
          <w:b/>
          <w:bCs/>
        </w:rPr>
        <w:t>7</w:t>
      </w:r>
      <w:r w:rsidRPr="00FC4767">
        <w:rPr>
          <w:rFonts w:ascii="Verdana" w:hAnsi="Verdana"/>
          <w:b/>
          <w:bCs/>
        </w:rPr>
        <w:t xml:space="preserve"> Klauzula poufności</w:t>
      </w:r>
    </w:p>
    <w:p w:rsidR="004D1EEA" w:rsidRPr="00FC4767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4D1EEA" w:rsidRPr="00FC4767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4D1EEA" w:rsidRPr="00FC4767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:rsidR="004D1EEA" w:rsidRPr="00FC4767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4D1EEA" w:rsidRPr="00A30D1D" w:rsidRDefault="004D1EEA" w:rsidP="00A30D1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:rsidR="00A30D1D" w:rsidRDefault="00A30D1D" w:rsidP="004D1EE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4D1EEA" w:rsidRPr="00961843" w:rsidRDefault="004D1EEA" w:rsidP="004D1EE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961843">
        <w:rPr>
          <w:rFonts w:ascii="Verdana" w:hAnsi="Verdana"/>
          <w:b/>
          <w:bCs/>
        </w:rPr>
        <w:t xml:space="preserve">§ </w:t>
      </w:r>
      <w:r w:rsidR="00A30D1D">
        <w:rPr>
          <w:rFonts w:ascii="Verdana" w:hAnsi="Verdana"/>
          <w:b/>
          <w:bCs/>
        </w:rPr>
        <w:t>8</w:t>
      </w:r>
      <w:r w:rsidRPr="00961843">
        <w:rPr>
          <w:rFonts w:ascii="Verdana" w:hAnsi="Verdana"/>
          <w:b/>
          <w:bCs/>
        </w:rPr>
        <w:t xml:space="preserve"> Kary umowne</w:t>
      </w:r>
      <w:bookmarkEnd w:id="14"/>
      <w:bookmarkEnd w:id="15"/>
    </w:p>
    <w:p w:rsidR="004D1EEA" w:rsidRPr="00961843" w:rsidRDefault="004D1EEA" w:rsidP="004D1EE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6" w:name="_§_9_Odstąpienie"/>
      <w:bookmarkStart w:id="17" w:name="_Toc447696306"/>
      <w:bookmarkStart w:id="18" w:name="_Toc470857629"/>
      <w:bookmarkEnd w:id="16"/>
      <w:r w:rsidRPr="00961843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961843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4D1EEA" w:rsidRPr="00961843" w:rsidRDefault="004D1EEA" w:rsidP="004D1EE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eastAsia="Arial Unicode MS" w:hAnsi="Verdana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961843">
        <w:rPr>
          <w:rFonts w:ascii="Verdana" w:hAnsi="Verdana"/>
          <w:iCs/>
        </w:rPr>
        <w:t>wynagrodzenia umownego.</w:t>
      </w:r>
    </w:p>
    <w:p w:rsidR="004D1EEA" w:rsidRPr="00961843" w:rsidRDefault="004D1EEA" w:rsidP="004D1EE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4D1EEA" w:rsidRPr="00961843" w:rsidRDefault="004D1EEA" w:rsidP="004D1EE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hAnsi="Verdana"/>
          <w:iCs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:rsidR="004D1EEA" w:rsidRPr="00961843" w:rsidRDefault="004D1EEA" w:rsidP="004D1EE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eastAsia="Arial Unicode MS" w:hAnsi="Verdana"/>
        </w:rPr>
        <w:t xml:space="preserve">5. Jeżeli kary umowne, o których mowa w </w:t>
      </w:r>
      <w:r w:rsidRPr="00961843">
        <w:rPr>
          <w:rFonts w:ascii="Verdana" w:hAnsi="Verdana"/>
          <w:bCs/>
        </w:rPr>
        <w:t>§ 8</w:t>
      </w:r>
      <w:r w:rsidRPr="00961843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4D1EEA" w:rsidRPr="00961843" w:rsidRDefault="004D1EEA" w:rsidP="004D1EE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eastAsia="Arial Unicode MS" w:hAnsi="Verdana"/>
        </w:rPr>
        <w:t xml:space="preserve">6. Kary umowne są płatne w terminie 14 dni od daty otrzymania wezwania lub poprzez potrącenie z wynagrodzenia Wykonawcy. </w:t>
      </w:r>
    </w:p>
    <w:p w:rsidR="004D1EEA" w:rsidRPr="00961843" w:rsidRDefault="004D1EEA" w:rsidP="004D1EE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eastAsia="Arial Unicode MS" w:hAnsi="Verdana"/>
        </w:rPr>
        <w:t>7.</w:t>
      </w:r>
      <w:r w:rsidRPr="00961843">
        <w:rPr>
          <w:rFonts w:ascii="Verdana" w:eastAsia="Arial Unicode MS" w:hAnsi="Verdana"/>
        </w:rPr>
        <w:tab/>
        <w:t>Łączna maksymalna wysokość kar umownych, których mogą dochodzić Strony nie może przekroczyć 20% wynagrodzenia netto o którym mowa w § 3 ust. 1 umowy.</w:t>
      </w:r>
    </w:p>
    <w:p w:rsidR="004D1EEA" w:rsidRPr="00961843" w:rsidRDefault="004D1EEA" w:rsidP="004D1EEA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4D1EEA" w:rsidRPr="00961843" w:rsidRDefault="004D1EEA" w:rsidP="004D1EEA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961843">
        <w:rPr>
          <w:rFonts w:ascii="Verdana" w:eastAsia="Arial Unicode MS" w:hAnsi="Verdana"/>
          <w:b/>
        </w:rPr>
        <w:t xml:space="preserve">§ </w:t>
      </w:r>
      <w:r w:rsidR="00A30D1D">
        <w:rPr>
          <w:rFonts w:ascii="Verdana" w:eastAsia="Arial Unicode MS" w:hAnsi="Verdana"/>
          <w:b/>
        </w:rPr>
        <w:t>9</w:t>
      </w:r>
      <w:r w:rsidRPr="00961843">
        <w:rPr>
          <w:rFonts w:ascii="Verdana" w:eastAsia="Arial Unicode MS" w:hAnsi="Verdana"/>
        </w:rPr>
        <w:t xml:space="preserve"> </w:t>
      </w:r>
      <w:r w:rsidRPr="00961843">
        <w:rPr>
          <w:rFonts w:ascii="Verdana" w:hAnsi="Verdana"/>
          <w:b/>
          <w:bCs/>
        </w:rPr>
        <w:t>Odstąpienie i wypowiedzenie Umowy</w:t>
      </w:r>
      <w:bookmarkEnd w:id="17"/>
      <w:bookmarkEnd w:id="18"/>
    </w:p>
    <w:p w:rsidR="004D1EEA" w:rsidRPr="00961843" w:rsidRDefault="004D1EEA" w:rsidP="004D1E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961843">
        <w:rPr>
          <w:rFonts w:ascii="Verdana" w:eastAsia="Arial Unicode MS" w:hAnsi="Verdana"/>
        </w:rPr>
        <w:t>1. Zamawiający może odstąpić od Umowy w przypadku wystąpienia okoliczności, o których mowa w art. 456 ustawy z dnia 11 września 2019 r. Prawo zamówień publicznych (Dz.U. 2019 poz. 2019 ze zm.).</w:t>
      </w:r>
    </w:p>
    <w:p w:rsidR="004D1EEA" w:rsidRPr="00FC4767" w:rsidRDefault="004D1EEA" w:rsidP="004D1E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4D1EEA" w:rsidRPr="00FC4767" w:rsidRDefault="004D1EEA" w:rsidP="004D1E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4D1EEA" w:rsidRPr="00FC4767" w:rsidRDefault="004D1EEA" w:rsidP="004D1EEA">
      <w:pPr>
        <w:ind w:left="567"/>
        <w:jc w:val="center"/>
        <w:rPr>
          <w:rFonts w:ascii="Verdana" w:hAnsi="Verdana"/>
          <w:b/>
          <w:bCs/>
        </w:rPr>
      </w:pPr>
    </w:p>
    <w:p w:rsidR="004D1EEA" w:rsidRPr="005A2C30" w:rsidRDefault="004D1EEA" w:rsidP="004D1EEA">
      <w:pPr>
        <w:ind w:left="567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 xml:space="preserve">§ </w:t>
      </w:r>
      <w:r w:rsidR="00A30D1D">
        <w:rPr>
          <w:rFonts w:ascii="Verdana" w:hAnsi="Verdana"/>
          <w:b/>
          <w:bCs/>
        </w:rPr>
        <w:t>10</w:t>
      </w:r>
      <w:r w:rsidRPr="005A2C30">
        <w:rPr>
          <w:rFonts w:ascii="Verdana" w:hAnsi="Verdana"/>
          <w:b/>
          <w:bCs/>
        </w:rPr>
        <w:t xml:space="preserve"> Zmiany Umowy</w:t>
      </w:r>
    </w:p>
    <w:p w:rsidR="004D1EEA" w:rsidRPr="0033398D" w:rsidRDefault="004D1EEA" w:rsidP="004D1EEA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4D1EEA" w:rsidRPr="0033398D" w:rsidRDefault="004D1EEA" w:rsidP="004D1EEA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lastRenderedPageBreak/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4D1EEA" w:rsidRPr="0033398D" w:rsidRDefault="004D1EEA" w:rsidP="004D1EEA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4D1EEA" w:rsidRPr="0033398D" w:rsidRDefault="004D1EEA" w:rsidP="004D1EEA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:rsidR="004D1EEA" w:rsidRPr="0033398D" w:rsidRDefault="004D1EEA" w:rsidP="004D1EEA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4D1EEA" w:rsidRPr="0033398D" w:rsidRDefault="004D1EEA" w:rsidP="004D1EEA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4D1EEA" w:rsidRPr="0033398D" w:rsidRDefault="004D1EEA" w:rsidP="004D1EEA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4D1EEA" w:rsidRPr="0002546C" w:rsidRDefault="004D1EEA" w:rsidP="004D1EEA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:rsidR="004D1EEA" w:rsidRPr="0002546C" w:rsidRDefault="004D1EEA" w:rsidP="004D1EEA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4D1EEA" w:rsidRPr="0002546C" w:rsidRDefault="004D1EEA" w:rsidP="004D1EEA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4D1EEA" w:rsidRPr="00D6747D" w:rsidRDefault="004D1EEA" w:rsidP="004D1EEA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26 ust. 2b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 xml:space="preserve">, w celu wykazania spełniania warunków udziału w postępowaniu, o których mowa w art. 22 ust. 1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4D1EEA" w:rsidRPr="0033398D" w:rsidRDefault="004D1EEA" w:rsidP="004D1EEA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:rsidR="004D1EEA" w:rsidRPr="0033398D" w:rsidRDefault="004D1EEA" w:rsidP="004D1EEA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4D1EEA" w:rsidRPr="00FC4767" w:rsidRDefault="004D1EEA" w:rsidP="004D1EEA">
      <w:pPr>
        <w:rPr>
          <w:rFonts w:ascii="Verdana" w:hAnsi="Verdana"/>
          <w:b/>
          <w:bCs/>
        </w:rPr>
      </w:pPr>
    </w:p>
    <w:p w:rsidR="004D1EEA" w:rsidRPr="00961843" w:rsidRDefault="004D1EEA" w:rsidP="004D1EEA">
      <w:pPr>
        <w:ind w:left="567"/>
        <w:jc w:val="center"/>
        <w:rPr>
          <w:rFonts w:ascii="Verdana" w:hAnsi="Verdana"/>
          <w:b/>
          <w:bCs/>
        </w:rPr>
      </w:pPr>
      <w:r w:rsidRPr="00961843">
        <w:rPr>
          <w:rFonts w:ascii="Verdana" w:hAnsi="Verdana"/>
          <w:b/>
          <w:bCs/>
        </w:rPr>
        <w:t>§ 1</w:t>
      </w:r>
      <w:r w:rsidR="00A30D1D">
        <w:rPr>
          <w:rFonts w:ascii="Verdana" w:hAnsi="Verdana"/>
          <w:b/>
          <w:bCs/>
        </w:rPr>
        <w:t>1</w:t>
      </w:r>
      <w:r w:rsidRPr="00961843">
        <w:rPr>
          <w:rFonts w:ascii="Verdana" w:hAnsi="Verdana"/>
          <w:b/>
          <w:bCs/>
        </w:rPr>
        <w:t xml:space="preserve"> Postanowienia końcowe</w:t>
      </w:r>
    </w:p>
    <w:p w:rsidR="004D1EEA" w:rsidRPr="00FC4767" w:rsidRDefault="004D1EEA" w:rsidP="004D1E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:rsidR="004D1EEA" w:rsidRPr="00FC4767" w:rsidRDefault="004D1EEA" w:rsidP="004D1E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4D1EEA" w:rsidRPr="00FC4767" w:rsidRDefault="004D1EEA" w:rsidP="004D1E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4D1EEA" w:rsidRPr="00FC4767" w:rsidRDefault="004D1EEA" w:rsidP="004D1EEA">
      <w:pPr>
        <w:rPr>
          <w:rFonts w:ascii="Verdana" w:hAnsi="Verdana"/>
        </w:rPr>
      </w:pPr>
    </w:p>
    <w:p w:rsidR="004D1EEA" w:rsidRPr="00FC4767" w:rsidRDefault="004D1EEA" w:rsidP="004D1EEA">
      <w:pPr>
        <w:rPr>
          <w:rFonts w:ascii="Verdana" w:hAnsi="Verdana"/>
        </w:rPr>
      </w:pPr>
    </w:p>
    <w:p w:rsidR="004D1EEA" w:rsidRPr="00FC4767" w:rsidRDefault="004D1EEA" w:rsidP="004D1EEA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4D1EEA" w:rsidRPr="00FC4767" w:rsidRDefault="004D1EEA" w:rsidP="004D1EEA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4D1EEA" w:rsidRPr="00FC4767" w:rsidRDefault="004D1EEA" w:rsidP="004D1EEA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D1EEA" w:rsidRPr="00FC4767" w:rsidRDefault="004D1EEA" w:rsidP="004D1EEA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4D1EEA" w:rsidRPr="00515684" w:rsidRDefault="004D1EEA" w:rsidP="004D1EEA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</w:t>
      </w:r>
      <w:r>
        <w:rPr>
          <w:rFonts w:ascii="Bookman Old Style" w:hAnsi="Bookman Old Style"/>
          <w:i/>
        </w:rPr>
        <w:t xml:space="preserve">                   Data i podpis</w:t>
      </w:r>
    </w:p>
    <w:p w:rsidR="004D1EEA" w:rsidRDefault="004D1EEA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4D1EEA" w:rsidRDefault="004D1EEA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0D1D" w:rsidRDefault="00A30D1D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0D1D" w:rsidRDefault="00A30D1D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0D1D" w:rsidRDefault="00A30D1D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0D1D" w:rsidRDefault="00A30D1D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0D1D" w:rsidRDefault="00A30D1D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0D1D" w:rsidRDefault="00A30D1D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0D1D" w:rsidRDefault="00A30D1D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0D1D" w:rsidRDefault="00A30D1D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0D1D" w:rsidRDefault="00A30D1D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0D1D" w:rsidRDefault="00A30D1D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D1EEA" w:rsidRDefault="004D1EEA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D1EEA" w:rsidRPr="006232F1" w:rsidRDefault="004D1EEA" w:rsidP="004D1EEA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lastRenderedPageBreak/>
        <w:t>Zał. Nr 2 do umowy</w:t>
      </w:r>
    </w:p>
    <w:p w:rsidR="004D1EEA" w:rsidRDefault="004D1EEA" w:rsidP="004D1EEA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D1EEA" w:rsidRPr="00BA397C" w:rsidRDefault="004D1EEA" w:rsidP="004D1EEA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4D1EEA" w:rsidRPr="00BA397C" w:rsidRDefault="004D1EEA" w:rsidP="004D1EEA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D1EEA" w:rsidRPr="00BA397C" w:rsidRDefault="004D1EEA" w:rsidP="004D1EEA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4D1EEA" w:rsidRPr="00BA397C" w:rsidRDefault="004D1EEA" w:rsidP="004D1EEA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:rsidR="004D1EEA" w:rsidRPr="00BA397C" w:rsidRDefault="004D1EEA" w:rsidP="004D1EEA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:rsidR="004D1EEA" w:rsidRPr="00BA397C" w:rsidRDefault="004D1EEA" w:rsidP="004D1EEA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:rsidR="004D1EEA" w:rsidRPr="00BA397C" w:rsidRDefault="004D1EEA" w:rsidP="004D1EEA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:rsidR="004D1EEA" w:rsidRPr="00BA397C" w:rsidRDefault="004D1EEA" w:rsidP="004D1EEA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:rsidR="004D1EEA" w:rsidRPr="00BA397C" w:rsidRDefault="004D1EEA" w:rsidP="004D1EEA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:rsidR="004D1EEA" w:rsidRPr="00BA397C" w:rsidRDefault="004D1EEA" w:rsidP="004D1EEA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4D1EEA" w:rsidRPr="00BA397C" w:rsidRDefault="004D1EEA" w:rsidP="004D1EEA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4D1EEA" w:rsidRPr="00BA397C" w:rsidRDefault="004D1EEA" w:rsidP="004D1EEA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:rsidR="004D1EEA" w:rsidRPr="00BA397C" w:rsidRDefault="004D1EEA" w:rsidP="004D1EEA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:rsidR="004D1EEA" w:rsidRPr="00BA397C" w:rsidRDefault="004D1EEA" w:rsidP="004D1EEA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:rsidR="004D1EEA" w:rsidRPr="00BA397C" w:rsidRDefault="004D1EEA" w:rsidP="004D1EEA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:rsidR="004D1EEA" w:rsidRDefault="004D1EEA" w:rsidP="004D1EEA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:rsidR="004D1EEA" w:rsidRDefault="004D1EEA" w:rsidP="004D1EEA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4D1EEA" w:rsidRPr="00663291" w:rsidRDefault="004D1EEA" w:rsidP="004D1EEA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:rsidR="004D1EEA" w:rsidRPr="00663291" w:rsidRDefault="004D1EEA" w:rsidP="004D1EEA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4D1EEA" w:rsidRPr="00663291" w:rsidRDefault="004D1EEA" w:rsidP="004D1EEA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:rsidR="004D1EEA" w:rsidRPr="00663291" w:rsidRDefault="004D1EEA" w:rsidP="004D1EEA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</w:t>
      </w:r>
      <w:r w:rsidRPr="001F2BA2">
        <w:rPr>
          <w:rFonts w:ascii="Verdana" w:hAnsi="Verdana" w:cs="TimesNewRomanPSMT"/>
          <w:color w:val="000000"/>
          <w:sz w:val="20"/>
          <w:szCs w:val="20"/>
        </w:rPr>
        <w:t xml:space="preserve">projektu </w:t>
      </w:r>
      <w:r w:rsidRPr="004D1EEA">
        <w:rPr>
          <w:rFonts w:ascii="Verdana" w:hAnsi="Verdana" w:cs="TimesNewRomanPSMT"/>
          <w:color w:val="000000"/>
          <w:sz w:val="20"/>
          <w:szCs w:val="20"/>
        </w:rPr>
        <w:t>POWR.03.05.00-00-Z309/18-00, współfinansowanego ze środków Europejskiego Funduszu Rozwoju Społecznego w ramach Programu Operacyjnego Wiedza Edukacja Rozwój pt. Zintegrowany Program Rozwoju Akademii Górniczo-Hutniczej w Krakowie II.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:rsidR="004D1EEA" w:rsidRPr="00663291" w:rsidRDefault="004D1EEA" w:rsidP="004D1EEA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>
        <w:rPr>
          <w:rFonts w:ascii="Verdana" w:hAnsi="Verdana" w:cs="TimesNewRomanPSMT"/>
          <w:color w:val="000000"/>
          <w:sz w:val="20"/>
          <w:szCs w:val="20"/>
        </w:rPr>
        <w:t>……………..</w:t>
      </w:r>
    </w:p>
    <w:p w:rsidR="004D1EEA" w:rsidRPr="00663291" w:rsidRDefault="004D1EEA" w:rsidP="004D1EEA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4D1EEA" w:rsidRPr="00663291" w:rsidRDefault="004D1EEA" w:rsidP="004D1EEA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4D1EEA" w:rsidRPr="00663291" w:rsidRDefault="004D1EEA" w:rsidP="004D1EEA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:rsidR="004D1EEA" w:rsidRPr="00663291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:rsidR="004D1EEA" w:rsidRPr="00EC78F4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4D1EEA" w:rsidRPr="004F376A" w:rsidRDefault="004D1EEA" w:rsidP="004D1EEA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:rsidR="004D1EEA" w:rsidRPr="004F376A" w:rsidRDefault="004D1EEA" w:rsidP="004D1EEA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</w:t>
      </w:r>
      <w:r w:rsidR="00A31665">
        <w:rPr>
          <w:rFonts w:ascii="Verdana" w:hAnsi="Verdana"/>
          <w:sz w:val="20"/>
          <w:szCs w:val="20"/>
        </w:rPr>
        <w:t>.</w:t>
      </w:r>
    </w:p>
    <w:p w:rsidR="004D1EEA" w:rsidRDefault="004D1EEA" w:rsidP="004D1EEA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4D1EEA" w:rsidRPr="00BA397C" w:rsidRDefault="004D1EEA" w:rsidP="004D1EEA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lastRenderedPageBreak/>
        <w:t>§ 3.</w:t>
      </w:r>
    </w:p>
    <w:p w:rsidR="004D1EEA" w:rsidRPr="00663291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4D1EEA" w:rsidRPr="00663291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4D1EEA" w:rsidRPr="00663291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4D1EEA" w:rsidRPr="00663291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:rsidR="004D1EEA" w:rsidRPr="00BA397C" w:rsidRDefault="004D1EEA" w:rsidP="004D1EEA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:rsidR="004D1EEA" w:rsidRPr="00BA397C" w:rsidRDefault="004D1EEA" w:rsidP="004D1EEA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:rsidR="004D1EEA" w:rsidRPr="00BA397C" w:rsidRDefault="004D1EEA" w:rsidP="004D1EEA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4D1EEA" w:rsidRPr="00BA397C" w:rsidRDefault="004D1EEA" w:rsidP="004D1EEA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:rsidR="004D1EEA" w:rsidRPr="00BA397C" w:rsidRDefault="004D1EEA" w:rsidP="004D1EEA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lastRenderedPageBreak/>
        <w:t>§ 7.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:rsidR="004D1EEA" w:rsidRPr="00BA397C" w:rsidRDefault="004D1EEA" w:rsidP="004D1EEA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4D1EEA" w:rsidRPr="00BA397C" w:rsidRDefault="004D1EEA" w:rsidP="004D1EEA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4D1EEA" w:rsidRPr="00BA397C" w:rsidRDefault="004D1EEA" w:rsidP="004D1EEA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4D1EEA" w:rsidRPr="00BA397C" w:rsidRDefault="004D1EEA" w:rsidP="004D1EEA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4D1EEA" w:rsidRPr="00BA397C" w:rsidRDefault="004D1EEA" w:rsidP="004D1E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:rsidR="004D1EEA" w:rsidRPr="00BA397C" w:rsidRDefault="004D1EEA" w:rsidP="004D1EEA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:rsidR="004D1EEA" w:rsidRPr="00BA397C" w:rsidRDefault="004D1EEA" w:rsidP="004D1EEA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:rsidR="004D1EEA" w:rsidRPr="00BA397C" w:rsidRDefault="004D1EEA" w:rsidP="004D1EEA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:rsidR="004D1EEA" w:rsidRPr="00BA397C" w:rsidRDefault="004D1EEA" w:rsidP="004D1EEA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:rsidR="004D1EEA" w:rsidRPr="00BA397C" w:rsidRDefault="004D1EEA" w:rsidP="004D1EEA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4D1EEA" w:rsidRDefault="004D1EEA" w:rsidP="004D1EEA">
      <w:pPr>
        <w:jc w:val="center"/>
        <w:rPr>
          <w:rFonts w:ascii="Verdana" w:hAnsi="Verdana"/>
        </w:rPr>
      </w:pPr>
    </w:p>
    <w:p w:rsidR="004D1EEA" w:rsidRPr="00BA397C" w:rsidRDefault="004D1EEA" w:rsidP="004D1EEA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:rsidR="004D1EEA" w:rsidRPr="00BA397C" w:rsidRDefault="004D1EEA" w:rsidP="004D1EEA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:rsidR="004D1EEA" w:rsidRDefault="004D1EEA" w:rsidP="004D1EEA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:rsidR="004D1EEA" w:rsidRDefault="004D1EEA" w:rsidP="004D1EEA">
      <w:pPr>
        <w:jc w:val="center"/>
        <w:rPr>
          <w:rFonts w:ascii="Verdana" w:hAnsi="Verdana"/>
        </w:rPr>
      </w:pPr>
    </w:p>
    <w:p w:rsidR="004D1EEA" w:rsidRDefault="004D1EEA" w:rsidP="004D1EEA">
      <w:pPr>
        <w:jc w:val="center"/>
        <w:rPr>
          <w:rFonts w:ascii="Verdana" w:hAnsi="Verdana"/>
        </w:rPr>
      </w:pPr>
    </w:p>
    <w:p w:rsidR="004D1EEA" w:rsidRDefault="004D1EEA" w:rsidP="004D1EEA">
      <w:pPr>
        <w:pStyle w:val="Nagwek"/>
        <w:jc w:val="right"/>
      </w:pPr>
      <w:r>
        <w:t>Załącznik nr 1 do umowy powierzenia przetwarzania danych osobowych</w:t>
      </w:r>
    </w:p>
    <w:p w:rsidR="004D1EEA" w:rsidRDefault="004D1EEA" w:rsidP="004D1EEA">
      <w:pPr>
        <w:jc w:val="center"/>
        <w:rPr>
          <w:rFonts w:ascii="Verdana" w:hAnsi="Verdana"/>
        </w:rPr>
      </w:pPr>
    </w:p>
    <w:p w:rsidR="004D1EEA" w:rsidRDefault="004D1EEA" w:rsidP="004D1EEA">
      <w:pPr>
        <w:jc w:val="center"/>
        <w:rPr>
          <w:rFonts w:ascii="Verdana" w:hAnsi="Verdana"/>
        </w:rPr>
      </w:pPr>
    </w:p>
    <w:p w:rsidR="004D1EEA" w:rsidRDefault="004D1EEA" w:rsidP="004D1EEA">
      <w:pPr>
        <w:jc w:val="center"/>
        <w:rPr>
          <w:rFonts w:ascii="Verdana" w:hAnsi="Verdana"/>
        </w:rPr>
      </w:pPr>
    </w:p>
    <w:p w:rsidR="004D1EEA" w:rsidRPr="00BC2393" w:rsidRDefault="004D1EEA" w:rsidP="004D1EEA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4D1EEA" w:rsidRPr="00C71549" w:rsidRDefault="004D1EEA" w:rsidP="004D1EEA">
      <w:pPr>
        <w:rPr>
          <w:rFonts w:ascii="Verdana" w:hAnsi="Verdana" w:cs="Arial"/>
          <w:spacing w:val="-6"/>
        </w:rPr>
      </w:pPr>
    </w:p>
    <w:p w:rsidR="004D1EEA" w:rsidRDefault="004D1EEA" w:rsidP="004D1EEA">
      <w:pPr>
        <w:pStyle w:val="Tekstpodstawowy"/>
        <w:rPr>
          <w:rFonts w:ascii="Verdana" w:hAnsi="Verdana" w:cs="Arial"/>
          <w:spacing w:val="-6"/>
          <w:sz w:val="20"/>
        </w:rPr>
      </w:pPr>
    </w:p>
    <w:p w:rsidR="004D1EEA" w:rsidRPr="004F2773" w:rsidRDefault="004D1EEA" w:rsidP="004D1EEA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4D1EEA" w:rsidRPr="004F2773" w:rsidRDefault="004D1EEA" w:rsidP="004D1EEA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4D1EEA" w:rsidRPr="004F2773" w:rsidRDefault="004D1EEA" w:rsidP="004D1EEA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4D1EEA" w:rsidRPr="004F2773" w:rsidRDefault="004D1EEA" w:rsidP="004D1EEA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4D1EEA" w:rsidRDefault="004D1EEA" w:rsidP="004D1EEA">
      <w:pPr>
        <w:pStyle w:val="Tekstpodstawowy"/>
        <w:rPr>
          <w:rFonts w:ascii="Verdana" w:hAnsi="Verdana" w:cs="Arial"/>
          <w:spacing w:val="-6"/>
          <w:sz w:val="20"/>
        </w:rPr>
      </w:pPr>
    </w:p>
    <w:p w:rsidR="004D1EEA" w:rsidRDefault="004D1EEA" w:rsidP="004D1EEA">
      <w:pPr>
        <w:pStyle w:val="Tekstpodstawowy"/>
        <w:rPr>
          <w:rFonts w:ascii="Verdana" w:hAnsi="Verdana" w:cs="Arial"/>
          <w:spacing w:val="-6"/>
          <w:sz w:val="20"/>
        </w:rPr>
      </w:pPr>
    </w:p>
    <w:p w:rsidR="004D1EEA" w:rsidRDefault="004D1EEA" w:rsidP="004D1EEA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4D1EEA" w:rsidRDefault="004D1EEA" w:rsidP="004D1EEA">
      <w:pPr>
        <w:jc w:val="both"/>
        <w:rPr>
          <w:rFonts w:ascii="Calibri" w:eastAsia="Calibri" w:hAnsi="Calibri" w:cs="Calibri"/>
        </w:rPr>
      </w:pPr>
    </w:p>
    <w:p w:rsidR="004D1EEA" w:rsidRPr="00BC2393" w:rsidRDefault="004D1EEA" w:rsidP="004D1EEA">
      <w:pPr>
        <w:jc w:val="both"/>
        <w:rPr>
          <w:rFonts w:ascii="Calibri" w:eastAsia="Calibri" w:hAnsi="Calibri" w:cs="Calibri"/>
        </w:rPr>
      </w:pPr>
    </w:p>
    <w:p w:rsidR="004D1EEA" w:rsidRPr="00BC2393" w:rsidRDefault="004D1EEA" w:rsidP="004D1EEA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lastRenderedPageBreak/>
        <w:t>Upoważnienie otrzymałem</w:t>
      </w:r>
    </w:p>
    <w:p w:rsidR="004D1EEA" w:rsidRPr="00BC2393" w:rsidRDefault="004D1EEA" w:rsidP="004D1EEA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4D1EEA" w:rsidRPr="00BC2393" w:rsidRDefault="004D1EEA" w:rsidP="004D1EEA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4D1EEA" w:rsidRDefault="004D1EEA" w:rsidP="004D1EEA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4D1EEA" w:rsidRPr="0075600E" w:rsidRDefault="004D1EEA" w:rsidP="004D1EEA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:rsidR="004D1EEA" w:rsidRPr="001E160C" w:rsidRDefault="004D1EEA" w:rsidP="004D1EEA">
      <w:pPr>
        <w:pStyle w:val="Tekstpodstawowy"/>
        <w:rPr>
          <w:rFonts w:ascii="Verdana" w:hAnsi="Verdana" w:cs="Arial"/>
          <w:spacing w:val="-6"/>
          <w:sz w:val="20"/>
        </w:rPr>
      </w:pPr>
    </w:p>
    <w:p w:rsidR="004D1EEA" w:rsidRPr="004C09F6" w:rsidRDefault="004D1EEA" w:rsidP="004D1EEA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4D1EEA" w:rsidRPr="004C09F6" w:rsidRDefault="004D1EEA" w:rsidP="004D1EEA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4D1EEA" w:rsidRPr="004C09F6" w:rsidRDefault="004D1EEA" w:rsidP="004D1EEA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4D1EEA" w:rsidRPr="004C09F6" w:rsidRDefault="004D1EEA" w:rsidP="004D1EEA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4D1EEA" w:rsidRPr="004C09F6" w:rsidRDefault="004D1EEA" w:rsidP="004D1EEA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4D1EEA" w:rsidRPr="004C09F6" w:rsidRDefault="004D1EEA" w:rsidP="004D1EEA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4D1EEA" w:rsidRPr="0075600E" w:rsidRDefault="004D1EEA" w:rsidP="004D1EEA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p w:rsidR="004D1EEA" w:rsidRPr="006D0F7E" w:rsidRDefault="004D1EEA" w:rsidP="004D1EEA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62F" w:rsidRDefault="0065162F">
      <w:r>
        <w:separator/>
      </w:r>
    </w:p>
  </w:endnote>
  <w:endnote w:type="continuationSeparator" w:id="0">
    <w:p w:rsidR="0065162F" w:rsidRDefault="00651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62F" w:rsidRDefault="0065162F">
      <w:r>
        <w:separator/>
      </w:r>
    </w:p>
  </w:footnote>
  <w:footnote w:type="continuationSeparator" w:id="0">
    <w:p w:rsidR="0065162F" w:rsidRDefault="00651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62F"/>
    <w:rsid w:val="000B6493"/>
    <w:rsid w:val="000E6EAF"/>
    <w:rsid w:val="001836C1"/>
    <w:rsid w:val="001B682A"/>
    <w:rsid w:val="002D5E0A"/>
    <w:rsid w:val="004424F6"/>
    <w:rsid w:val="00446B8D"/>
    <w:rsid w:val="00451B18"/>
    <w:rsid w:val="004973AF"/>
    <w:rsid w:val="004A0F0D"/>
    <w:rsid w:val="004C1054"/>
    <w:rsid w:val="004D1EEA"/>
    <w:rsid w:val="0050385D"/>
    <w:rsid w:val="005D69AA"/>
    <w:rsid w:val="0065162F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0D1D"/>
    <w:rsid w:val="00A31665"/>
    <w:rsid w:val="00A326F9"/>
    <w:rsid w:val="00A82F98"/>
    <w:rsid w:val="00AE3A4E"/>
    <w:rsid w:val="00AE506E"/>
    <w:rsid w:val="00AF42D3"/>
    <w:rsid w:val="00B46AF2"/>
    <w:rsid w:val="00B508A5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CE37217"/>
  <w15:chartTrackingRefBased/>
  <w15:docId w15:val="{6BD9A063-AA66-45EF-8798-8F503882F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1EEA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4D1EEA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4D1EEA"/>
    <w:rPr>
      <w:sz w:val="24"/>
    </w:rPr>
  </w:style>
  <w:style w:type="character" w:customStyle="1" w:styleId="AkapitzlistZnak">
    <w:name w:val="Akapit z listą Znak"/>
    <w:link w:val="Akapitzlist"/>
    <w:uiPriority w:val="34"/>
    <w:rsid w:val="004D1EEA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4D1EEA"/>
  </w:style>
  <w:style w:type="paragraph" w:styleId="Bezodstpw">
    <w:name w:val="No Spacing"/>
    <w:uiPriority w:val="1"/>
    <w:qFormat/>
    <w:rsid w:val="004D1EEA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D1EEA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D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D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1637A-A577-40E5-A632-FAA346885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2740</Words>
  <Characters>19975</Characters>
  <Application>Microsoft Office Word</Application>
  <DocSecurity>0</DocSecurity>
  <Lines>166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2022-03-22T13:20:00Z</cp:lastPrinted>
  <dcterms:created xsi:type="dcterms:W3CDTF">2022-03-22T13:20:00Z</dcterms:created>
  <dcterms:modified xsi:type="dcterms:W3CDTF">2022-03-22T13:20:00Z</dcterms:modified>
</cp:coreProperties>
</file>