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5961A1" w:rsidP="00EB1359">
      <w:pPr>
        <w:spacing w:after="240"/>
        <w:jc w:val="right"/>
        <w:rPr>
          <w:sz w:val="22"/>
          <w:szCs w:val="22"/>
        </w:rPr>
      </w:pPr>
      <w:r w:rsidRPr="005961A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584023">
        <w:rPr>
          <w:sz w:val="22"/>
          <w:szCs w:val="22"/>
        </w:rPr>
        <w:t>01.04.2022 r.</w:t>
      </w:r>
      <w:bookmarkStart w:id="0" w:name="_GoBack"/>
      <w:bookmarkEnd w:id="0"/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5961A1" w:rsidRPr="005961A1" w:rsidRDefault="005961A1" w:rsidP="00EB1359">
      <w:pPr>
        <w:spacing w:after="40"/>
        <w:rPr>
          <w:b/>
          <w:bCs/>
          <w:sz w:val="22"/>
          <w:szCs w:val="22"/>
        </w:rPr>
      </w:pPr>
      <w:r w:rsidRPr="005961A1">
        <w:rPr>
          <w:b/>
          <w:bCs/>
          <w:sz w:val="22"/>
          <w:szCs w:val="22"/>
        </w:rPr>
        <w:t>Szpital Miejski Specjalistyczny</w:t>
      </w:r>
    </w:p>
    <w:p w:rsidR="005961A1" w:rsidRPr="005961A1" w:rsidRDefault="005961A1" w:rsidP="00EB1359">
      <w:pPr>
        <w:spacing w:after="40"/>
        <w:rPr>
          <w:b/>
          <w:bCs/>
          <w:sz w:val="22"/>
          <w:szCs w:val="22"/>
        </w:rPr>
      </w:pPr>
      <w:r w:rsidRPr="005961A1">
        <w:rPr>
          <w:b/>
          <w:bCs/>
          <w:sz w:val="22"/>
          <w:szCs w:val="22"/>
        </w:rPr>
        <w:t>im. Gabriela Narutowicza w Krakowie</w:t>
      </w:r>
    </w:p>
    <w:p w:rsidR="00EB1359" w:rsidRPr="003261E7" w:rsidRDefault="005961A1" w:rsidP="00EB1359">
      <w:pPr>
        <w:rPr>
          <w:sz w:val="22"/>
          <w:szCs w:val="22"/>
        </w:rPr>
      </w:pPr>
      <w:r w:rsidRPr="005961A1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5961A1">
        <w:rPr>
          <w:sz w:val="22"/>
          <w:szCs w:val="22"/>
        </w:rPr>
        <w:t>35-37</w:t>
      </w:r>
    </w:p>
    <w:p w:rsidR="00EB1359" w:rsidRPr="003261E7" w:rsidRDefault="005961A1" w:rsidP="00EB1359">
      <w:pPr>
        <w:rPr>
          <w:sz w:val="22"/>
          <w:szCs w:val="22"/>
        </w:rPr>
      </w:pPr>
      <w:r w:rsidRPr="005961A1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5961A1">
        <w:rPr>
          <w:sz w:val="22"/>
          <w:szCs w:val="22"/>
        </w:rPr>
        <w:t>Kraków</w:t>
      </w:r>
    </w:p>
    <w:p w:rsidR="00EB1359" w:rsidRPr="003261E7" w:rsidRDefault="009205B8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POWIADOMIENIE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961A1" w:rsidRPr="003261E7" w:rsidTr="007C7D19">
        <w:trPr>
          <w:trHeight w:val="638"/>
        </w:trPr>
        <w:tc>
          <w:tcPr>
            <w:tcW w:w="959" w:type="dxa"/>
            <w:shd w:val="clear" w:color="auto" w:fill="auto"/>
          </w:tcPr>
          <w:p w:rsidR="005961A1" w:rsidRPr="003261E7" w:rsidRDefault="005961A1" w:rsidP="007C7D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961A1" w:rsidRPr="003261E7" w:rsidRDefault="005961A1" w:rsidP="007C7D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961A1">
              <w:rPr>
                <w:sz w:val="22"/>
                <w:szCs w:val="22"/>
              </w:rPr>
              <w:t>podstawowy</w:t>
            </w:r>
            <w:r w:rsidR="009205B8">
              <w:rPr>
                <w:sz w:val="22"/>
                <w:szCs w:val="22"/>
              </w:rPr>
              <w:t>m</w:t>
            </w:r>
            <w:r w:rsidRPr="005961A1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961A1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961A1">
              <w:rPr>
                <w:b/>
                <w:bCs/>
                <w:sz w:val="22"/>
                <w:szCs w:val="22"/>
              </w:rPr>
              <w:t>Zakup i dostawa fartuchów ochronnych foliowych, myjek typu rękawica, mydła w systemie zamkniętym, szczotek do chirurgicznego mycia rąk oraz maszynek do golenia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961A1">
              <w:rPr>
                <w:b/>
                <w:sz w:val="22"/>
                <w:szCs w:val="22"/>
              </w:rPr>
              <w:t>ZP/4/2022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</w:t>
      </w:r>
      <w:r w:rsidR="009205B8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5961A1" w:rsidRPr="005961A1">
        <w:rPr>
          <w:sz w:val="22"/>
          <w:szCs w:val="22"/>
        </w:rPr>
        <w:t>(</w:t>
      </w:r>
      <w:proofErr w:type="spellStart"/>
      <w:r w:rsidR="005961A1" w:rsidRPr="005961A1">
        <w:rPr>
          <w:sz w:val="22"/>
          <w:szCs w:val="22"/>
        </w:rPr>
        <w:t>t.j</w:t>
      </w:r>
      <w:proofErr w:type="spellEnd"/>
      <w:r w:rsidR="005961A1" w:rsidRPr="005961A1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5E42DB">
        <w:rPr>
          <w:sz w:val="22"/>
          <w:szCs w:val="22"/>
        </w:rPr>
        <w:t>na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5961A1" w:rsidRPr="00EB1359" w:rsidTr="007C7D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A1" w:rsidRPr="00710915" w:rsidRDefault="005961A1" w:rsidP="007C7D1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961A1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A1" w:rsidRPr="00EB1359" w:rsidRDefault="009205B8" w:rsidP="007C7D1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Pakiet 4 - </w:t>
            </w:r>
            <w:r w:rsidR="005961A1" w:rsidRPr="005961A1">
              <w:rPr>
                <w:b/>
                <w:sz w:val="22"/>
                <w:szCs w:val="22"/>
              </w:rPr>
              <w:t>Szczotki do chirurgicznego mycia rąk</w:t>
            </w:r>
          </w:p>
          <w:p w:rsidR="005961A1" w:rsidRDefault="005961A1" w:rsidP="007C7D1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5961A1" w:rsidRDefault="005961A1" w:rsidP="007C7D1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961A1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5961A1" w:rsidRDefault="005961A1" w:rsidP="007C7D1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5961A1" w:rsidRPr="00EB1359" w:rsidRDefault="005961A1" w:rsidP="007C7D1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961A1">
              <w:rPr>
                <w:sz w:val="22"/>
                <w:szCs w:val="22"/>
              </w:rPr>
              <w:t>Jedyna złożona oferta podlegała odrzuceniu na podstawie art. 226 ust. 1 pkt 2 lit. c. Wykonawca nie uzupełnił przedmiotowych środków dowodowych na wezwanie Zamawiającego.</w:t>
            </w:r>
          </w:p>
        </w:tc>
      </w:tr>
    </w:tbl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1A1" w:rsidRDefault="005961A1" w:rsidP="005961A1">
      <w:r>
        <w:separator/>
      </w:r>
    </w:p>
  </w:endnote>
  <w:endnote w:type="continuationSeparator" w:id="0">
    <w:p w:rsidR="005961A1" w:rsidRDefault="005961A1" w:rsidP="00596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1A1" w:rsidRDefault="005961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1A1" w:rsidRDefault="005961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1A1" w:rsidRDefault="005961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1A1" w:rsidRDefault="005961A1" w:rsidP="005961A1">
      <w:r>
        <w:separator/>
      </w:r>
    </w:p>
  </w:footnote>
  <w:footnote w:type="continuationSeparator" w:id="0">
    <w:p w:rsidR="005961A1" w:rsidRDefault="005961A1" w:rsidP="00596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1A1" w:rsidRDefault="005961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1A1" w:rsidRDefault="005961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1A1" w:rsidRDefault="005961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6433"/>
    <w:rsid w:val="00010B31"/>
    <w:rsid w:val="00104963"/>
    <w:rsid w:val="00150F65"/>
    <w:rsid w:val="00584023"/>
    <w:rsid w:val="005961A1"/>
    <w:rsid w:val="005E42DB"/>
    <w:rsid w:val="005E6433"/>
    <w:rsid w:val="00823326"/>
    <w:rsid w:val="00856A3E"/>
    <w:rsid w:val="00894412"/>
    <w:rsid w:val="009205B8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6BF85E"/>
  <w15:chartTrackingRefBased/>
  <w15:docId w15:val="{430E3A4E-484D-4767-867B-DA211D6D2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5961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961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dcterms:created xsi:type="dcterms:W3CDTF">2022-03-23T09:34:00Z</dcterms:created>
  <dcterms:modified xsi:type="dcterms:W3CDTF">2022-04-01T09:51:00Z</dcterms:modified>
</cp:coreProperties>
</file>