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299DA910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9E20C4">
        <w:rPr>
          <w:b/>
          <w:bCs/>
        </w:rPr>
        <w:t xml:space="preserve">dostawa </w:t>
      </w:r>
      <w:r w:rsidR="007713B6" w:rsidRPr="007713B6">
        <w:rPr>
          <w:b/>
        </w:rPr>
        <w:t xml:space="preserve">laptopa obliczeniowego wraz z myszką na potrzeby realizacji projektu </w:t>
      </w:r>
      <w:proofErr w:type="spellStart"/>
      <w:r w:rsidR="007713B6" w:rsidRPr="007713B6">
        <w:rPr>
          <w:b/>
        </w:rPr>
        <w:t>WWNiG</w:t>
      </w:r>
      <w:proofErr w:type="spellEnd"/>
      <w:r w:rsidR="007713B6" w:rsidRPr="007713B6">
        <w:rPr>
          <w:b/>
        </w:rPr>
        <w:t xml:space="preserve"> "Detektor </w:t>
      </w:r>
      <w:proofErr w:type="spellStart"/>
      <w:r w:rsidR="007713B6" w:rsidRPr="007713B6">
        <w:rPr>
          <w:b/>
        </w:rPr>
        <w:t>naprężeń</w:t>
      </w:r>
      <w:proofErr w:type="spellEnd"/>
      <w:r w:rsidR="007713B6" w:rsidRPr="007713B6">
        <w:rPr>
          <w:b/>
        </w:rPr>
        <w:t xml:space="preserve"> krytycznych rurociągów stalowych" - KC-</w:t>
      </w:r>
      <w:proofErr w:type="spellStart"/>
      <w:r w:rsidR="007713B6" w:rsidRPr="007713B6">
        <w:rPr>
          <w:b/>
        </w:rPr>
        <w:t>zp</w:t>
      </w:r>
      <w:proofErr w:type="spellEnd"/>
      <w:r w:rsidR="007713B6" w:rsidRPr="007713B6">
        <w:rPr>
          <w:b/>
        </w:rPr>
        <w:t>. 272-179/22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101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768"/>
        <w:gridCol w:w="1273"/>
        <w:gridCol w:w="1276"/>
        <w:gridCol w:w="850"/>
        <w:gridCol w:w="2126"/>
        <w:gridCol w:w="1276"/>
        <w:gridCol w:w="709"/>
        <w:gridCol w:w="1276"/>
      </w:tblGrid>
      <w:tr w:rsidR="00613E67" w:rsidRPr="00BB176A" w14:paraId="1B62223A" w14:textId="77777777" w:rsidTr="00613E6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7A24E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L.p.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60FBA3" w14:textId="77777777" w:rsidR="00613E67" w:rsidRPr="00BB176A" w:rsidRDefault="00613E67" w:rsidP="00F72799">
            <w:pPr>
              <w:jc w:val="center"/>
              <w:rPr>
                <w:b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Nazwa elementu</w:t>
            </w:r>
          </w:p>
          <w:p w14:paraId="102A4409" w14:textId="14A252EA" w:rsidR="00613E67" w:rsidRPr="00BB176A" w:rsidRDefault="00613E67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(lub usługi)</w:t>
            </w:r>
          </w:p>
          <w:p w14:paraId="4080BB80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A5FA1D" w14:textId="67EA7A04" w:rsidR="00613E67" w:rsidRPr="009E20C4" w:rsidRDefault="00613E67" w:rsidP="009E20C4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4B79D3">
              <w:rPr>
                <w:b/>
                <w:sz w:val="22"/>
                <w:szCs w:val="22"/>
                <w:highlight w:val="yellow"/>
              </w:rPr>
              <w:t xml:space="preserve">Producent/model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78F17D" w14:textId="471BFE66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Liczba</w:t>
            </w:r>
          </w:p>
          <w:p w14:paraId="19D54924" w14:textId="4DFD9525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39FF4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FC1E1E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Wartość netto</w:t>
            </w:r>
          </w:p>
          <w:p w14:paraId="211C53DF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CA45DC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VAT</w:t>
            </w:r>
          </w:p>
          <w:p w14:paraId="28E6FD70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[%]</w:t>
            </w:r>
          </w:p>
          <w:p w14:paraId="40957679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EED00E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4B08998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  <w:p w14:paraId="239B6443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 xml:space="preserve"> (z doliczonym </w:t>
            </w:r>
            <w:r w:rsidRPr="00BB176A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613E67" w:rsidRPr="00BB176A" w14:paraId="66BE4ED2" w14:textId="77777777" w:rsidTr="00613E6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D447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76D06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E7916" w14:textId="4E8B3DB6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C82F36" w14:textId="6ACE4D3D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C80BDF" w14:textId="56C1E804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7C6160" w14:textId="50627213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B060E9" w14:textId="2108B0CE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82BDF6" w14:textId="1E51E698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13E67" w:rsidRPr="00BB176A" w14:paraId="7A087842" w14:textId="77777777" w:rsidTr="00613E6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E2C0EE" w14:textId="7D38DE76" w:rsidR="00613E67" w:rsidRPr="00BB176A" w:rsidRDefault="00613E67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40DA" w14:textId="68223F43" w:rsidR="00613E67" w:rsidRPr="00BB176A" w:rsidRDefault="009E20C4" w:rsidP="00F72799">
            <w:pPr>
              <w:rPr>
                <w:sz w:val="22"/>
                <w:szCs w:val="22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Notebook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D598" w14:textId="2D011D49" w:rsidR="00613E67" w:rsidRPr="00BB176A" w:rsidRDefault="00613E67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FF5D" w14:textId="3239079F" w:rsidR="00613E67" w:rsidRPr="00BB176A" w:rsidRDefault="009E20C4" w:rsidP="009E20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4FC8" w14:textId="47317A3C" w:rsidR="00613E67" w:rsidRPr="00BB176A" w:rsidRDefault="00613E67" w:rsidP="00DF437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5997" w14:textId="77777777" w:rsidR="00613E67" w:rsidRPr="00BB176A" w:rsidRDefault="00613E67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9B699" w14:textId="77777777" w:rsidR="00613E67" w:rsidRPr="00BB176A" w:rsidRDefault="00613E67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EBCA8" w14:textId="77777777" w:rsidR="00613E67" w:rsidRPr="00BB176A" w:rsidRDefault="00613E67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661FAB5C" w14:textId="77777777" w:rsidTr="00613E67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AC861B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924A14" w14:textId="4F910D00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  <w:p w14:paraId="6C30BBC7" w14:textId="77777777" w:rsidR="006B5D94" w:rsidRPr="00BB176A" w:rsidRDefault="006B5D94" w:rsidP="00DF43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RAZEM:</w:t>
            </w:r>
          </w:p>
          <w:p w14:paraId="24A0AB52" w14:textId="77777777" w:rsidR="006B5D94" w:rsidRPr="00BB176A" w:rsidRDefault="006B5D94" w:rsidP="00DF437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1D2A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40ACD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2E8F4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77231795" w14:textId="77777777" w:rsidTr="00613E67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634146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FDD6A4" w14:textId="17A169C4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02032D7" w14:textId="77777777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CBD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4960F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DB0C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C7E3173" w14:textId="25A3EB25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503BD641" w14:textId="0729521E" w:rsidR="00FF7788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>....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lastRenderedPageBreak/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E0476E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5FF60" w14:textId="77777777" w:rsidR="00D553F5" w:rsidRDefault="00D553F5">
      <w:r>
        <w:separator/>
      </w:r>
    </w:p>
  </w:endnote>
  <w:endnote w:type="continuationSeparator" w:id="0">
    <w:p w14:paraId="558FFBAA" w14:textId="77777777" w:rsidR="00D553F5" w:rsidRDefault="00D5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84C0F" w14:textId="77777777" w:rsidR="00D553F5" w:rsidRDefault="00D553F5">
      <w:r>
        <w:separator/>
      </w:r>
    </w:p>
  </w:footnote>
  <w:footnote w:type="continuationSeparator" w:id="0">
    <w:p w14:paraId="74418C78" w14:textId="77777777" w:rsidR="00D553F5" w:rsidRDefault="00D55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CBA05" w14:textId="3A118A00" w:rsidR="00E0476E" w:rsidRDefault="00E0476E" w:rsidP="00E0476E">
    <w:pPr>
      <w:pStyle w:val="Nagwek"/>
      <w:jc w:val="center"/>
    </w:pPr>
    <w:r>
      <w:rPr>
        <w:noProof/>
      </w:rPr>
      <w:drawing>
        <wp:inline distT="0" distB="0" distL="0" distR="0" wp14:anchorId="4DE7F937" wp14:editId="1AF60AD7">
          <wp:extent cx="5759450" cy="50165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501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6D48"/>
    <w:rsid w:val="001473D3"/>
    <w:rsid w:val="0015432A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713B6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E20C4"/>
    <w:rsid w:val="00A01521"/>
    <w:rsid w:val="00A70805"/>
    <w:rsid w:val="00AC49C3"/>
    <w:rsid w:val="00AE20E8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553F5"/>
    <w:rsid w:val="00D91D60"/>
    <w:rsid w:val="00DA0B02"/>
    <w:rsid w:val="00DD32CA"/>
    <w:rsid w:val="00DD7027"/>
    <w:rsid w:val="00DE0AEA"/>
    <w:rsid w:val="00DE7746"/>
    <w:rsid w:val="00DF00B2"/>
    <w:rsid w:val="00DF0E3E"/>
    <w:rsid w:val="00E01CA0"/>
    <w:rsid w:val="00E0476E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487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2021-12-09T14:04:00Z</cp:lastPrinted>
  <dcterms:created xsi:type="dcterms:W3CDTF">2022-03-29T10:38:00Z</dcterms:created>
  <dcterms:modified xsi:type="dcterms:W3CDTF">2022-03-29T10:38:00Z</dcterms:modified>
</cp:coreProperties>
</file>