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F217C" w14:textId="77777777" w:rsidR="00FB7F50" w:rsidRPr="002245BE" w:rsidRDefault="00D42B2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42B2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42B27">
        <w:rPr>
          <w:sz w:val="22"/>
          <w:szCs w:val="22"/>
        </w:rPr>
        <w:t>2022-04-01</w:t>
      </w:r>
    </w:p>
    <w:p w14:paraId="56C1DB25" w14:textId="77777777" w:rsidR="00482828" w:rsidRDefault="00D42B27" w:rsidP="00FB7F50">
      <w:pPr>
        <w:spacing w:after="40"/>
        <w:rPr>
          <w:b/>
          <w:bCs/>
          <w:sz w:val="22"/>
          <w:szCs w:val="22"/>
        </w:rPr>
      </w:pPr>
      <w:r w:rsidRPr="00D42B27">
        <w:rPr>
          <w:b/>
          <w:bCs/>
          <w:sz w:val="22"/>
          <w:szCs w:val="22"/>
        </w:rPr>
        <w:t xml:space="preserve">Szpital Specjalistyczny im. Stefana Żeromskiego </w:t>
      </w:r>
    </w:p>
    <w:p w14:paraId="4D7D21C4" w14:textId="77777777" w:rsidR="00482828" w:rsidRDefault="00D42B27" w:rsidP="00FB7F50">
      <w:pPr>
        <w:spacing w:after="40"/>
        <w:rPr>
          <w:b/>
          <w:bCs/>
          <w:sz w:val="22"/>
          <w:szCs w:val="22"/>
        </w:rPr>
      </w:pPr>
      <w:r w:rsidRPr="00D42B27">
        <w:rPr>
          <w:b/>
          <w:bCs/>
          <w:sz w:val="22"/>
          <w:szCs w:val="22"/>
        </w:rPr>
        <w:t xml:space="preserve">SP ZOZ w Krakowie </w:t>
      </w:r>
    </w:p>
    <w:p w14:paraId="02DC37AC" w14:textId="6600F328" w:rsidR="00FB7F50" w:rsidRPr="002245BE" w:rsidRDefault="00D42B27" w:rsidP="00FB7F50">
      <w:pPr>
        <w:spacing w:after="40"/>
        <w:rPr>
          <w:b/>
          <w:bCs/>
          <w:sz w:val="22"/>
          <w:szCs w:val="22"/>
        </w:rPr>
      </w:pPr>
      <w:r w:rsidRPr="00D42B27">
        <w:rPr>
          <w:b/>
          <w:bCs/>
          <w:sz w:val="22"/>
          <w:szCs w:val="22"/>
        </w:rPr>
        <w:t>Sekcja Zamówień Publicznych</w:t>
      </w:r>
    </w:p>
    <w:p w14:paraId="5550684C" w14:textId="77777777" w:rsidR="00FB7F50" w:rsidRPr="002245BE" w:rsidRDefault="00D42B27" w:rsidP="00FB7F50">
      <w:pPr>
        <w:rPr>
          <w:sz w:val="22"/>
          <w:szCs w:val="22"/>
        </w:rPr>
      </w:pPr>
      <w:r w:rsidRPr="00D42B27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D42B27">
        <w:rPr>
          <w:sz w:val="22"/>
          <w:szCs w:val="22"/>
        </w:rPr>
        <w:t>66</w:t>
      </w:r>
    </w:p>
    <w:p w14:paraId="08BE08E7" w14:textId="77777777" w:rsidR="00FB7F50" w:rsidRPr="002245BE" w:rsidRDefault="00D42B27" w:rsidP="00FB7F50">
      <w:pPr>
        <w:rPr>
          <w:sz w:val="22"/>
          <w:szCs w:val="22"/>
        </w:rPr>
      </w:pPr>
      <w:r w:rsidRPr="00D42B27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D42B27">
        <w:rPr>
          <w:sz w:val="22"/>
          <w:szCs w:val="22"/>
        </w:rPr>
        <w:t>Kraków</w:t>
      </w:r>
    </w:p>
    <w:p w14:paraId="20F33A70" w14:textId="5674F7E6" w:rsidR="00E62859" w:rsidRPr="00A17CDB" w:rsidRDefault="00482828" w:rsidP="00A17CDB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Nasz znak: SZP.271.</w:t>
      </w:r>
      <w:r w:rsidR="00082201">
        <w:rPr>
          <w:bCs/>
          <w:sz w:val="18"/>
          <w:szCs w:val="18"/>
        </w:rPr>
        <w:t>205</w:t>
      </w:r>
      <w:r>
        <w:rPr>
          <w:bCs/>
          <w:sz w:val="18"/>
          <w:szCs w:val="18"/>
        </w:rPr>
        <w:t>/2022 - ZP 7/2022</w:t>
      </w:r>
    </w:p>
    <w:p w14:paraId="2E1594C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CF8A78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42B27" w:rsidRPr="00607F9B" w14:paraId="7DAA4D74" w14:textId="77777777" w:rsidTr="00B37008">
        <w:trPr>
          <w:trHeight w:val="638"/>
        </w:trPr>
        <w:tc>
          <w:tcPr>
            <w:tcW w:w="959" w:type="dxa"/>
            <w:shd w:val="clear" w:color="auto" w:fill="auto"/>
          </w:tcPr>
          <w:p w14:paraId="3A40943B" w14:textId="77777777" w:rsidR="00D42B27" w:rsidRPr="00607F9B" w:rsidRDefault="00D42B27" w:rsidP="00B370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A836443" w14:textId="77777777" w:rsidR="00D42B27" w:rsidRPr="00607F9B" w:rsidRDefault="00D42B27" w:rsidP="00B3700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42B27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42B27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42B27">
              <w:rPr>
                <w:b/>
                <w:bCs/>
                <w:sz w:val="22"/>
                <w:szCs w:val="22"/>
              </w:rPr>
              <w:t>Dzierżawa dwóch myjni endoskopowych wraz z dostawą środków chemicznych na okres 36 miesięcy.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42B27">
              <w:rPr>
                <w:b/>
                <w:sz w:val="22"/>
                <w:szCs w:val="22"/>
              </w:rPr>
              <w:t>ZP/7/2022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96A69A8" w14:textId="29D67375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D42B27" w:rsidRPr="00D42B27">
        <w:rPr>
          <w:b/>
          <w:sz w:val="22"/>
          <w:szCs w:val="22"/>
        </w:rPr>
        <w:t>Szpital Specjalistyczny im. Stefana Żeromskiego SP ZOZ w Krakowie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42B27" w:rsidRPr="00D42B27">
        <w:rPr>
          <w:sz w:val="22"/>
          <w:szCs w:val="22"/>
        </w:rPr>
        <w:t>(</w:t>
      </w:r>
      <w:proofErr w:type="spellStart"/>
      <w:r w:rsidR="00D42B27" w:rsidRPr="00D42B27">
        <w:rPr>
          <w:sz w:val="22"/>
          <w:szCs w:val="22"/>
        </w:rPr>
        <w:t>t.j</w:t>
      </w:r>
      <w:proofErr w:type="spellEnd"/>
      <w:r w:rsidR="00D42B27" w:rsidRPr="00D42B27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42B27" w14:paraId="44074413" w14:textId="77777777" w:rsidTr="00B37008">
        <w:trPr>
          <w:cantSplit/>
        </w:trPr>
        <w:tc>
          <w:tcPr>
            <w:tcW w:w="10150" w:type="dxa"/>
          </w:tcPr>
          <w:p w14:paraId="52641817" w14:textId="77777777" w:rsidR="00D42B27" w:rsidRPr="00D26ED6" w:rsidRDefault="00D42B27" w:rsidP="00B3700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42B27">
              <w:rPr>
                <w:b/>
                <w:sz w:val="22"/>
                <w:szCs w:val="22"/>
              </w:rPr>
              <w:t>Olympus Polska Sp. z o.o.</w:t>
            </w:r>
          </w:p>
          <w:p w14:paraId="64FCFDD3" w14:textId="77777777" w:rsidR="00D42B27" w:rsidRPr="009F0E5C" w:rsidRDefault="00D42B27" w:rsidP="00B37008">
            <w:pPr>
              <w:jc w:val="both"/>
              <w:rPr>
                <w:bCs/>
                <w:sz w:val="22"/>
                <w:szCs w:val="22"/>
              </w:rPr>
            </w:pPr>
            <w:r w:rsidRPr="00D42B27">
              <w:rPr>
                <w:bCs/>
                <w:sz w:val="22"/>
                <w:szCs w:val="22"/>
              </w:rPr>
              <w:t>ul. Wynalazek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2B27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8A26ED4" w14:textId="77777777" w:rsidR="00D42B27" w:rsidRPr="009F0E5C" w:rsidRDefault="00D42B27" w:rsidP="00B37008">
            <w:pPr>
              <w:jc w:val="both"/>
              <w:rPr>
                <w:bCs/>
                <w:sz w:val="22"/>
                <w:szCs w:val="22"/>
              </w:rPr>
            </w:pPr>
            <w:r w:rsidRPr="00D42B27">
              <w:rPr>
                <w:bCs/>
                <w:sz w:val="22"/>
                <w:szCs w:val="22"/>
              </w:rPr>
              <w:t>02-677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42B27">
              <w:rPr>
                <w:bCs/>
                <w:sz w:val="22"/>
                <w:szCs w:val="22"/>
              </w:rPr>
              <w:t>Warszawa</w:t>
            </w:r>
          </w:p>
          <w:p w14:paraId="2F44BF58" w14:textId="14FB3FFE" w:rsidR="00D42B27" w:rsidRPr="00D26ED6" w:rsidRDefault="00D42B27" w:rsidP="00284776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284776">
              <w:rPr>
                <w:sz w:val="22"/>
                <w:szCs w:val="22"/>
              </w:rPr>
              <w:t xml:space="preserve"> </w:t>
            </w:r>
            <w:r w:rsidRPr="00D42B27">
              <w:rPr>
                <w:sz w:val="22"/>
                <w:szCs w:val="22"/>
              </w:rPr>
              <w:t>Dzierżawa dwóch myjni endoskopowych wraz z dostawą środków chemicznych na okres 36 miesięcy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42B27">
              <w:rPr>
                <w:b/>
                <w:sz w:val="22"/>
                <w:szCs w:val="22"/>
              </w:rPr>
              <w:t>348 334.91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B6D5726" w14:textId="77777777" w:rsidR="00D42B27" w:rsidRPr="00D26ED6" w:rsidRDefault="00D42B27" w:rsidP="00B3700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CB5583F" w14:textId="5A1427D1" w:rsidR="00D42B27" w:rsidRPr="00D42B27" w:rsidRDefault="00E323F7" w:rsidP="00B37008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>
              <w:t>Oferta spełniająca warunki zawarte w SWZ, w ustawie Prawo zamówień publicznych z dnia 11 września 2019r.  (tekst jednolity Dz. U. z 2021 r. poz. 1129 ) oraz najkorzystniejsza w kryterium cena - 60 %; termin dostawy materiałów 10%, termin dostawy sprzętu 30%</w:t>
            </w:r>
          </w:p>
        </w:tc>
      </w:tr>
    </w:tbl>
    <w:p w14:paraId="65CB68E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7337DDF1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784B4F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91E7CE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1A9C331" w14:textId="77777777" w:rsidR="002B6761" w:rsidRPr="008567C7" w:rsidRDefault="00D42B2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2B2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8B20784" w14:textId="77777777" w:rsidR="002B6761" w:rsidRPr="008567C7" w:rsidRDefault="00D42B2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2B27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 sprzętu</w:t>
            </w:r>
          </w:p>
        </w:tc>
        <w:tc>
          <w:tcPr>
            <w:tcW w:w="1134" w:type="dxa"/>
            <w:vAlign w:val="center"/>
          </w:tcPr>
          <w:p w14:paraId="40D72F31" w14:textId="77777777" w:rsidR="002B6761" w:rsidRPr="008567C7" w:rsidRDefault="00D42B2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2B27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 materiałów</w:t>
            </w:r>
          </w:p>
        </w:tc>
        <w:tc>
          <w:tcPr>
            <w:tcW w:w="1134" w:type="dxa"/>
            <w:vAlign w:val="center"/>
          </w:tcPr>
          <w:p w14:paraId="1A3A3548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61AD3C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E3ABA0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E00793C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42B27" w:rsidRPr="008567C7" w14:paraId="6258F0D8" w14:textId="77777777" w:rsidTr="00B37008">
        <w:tc>
          <w:tcPr>
            <w:tcW w:w="709" w:type="dxa"/>
            <w:vAlign w:val="center"/>
          </w:tcPr>
          <w:p w14:paraId="414A5D2A" w14:textId="77777777" w:rsidR="00D42B27" w:rsidRPr="008567C7" w:rsidRDefault="00D42B27" w:rsidP="00B370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2B2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CE4DC6A" w14:textId="77777777" w:rsidR="00D42B27" w:rsidRPr="002B6761" w:rsidRDefault="00D42B27" w:rsidP="00B3700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42B27">
              <w:rPr>
                <w:rFonts w:ascii="Times New Roman" w:hAnsi="Times New Roman" w:cs="Times New Roman"/>
                <w:b/>
                <w:sz w:val="18"/>
                <w:szCs w:val="18"/>
              </w:rPr>
              <w:t>Olympus Polska Sp. z o.o.</w:t>
            </w:r>
          </w:p>
          <w:p w14:paraId="52E8A546" w14:textId="77777777" w:rsidR="00D42B27" w:rsidRPr="008567C7" w:rsidRDefault="00D42B27" w:rsidP="00B3700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2B27">
              <w:rPr>
                <w:rFonts w:ascii="Times New Roman" w:hAnsi="Times New Roman" w:cs="Times New Roman"/>
                <w:bCs/>
                <w:sz w:val="18"/>
                <w:szCs w:val="18"/>
              </w:rPr>
              <w:t>ul. Wynalazek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2B2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219554E" w14:textId="77777777" w:rsidR="00D42B27" w:rsidRPr="001B7815" w:rsidRDefault="00D42B27" w:rsidP="00B3700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2B27">
              <w:rPr>
                <w:rFonts w:ascii="Times New Roman" w:hAnsi="Times New Roman" w:cs="Times New Roman"/>
                <w:bCs/>
                <w:sz w:val="18"/>
                <w:szCs w:val="18"/>
              </w:rPr>
              <w:t>02-677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2B2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60EA7A3C" w14:textId="77777777" w:rsidR="00D42B27" w:rsidRPr="008567C7" w:rsidRDefault="00D42B27" w:rsidP="00B370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2B2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E603507" w14:textId="52487629" w:rsidR="00D42B27" w:rsidRPr="008567C7" w:rsidRDefault="00D42B27" w:rsidP="00B370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2B2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E323F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D42B2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Align w:val="center"/>
          </w:tcPr>
          <w:p w14:paraId="6BDF103A" w14:textId="1F1AD5C5" w:rsidR="00D42B27" w:rsidRPr="008567C7" w:rsidRDefault="00D42B27" w:rsidP="00B370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2B2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677E743C" w14:textId="77777777" w:rsidR="00D42B27" w:rsidRPr="008567C7" w:rsidRDefault="00D42B27" w:rsidP="00B370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93E02AD" w14:textId="77777777" w:rsidR="00D42B27" w:rsidRPr="008567C7" w:rsidRDefault="00D42B27" w:rsidP="00B370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AF9A1BB" w14:textId="77777777" w:rsidR="00D42B27" w:rsidRPr="008567C7" w:rsidRDefault="00D42B27" w:rsidP="00B370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5BE5894" w14:textId="1D19C5FF" w:rsidR="00D42B27" w:rsidRPr="008567C7" w:rsidRDefault="00D42B27" w:rsidP="00B3700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2B2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8B499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 w:rsidRPr="00D42B2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400953CD" w14:textId="77777777" w:rsidR="00284776" w:rsidRDefault="00284776" w:rsidP="00284776">
      <w:pPr>
        <w:spacing w:after="40" w:line="276" w:lineRule="auto"/>
        <w:jc w:val="both"/>
      </w:pPr>
    </w:p>
    <w:p w14:paraId="62EAD43F" w14:textId="65CE8D23" w:rsidR="00284776" w:rsidRDefault="00284776" w:rsidP="00284776">
      <w:pPr>
        <w:spacing w:after="40" w:line="276" w:lineRule="auto"/>
        <w:jc w:val="both"/>
      </w:pPr>
      <w:r>
        <w:t>Informacja o terminie zawarcia umowy:</w:t>
      </w:r>
    </w:p>
    <w:p w14:paraId="65DD58C4" w14:textId="44C9C6C3" w:rsidR="00284776" w:rsidRDefault="00284776" w:rsidP="00284776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w sprawie zamówienia publicznego, zgodnie z art. 308 ust. </w:t>
      </w:r>
      <w:r>
        <w:rPr>
          <w:sz w:val="22"/>
          <w:szCs w:val="22"/>
        </w:rPr>
        <w:t>3</w:t>
      </w:r>
      <w:r>
        <w:rPr>
          <w:sz w:val="22"/>
          <w:szCs w:val="22"/>
        </w:rPr>
        <w:t xml:space="preserve">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zostanie zawarta, z 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w terminie </w:t>
      </w:r>
      <w:r>
        <w:rPr>
          <w:sz w:val="22"/>
          <w:szCs w:val="22"/>
        </w:rPr>
        <w:t xml:space="preserve">4 kwietnia 2022 roku. </w:t>
      </w:r>
    </w:p>
    <w:p w14:paraId="091C687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8EE9D8C" w14:textId="77777777" w:rsidR="00B464D3" w:rsidRPr="004229DE" w:rsidRDefault="00B464D3" w:rsidP="008B4997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525C097F" w14:textId="77777777" w:rsidR="00284776" w:rsidRDefault="00D42B27" w:rsidP="00284776">
      <w:pPr>
        <w:jc w:val="right"/>
        <w:rPr>
          <w:sz w:val="22"/>
          <w:szCs w:val="22"/>
        </w:rPr>
      </w:pPr>
      <w:r w:rsidRPr="00D42B27">
        <w:rPr>
          <w:sz w:val="22"/>
          <w:szCs w:val="22"/>
        </w:rPr>
        <w:t xml:space="preserve">  </w:t>
      </w:r>
      <w:bookmarkEnd w:id="0"/>
      <w:r w:rsidR="00284776">
        <w:rPr>
          <w:sz w:val="22"/>
          <w:szCs w:val="22"/>
        </w:rPr>
        <w:t>Z-ca Dyrektora ds. Finansowych</w:t>
      </w:r>
    </w:p>
    <w:p w14:paraId="53DFAB45" w14:textId="2FE5331E" w:rsidR="00284776" w:rsidRPr="00005838" w:rsidRDefault="00284776" w:rsidP="00284776">
      <w:pPr>
        <w:jc w:val="right"/>
        <w:rPr>
          <w:sz w:val="32"/>
          <w:szCs w:val="32"/>
        </w:rPr>
      </w:pPr>
      <w:r>
        <w:rPr>
          <w:sz w:val="22"/>
          <w:szCs w:val="22"/>
        </w:rPr>
        <w:t xml:space="preserve">mgr </w:t>
      </w:r>
      <w:r w:rsidRPr="00D42B27">
        <w:rPr>
          <w:sz w:val="22"/>
          <w:szCs w:val="22"/>
        </w:rPr>
        <w:t>Dorota</w:t>
      </w:r>
      <w:r w:rsidRPr="004229DE">
        <w:rPr>
          <w:sz w:val="22"/>
          <w:szCs w:val="22"/>
        </w:rPr>
        <w:t xml:space="preserve"> </w:t>
      </w:r>
      <w:r w:rsidRPr="00D42B27">
        <w:rPr>
          <w:sz w:val="22"/>
          <w:szCs w:val="22"/>
        </w:rPr>
        <w:t>Gołąb-</w:t>
      </w:r>
      <w:proofErr w:type="spellStart"/>
      <w:r w:rsidRPr="00D42B27">
        <w:rPr>
          <w:sz w:val="22"/>
          <w:szCs w:val="22"/>
        </w:rPr>
        <w:t>Bełtowicz</w:t>
      </w:r>
      <w:proofErr w:type="spellEnd"/>
    </w:p>
    <w:p w14:paraId="251EEEEF" w14:textId="646F24D9" w:rsidR="008642B3" w:rsidRPr="00005838" w:rsidRDefault="008642B3" w:rsidP="008B4997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F6135" w14:textId="77777777" w:rsidR="003F6C53" w:rsidRDefault="003F6C53">
      <w:r>
        <w:separator/>
      </w:r>
    </w:p>
  </w:endnote>
  <w:endnote w:type="continuationSeparator" w:id="0">
    <w:p w14:paraId="289CEBBD" w14:textId="77777777" w:rsidR="003F6C53" w:rsidRDefault="003F6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4DA7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CFB3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A1E3F7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57604A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1E05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5004C" w14:textId="77777777" w:rsidR="003F6C53" w:rsidRDefault="003F6C53">
      <w:r>
        <w:separator/>
      </w:r>
    </w:p>
  </w:footnote>
  <w:footnote w:type="continuationSeparator" w:id="0">
    <w:p w14:paraId="00B9F71E" w14:textId="77777777" w:rsidR="003F6C53" w:rsidRDefault="003F6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FBC5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6D99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7F9D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C53"/>
    <w:rsid w:val="00005838"/>
    <w:rsid w:val="00022322"/>
    <w:rsid w:val="00042497"/>
    <w:rsid w:val="00082201"/>
    <w:rsid w:val="000C1E6F"/>
    <w:rsid w:val="000E4E56"/>
    <w:rsid w:val="001A1468"/>
    <w:rsid w:val="001B7815"/>
    <w:rsid w:val="00284776"/>
    <w:rsid w:val="002B1E4F"/>
    <w:rsid w:val="002B6761"/>
    <w:rsid w:val="003445A0"/>
    <w:rsid w:val="003A0AFC"/>
    <w:rsid w:val="003D611C"/>
    <w:rsid w:val="003F6C53"/>
    <w:rsid w:val="00431C0B"/>
    <w:rsid w:val="00437CAD"/>
    <w:rsid w:val="004657DA"/>
    <w:rsid w:val="00482828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4997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B27"/>
    <w:rsid w:val="00D42C90"/>
    <w:rsid w:val="00D8427E"/>
    <w:rsid w:val="00E30B2D"/>
    <w:rsid w:val="00E323F7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21D882"/>
  <w15:chartTrackingRefBased/>
  <w15:docId w15:val="{564DCAEA-F529-4F0C-8326-388DB5D63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283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2022-04-01T09:02:00Z</cp:lastPrinted>
  <dcterms:created xsi:type="dcterms:W3CDTF">2022-04-01T09:02:00Z</dcterms:created>
  <dcterms:modified xsi:type="dcterms:W3CDTF">2022-04-01T09:02:00Z</dcterms:modified>
</cp:coreProperties>
</file>