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668C5" w14:textId="3BAE77FB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1FE321E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FD59FF5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1666BE4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9C09FE1" w14:textId="77777777" w:rsidR="00FA7B2F" w:rsidRPr="000526E2" w:rsidRDefault="00FA7B2F" w:rsidP="00FA7B2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NAZWA WYKONAWCY:……………………………………………………………………..</w:t>
      </w:r>
    </w:p>
    <w:p w14:paraId="1DC2648A" w14:textId="77777777" w:rsidR="00FA7B2F" w:rsidRPr="000526E2" w:rsidRDefault="00FA7B2F" w:rsidP="00FA7B2F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4597C7E4" w14:textId="77777777" w:rsidR="00FA7B2F" w:rsidRPr="000526E2" w:rsidRDefault="00FA7B2F" w:rsidP="00FA7B2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ADRES:…………………………………………………………………………………………</w:t>
      </w:r>
    </w:p>
    <w:p w14:paraId="6ADC53C9" w14:textId="77777777" w:rsidR="00FA7B2F" w:rsidRPr="000526E2" w:rsidRDefault="00FA7B2F" w:rsidP="00FA7B2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1873DAF" w14:textId="77777777" w:rsidR="00FA7B2F" w:rsidRPr="000526E2" w:rsidRDefault="00FA7B2F" w:rsidP="00FA7B2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TEL.</w:t>
      </w:r>
      <w:r w:rsidRPr="000526E2">
        <w:rPr>
          <w:sz w:val="22"/>
          <w:szCs w:val="22"/>
        </w:rPr>
        <w:t>……………………………………………………………………………………………..</w:t>
      </w:r>
    </w:p>
    <w:p w14:paraId="5C561932" w14:textId="77777777" w:rsidR="00FA7B2F" w:rsidRPr="000526E2" w:rsidRDefault="00FA7B2F" w:rsidP="00FA7B2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 xml:space="preserve">FAX </w:t>
      </w:r>
      <w:r w:rsidRPr="000526E2">
        <w:rPr>
          <w:sz w:val="22"/>
          <w:szCs w:val="22"/>
        </w:rPr>
        <w:t>…………………………………………………………………………………………….</w:t>
      </w:r>
    </w:p>
    <w:p w14:paraId="6E117CF6" w14:textId="77777777" w:rsidR="00FA7B2F" w:rsidRPr="000526E2" w:rsidRDefault="00FA7B2F" w:rsidP="00FA7B2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FF3D57D" w14:textId="77777777" w:rsidR="00FA7B2F" w:rsidRPr="000526E2" w:rsidRDefault="00FA7B2F" w:rsidP="00FA7B2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  <w:lang w:val="de-DE"/>
        </w:rPr>
        <w:t xml:space="preserve">NIP…………………………………. </w:t>
      </w:r>
      <w:r w:rsidRPr="000526E2">
        <w:rPr>
          <w:sz w:val="22"/>
          <w:szCs w:val="22"/>
        </w:rPr>
        <w:t>REGON:………………………………………………...</w:t>
      </w:r>
    </w:p>
    <w:p w14:paraId="3254D644" w14:textId="3851FA72" w:rsidR="008D2AB8" w:rsidRPr="0022732C" w:rsidRDefault="00FA7B2F" w:rsidP="00FA7B2F">
      <w:pPr>
        <w:tabs>
          <w:tab w:val="right" w:pos="9000"/>
        </w:tabs>
        <w:spacing w:line="360" w:lineRule="auto"/>
        <w:rPr>
          <w:sz w:val="22"/>
        </w:rPr>
      </w:pPr>
      <w:r w:rsidRPr="000526E2">
        <w:rPr>
          <w:sz w:val="22"/>
          <w:szCs w:val="22"/>
        </w:rPr>
        <w:t>BANK/ NR KONTA ……………………………………………………………………………</w:t>
      </w:r>
    </w:p>
    <w:p w14:paraId="7BACCEFC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F8D830C" w14:textId="77777777" w:rsidR="00A67362" w:rsidRPr="00A67362" w:rsidRDefault="00A67362" w:rsidP="008D2AB8">
      <w:pPr>
        <w:ind w:right="-110"/>
        <w:rPr>
          <w:b/>
        </w:rPr>
      </w:pPr>
      <w:r w:rsidRPr="00A67362">
        <w:rPr>
          <w:b/>
        </w:rPr>
        <w:t>Akademia Górniczo - Hutnicza</w:t>
      </w:r>
    </w:p>
    <w:p w14:paraId="62E9339B" w14:textId="77777777" w:rsidR="00A67362" w:rsidRPr="00A67362" w:rsidRDefault="00A67362" w:rsidP="008D2AB8">
      <w:pPr>
        <w:ind w:right="-110"/>
        <w:rPr>
          <w:b/>
        </w:rPr>
      </w:pPr>
      <w:r w:rsidRPr="00A67362">
        <w:rPr>
          <w:b/>
        </w:rPr>
        <w:t>im. Stanisława Staszica w Krakowie</w:t>
      </w:r>
    </w:p>
    <w:p w14:paraId="276DAFC1" w14:textId="77777777" w:rsidR="008D2AB8" w:rsidRDefault="00A67362" w:rsidP="008D2AB8">
      <w:pPr>
        <w:ind w:right="-110"/>
        <w:rPr>
          <w:b/>
        </w:rPr>
      </w:pPr>
      <w:r w:rsidRPr="00A67362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35FC4EEA" w14:textId="77777777" w:rsidR="008D2AB8" w:rsidRDefault="00A67362" w:rsidP="008D2AB8">
      <w:pPr>
        <w:ind w:right="-110"/>
        <w:rPr>
          <w:b/>
        </w:rPr>
      </w:pPr>
      <w:r w:rsidRPr="00A67362">
        <w:rPr>
          <w:b/>
        </w:rPr>
        <w:t>Al. Mickiewicza</w:t>
      </w:r>
      <w:r w:rsidR="008D2AB8">
        <w:rPr>
          <w:b/>
        </w:rPr>
        <w:t xml:space="preserve"> </w:t>
      </w:r>
      <w:r w:rsidRPr="00A67362">
        <w:rPr>
          <w:b/>
        </w:rPr>
        <w:t>30</w:t>
      </w:r>
      <w:r w:rsidR="008D2AB8">
        <w:rPr>
          <w:b/>
        </w:rPr>
        <w:t xml:space="preserve"> </w:t>
      </w:r>
    </w:p>
    <w:p w14:paraId="2B6C2BA5" w14:textId="77777777" w:rsidR="008D2AB8" w:rsidRDefault="00A67362" w:rsidP="008D2AB8">
      <w:pPr>
        <w:rPr>
          <w:b/>
        </w:rPr>
      </w:pPr>
      <w:r w:rsidRPr="00A67362">
        <w:rPr>
          <w:b/>
        </w:rPr>
        <w:t>30-059</w:t>
      </w:r>
      <w:r w:rsidR="008D2AB8">
        <w:rPr>
          <w:b/>
        </w:rPr>
        <w:t xml:space="preserve"> </w:t>
      </w:r>
      <w:r w:rsidRPr="00A67362">
        <w:rPr>
          <w:b/>
        </w:rPr>
        <w:t>Kraków</w:t>
      </w:r>
      <w:r w:rsidR="008D2AB8">
        <w:rPr>
          <w:b/>
        </w:rPr>
        <w:t xml:space="preserve">,  </w:t>
      </w:r>
    </w:p>
    <w:p w14:paraId="6FD31B1A" w14:textId="77777777" w:rsidR="008D2AB8" w:rsidRDefault="008D2AB8" w:rsidP="008D2AB8">
      <w:pPr>
        <w:ind w:firstLine="3969"/>
        <w:rPr>
          <w:b/>
        </w:rPr>
      </w:pPr>
    </w:p>
    <w:p w14:paraId="10C39D33" w14:textId="56177DBD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A67362" w:rsidRPr="00A67362">
        <w:rPr>
          <w:b/>
        </w:rPr>
        <w:t xml:space="preserve">dostawa analizatora gazów resztkowych RGA200 dla </w:t>
      </w:r>
      <w:proofErr w:type="spellStart"/>
      <w:r w:rsidR="00A67362" w:rsidRPr="00A67362">
        <w:rPr>
          <w:b/>
        </w:rPr>
        <w:t>WIEiT</w:t>
      </w:r>
      <w:proofErr w:type="spellEnd"/>
      <w:r w:rsidR="00A67362" w:rsidRPr="00A67362">
        <w:rPr>
          <w:b/>
        </w:rPr>
        <w:t xml:space="preserve"> - KC-zp.272-174/22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3B725E9B" w14:textId="77777777" w:rsidR="008D2AB8" w:rsidRDefault="008D2AB8" w:rsidP="008D2AB8">
      <w:pPr>
        <w:tabs>
          <w:tab w:val="right" w:pos="9000"/>
        </w:tabs>
      </w:pPr>
    </w:p>
    <w:p w14:paraId="2DA4392D" w14:textId="40AB5780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</w:t>
      </w:r>
      <w:r w:rsidR="00FF5A3D">
        <w:rPr>
          <w:b/>
        </w:rPr>
        <w:t xml:space="preserve"> EUR</w:t>
      </w:r>
      <w:r w:rsidR="001F2615" w:rsidRPr="001F2615">
        <w:rPr>
          <w:b/>
          <w:color w:val="FF0000"/>
        </w:rPr>
        <w:t>*)</w:t>
      </w:r>
    </w:p>
    <w:p w14:paraId="10323729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717AE221" w14:textId="53D1E829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</w:t>
      </w:r>
      <w:r w:rsidR="00FF5A3D">
        <w:rPr>
          <w:b/>
        </w:rPr>
        <w:t xml:space="preserve"> EUR</w:t>
      </w:r>
    </w:p>
    <w:p w14:paraId="1241FBB6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08622201" w14:textId="2AF437B6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4066C1">
        <w:t xml:space="preserve"> </w:t>
      </w:r>
      <w:r w:rsidRPr="00FB1B4F">
        <w:t>.......................................................................................................................</w:t>
      </w:r>
    </w:p>
    <w:p w14:paraId="37BF2C46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C123DD7" w14:textId="0481AE78" w:rsidR="008D2AB8" w:rsidRDefault="008D2AB8" w:rsidP="008D2AB8">
      <w:pPr>
        <w:pStyle w:val="Tekstpodstawowy"/>
      </w:pPr>
      <w:r>
        <w:t>Powyższa cena zawiera podatek VAT w wysokości .......... % tj.</w:t>
      </w:r>
      <w:r w:rsidR="004066C1">
        <w:t xml:space="preserve"> </w:t>
      </w:r>
      <w:r>
        <w:t>…………………….</w:t>
      </w:r>
      <w:r w:rsidR="004066C1">
        <w:t xml:space="preserve"> </w:t>
      </w:r>
      <w:r w:rsidR="00FF5A3D">
        <w:t>EUR</w:t>
      </w:r>
    </w:p>
    <w:p w14:paraId="22DB34BA" w14:textId="700468F5" w:rsidR="00FE545C" w:rsidRDefault="00971453" w:rsidP="008D2AB8">
      <w:pPr>
        <w:pStyle w:val="Tekstpodstawowy"/>
      </w:pPr>
      <w:r>
        <w:t>P</w:t>
      </w:r>
      <w:r w:rsidR="00FE545C">
        <w:t xml:space="preserve">roducent/model zaoferowanego </w:t>
      </w:r>
      <w:r w:rsidR="004066C1">
        <w:t xml:space="preserve">analizatora: </w:t>
      </w:r>
      <w:r w:rsidR="00FE545C">
        <w:t xml:space="preserve"> </w:t>
      </w:r>
      <w:r w:rsidR="00FE545C" w:rsidRPr="00FE545C">
        <w:rPr>
          <w:b w:val="0"/>
        </w:rPr>
        <w:t>………………………………………</w:t>
      </w:r>
    </w:p>
    <w:p w14:paraId="4E829252" w14:textId="3070A333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4066C1">
        <w:rPr>
          <w:b/>
          <w:bCs/>
        </w:rPr>
        <w:t>………</w:t>
      </w:r>
      <w:r w:rsidR="004066C1" w:rsidRPr="004066C1">
        <w:rPr>
          <w:b/>
          <w:bCs/>
        </w:rPr>
        <w:t xml:space="preserve"> dni od daty podpisania umowy</w:t>
      </w:r>
      <w:r w:rsidR="004066C1">
        <w:t xml:space="preserve"> </w:t>
      </w:r>
      <w:r w:rsidRPr="0022732C">
        <w:rPr>
          <w:i/>
          <w:highlight w:val="yellow"/>
        </w:rPr>
        <w:t>(kryterium oceny ofert)</w:t>
      </w:r>
    </w:p>
    <w:p w14:paraId="023429F6" w14:textId="3A903DD5" w:rsidR="008D2AB8" w:rsidRDefault="008D2AB8" w:rsidP="008D2AB8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>Okres udzielonej gwarancji wynosi:</w:t>
      </w:r>
      <w:r w:rsidRPr="00FB1B4F">
        <w:t xml:space="preserve"> </w:t>
      </w:r>
      <w:r w:rsidRPr="004066C1">
        <w:rPr>
          <w:b/>
          <w:bCs/>
        </w:rPr>
        <w:t>……………</w:t>
      </w:r>
      <w:r w:rsidR="004066C1" w:rsidRPr="004066C1">
        <w:rPr>
          <w:b/>
          <w:bCs/>
        </w:rPr>
        <w:t xml:space="preserve"> miesięcy</w:t>
      </w:r>
      <w:r w:rsidR="004066C1">
        <w:t xml:space="preserve"> </w:t>
      </w:r>
      <w:r w:rsidR="004066C1" w:rsidRPr="004066C1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1D405E9F" w14:textId="77777777" w:rsidR="001F2615" w:rsidRDefault="001F2615" w:rsidP="001F2615">
      <w:pPr>
        <w:jc w:val="both"/>
        <w:rPr>
          <w:sz w:val="18"/>
          <w:szCs w:val="18"/>
        </w:rPr>
      </w:pPr>
      <w:r>
        <w:rPr>
          <w:b/>
          <w:bCs/>
          <w:color w:val="FF0000"/>
          <w:sz w:val="18"/>
          <w:szCs w:val="18"/>
        </w:rPr>
        <w:t>*)</w:t>
      </w:r>
      <w:r>
        <w:rPr>
          <w:b/>
          <w:bCs/>
          <w:sz w:val="18"/>
          <w:szCs w:val="18"/>
        </w:rPr>
        <w:t xml:space="preserve"> </w:t>
      </w:r>
      <w:r>
        <w:rPr>
          <w:sz w:val="18"/>
          <w:szCs w:val="18"/>
        </w:rPr>
        <w:t xml:space="preserve">Wykonawcy zagraniczni biorący udział w niniejszym postepowaniu, którzy na podstawie odrębnych przepisów nie są zobowiązani do uiszczenia podatku od towarów i usług na terytorium Polski, winni wpisać na formularzu oferty wartość zamówienia netto wyrażoną </w:t>
      </w:r>
      <w:r>
        <w:rPr>
          <w:b/>
          <w:bCs/>
          <w:sz w:val="18"/>
          <w:szCs w:val="18"/>
        </w:rPr>
        <w:t>w EUR</w:t>
      </w:r>
      <w:r>
        <w:rPr>
          <w:b/>
          <w:color w:val="FF0000"/>
          <w:sz w:val="18"/>
          <w:szCs w:val="18"/>
        </w:rPr>
        <w:t xml:space="preserve"> </w:t>
      </w:r>
      <w:r>
        <w:rPr>
          <w:sz w:val="18"/>
          <w:szCs w:val="18"/>
        </w:rPr>
        <w:t>Wyłącznie do oceny i porównania ofert Zamawiający doliczy na etapie oceny ofert należnego podatku VAT. Umowa zostanie podpisana na kwotę netto, podatek VAT Zamawiający odprowadzi we własnym zakresie.</w:t>
      </w:r>
    </w:p>
    <w:p w14:paraId="497AAFB6" w14:textId="77777777" w:rsidR="001F2615" w:rsidRDefault="001F2615" w:rsidP="001F2615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</w:p>
    <w:p w14:paraId="4AA0E719" w14:textId="77777777" w:rsidR="001F2615" w:rsidRDefault="001F2615" w:rsidP="008D2AB8">
      <w:pPr>
        <w:widowControl w:val="0"/>
        <w:spacing w:line="360" w:lineRule="auto"/>
        <w:ind w:right="1"/>
        <w:jc w:val="both"/>
        <w:rPr>
          <w:b/>
        </w:rPr>
      </w:pPr>
    </w:p>
    <w:p w14:paraId="263A7180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745D4DB1" w14:textId="77777777" w:rsidR="006619A2" w:rsidRPr="003636C0" w:rsidRDefault="008D2AB8" w:rsidP="006619A2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="006619A2" w:rsidRPr="00052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C2E9A5D" w14:textId="3A7A7DA1" w:rsidR="008D2AB8" w:rsidRDefault="008D2AB8" w:rsidP="004066C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02E4BC9A" w14:textId="5948292A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4075C6FC" w14:textId="77777777" w:rsidR="00F64D31" w:rsidRPr="000526E2" w:rsidRDefault="00F64D31" w:rsidP="00F64D3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15F938F" w14:textId="77777777" w:rsidR="00F64D31" w:rsidRPr="000526E2" w:rsidRDefault="00F64D31" w:rsidP="00F64D3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526E2">
        <w:rPr>
          <w:color w:val="000000"/>
          <w:sz w:val="22"/>
          <w:szCs w:val="22"/>
        </w:rPr>
        <w:t xml:space="preserve"> i nie wnosimy do nich żadnych zastrzeżeń.</w:t>
      </w:r>
    </w:p>
    <w:p w14:paraId="4AAC788A" w14:textId="77777777" w:rsidR="00F64D31" w:rsidRPr="000526E2" w:rsidRDefault="00F64D31" w:rsidP="00F64D31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5992AB0" w14:textId="77777777" w:rsidR="00F64D31" w:rsidRPr="000526E2" w:rsidRDefault="00F64D31" w:rsidP="00F64D31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0077E19" w14:textId="77777777" w:rsidR="00F64D31" w:rsidRPr="000526E2" w:rsidRDefault="00F64D31" w:rsidP="00F64D31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A7D6EF4" w14:textId="77777777" w:rsidR="00F64D31" w:rsidRPr="000526E2" w:rsidRDefault="00F64D31" w:rsidP="00F64D3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64D31" w:rsidRPr="000526E2" w14:paraId="01A6EAD7" w14:textId="77777777" w:rsidTr="00C3639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1679CE" w14:textId="77777777" w:rsidR="00F64D31" w:rsidRPr="000526E2" w:rsidRDefault="00F64D31" w:rsidP="00C3639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4BB4A5" w14:textId="77777777" w:rsidR="00F64D31" w:rsidRPr="000526E2" w:rsidRDefault="00F64D31" w:rsidP="00C3639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 xml:space="preserve">Opis części zamówienia, którą wykonawca </w:t>
            </w:r>
          </w:p>
          <w:p w14:paraId="595DEB7E" w14:textId="77777777" w:rsidR="00F64D31" w:rsidRPr="000526E2" w:rsidRDefault="00F64D31" w:rsidP="00C3639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201A8B" w14:textId="77777777" w:rsidR="00F64D31" w:rsidRPr="000526E2" w:rsidRDefault="00F64D31" w:rsidP="00C3639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Nazwa podwykonawcy</w:t>
            </w:r>
            <w:r w:rsidRPr="000526E2">
              <w:rPr>
                <w:sz w:val="22"/>
                <w:szCs w:val="22"/>
              </w:rPr>
              <w:br/>
              <w:t>(o ile jest znana)</w:t>
            </w:r>
          </w:p>
        </w:tc>
      </w:tr>
      <w:tr w:rsidR="00F64D31" w:rsidRPr="000526E2" w14:paraId="36C6C0F2" w14:textId="77777777" w:rsidTr="00C3639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8BF140" w14:textId="77777777" w:rsidR="00F64D31" w:rsidRPr="000526E2" w:rsidRDefault="00F64D31" w:rsidP="00C3639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B32F76" w14:textId="77777777" w:rsidR="00F64D31" w:rsidRPr="000526E2" w:rsidRDefault="00F64D31" w:rsidP="00C3639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309B67" w14:textId="77777777" w:rsidR="00F64D31" w:rsidRPr="000526E2" w:rsidRDefault="00F64D31" w:rsidP="00C3639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64D31" w:rsidRPr="000526E2" w14:paraId="2EBAB35B" w14:textId="77777777" w:rsidTr="00C3639B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4C794" w14:textId="77777777" w:rsidR="00F64D31" w:rsidRPr="000526E2" w:rsidRDefault="00F64D31" w:rsidP="00C3639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C92D11" w14:textId="77777777" w:rsidR="00F64D31" w:rsidRPr="000526E2" w:rsidRDefault="00F64D31" w:rsidP="00C3639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2B6C7" w14:textId="77777777" w:rsidR="00F64D31" w:rsidRPr="000526E2" w:rsidRDefault="00F64D31" w:rsidP="00C3639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B7F7357" w14:textId="77777777" w:rsidR="00F64D31" w:rsidRPr="000526E2" w:rsidRDefault="00F64D31" w:rsidP="00F64D31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Umocowanymi do reprezentowania naszej firmy są następujące osoby:</w:t>
      </w:r>
    </w:p>
    <w:p w14:paraId="7378A84E" w14:textId="77777777" w:rsidR="00F64D31" w:rsidRPr="000526E2" w:rsidRDefault="00F64D31" w:rsidP="00F64D3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52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</w:p>
    <w:p w14:paraId="76DDBCCE" w14:textId="77777777" w:rsidR="00F64D31" w:rsidRPr="000526E2" w:rsidRDefault="00F64D31" w:rsidP="00F64D3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</w:t>
      </w:r>
    </w:p>
    <w:p w14:paraId="33A1306F" w14:textId="77777777" w:rsidR="00F64D31" w:rsidRPr="000526E2" w:rsidRDefault="00F64D31" w:rsidP="00F64D3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.</w:t>
      </w:r>
    </w:p>
    <w:p w14:paraId="49CBE711" w14:textId="77777777" w:rsidR="00F64D31" w:rsidRPr="000526E2" w:rsidRDefault="00F64D31" w:rsidP="00F64D31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Umocowanie dla powyżej wskazanych osób wynika z następującego (</w:t>
      </w:r>
      <w:proofErr w:type="spellStart"/>
      <w:r w:rsidRPr="000526E2">
        <w:rPr>
          <w:sz w:val="22"/>
          <w:szCs w:val="22"/>
        </w:rPr>
        <w:t>ych</w:t>
      </w:r>
      <w:proofErr w:type="spellEnd"/>
      <w:r w:rsidRPr="000526E2">
        <w:rPr>
          <w:sz w:val="22"/>
          <w:szCs w:val="22"/>
        </w:rPr>
        <w:t>) dokumentu(ów)</w:t>
      </w:r>
    </w:p>
    <w:p w14:paraId="2E6C61BA" w14:textId="77777777" w:rsidR="00F64D31" w:rsidRPr="000526E2" w:rsidRDefault="00F64D31" w:rsidP="00F64D31">
      <w:p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EEDDB4A" w14:textId="1021632B" w:rsidR="00F64D31" w:rsidRDefault="00F64D31" w:rsidP="00F64D31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załącznikami do niniejszej oferty są:</w:t>
      </w:r>
    </w:p>
    <w:p w14:paraId="6BE620AA" w14:textId="77777777" w:rsidR="00FE10B5" w:rsidRPr="000526E2" w:rsidRDefault="00FE10B5" w:rsidP="00FE10B5">
      <w:pPr>
        <w:ind w:left="360"/>
        <w:jc w:val="both"/>
        <w:rPr>
          <w:sz w:val="22"/>
          <w:szCs w:val="22"/>
        </w:rPr>
      </w:pPr>
    </w:p>
    <w:p w14:paraId="56025AA2" w14:textId="77777777" w:rsidR="00F64D31" w:rsidRPr="000526E2" w:rsidRDefault="00F64D31" w:rsidP="00F64D3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………………………………………………………………………………………….</w:t>
      </w:r>
    </w:p>
    <w:p w14:paraId="335BCDE5" w14:textId="77777777" w:rsidR="00F64D31" w:rsidRPr="000526E2" w:rsidRDefault="00F64D31" w:rsidP="00F64D3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……………………………………………..……………………………………………</w:t>
      </w:r>
    </w:p>
    <w:p w14:paraId="63F6AA3F" w14:textId="77777777" w:rsidR="00F64D31" w:rsidRPr="000526E2" w:rsidRDefault="00F64D31" w:rsidP="00F64D31">
      <w:pPr>
        <w:jc w:val="both"/>
        <w:rPr>
          <w:b/>
          <w:color w:val="FF0000"/>
          <w:sz w:val="22"/>
          <w:szCs w:val="22"/>
        </w:rPr>
      </w:pPr>
    </w:p>
    <w:p w14:paraId="08EE2DD9" w14:textId="77777777" w:rsidR="00F64D31" w:rsidRPr="000526E2" w:rsidRDefault="00F64D31" w:rsidP="00F64D31">
      <w:pPr>
        <w:jc w:val="both"/>
        <w:rPr>
          <w:b/>
          <w:color w:val="FF0000"/>
          <w:sz w:val="22"/>
          <w:szCs w:val="22"/>
        </w:rPr>
      </w:pPr>
      <w:r w:rsidRPr="000526E2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34619415" w14:textId="77777777" w:rsidR="00F64D31" w:rsidRPr="000526E2" w:rsidRDefault="00F64D31" w:rsidP="00F64D31">
      <w:pPr>
        <w:rPr>
          <w:b/>
          <w:sz w:val="22"/>
          <w:szCs w:val="22"/>
          <w:u w:val="single"/>
        </w:rPr>
      </w:pPr>
    </w:p>
    <w:p w14:paraId="1E7AB097" w14:textId="77777777" w:rsidR="00F64D31" w:rsidRDefault="00F64D31" w:rsidP="00F64D31">
      <w:pPr>
        <w:rPr>
          <w:b/>
          <w:sz w:val="22"/>
          <w:szCs w:val="22"/>
          <w:u w:val="single"/>
        </w:rPr>
      </w:pPr>
    </w:p>
    <w:p w14:paraId="63D544DB" w14:textId="77777777" w:rsidR="00F64D31" w:rsidRDefault="00F64D31" w:rsidP="00F64D31">
      <w:pPr>
        <w:rPr>
          <w:sz w:val="20"/>
          <w:szCs w:val="20"/>
        </w:rPr>
      </w:pPr>
    </w:p>
    <w:p w14:paraId="406010EA" w14:textId="77777777" w:rsidR="00F64D31" w:rsidRDefault="00F64D31" w:rsidP="00FE545C">
      <w:pPr>
        <w:rPr>
          <w:b/>
          <w:sz w:val="22"/>
          <w:szCs w:val="22"/>
          <w:u w:val="single"/>
        </w:rPr>
      </w:pPr>
    </w:p>
    <w:p w14:paraId="080D289B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20F55C" w14:textId="77777777" w:rsidR="00784509" w:rsidRDefault="00784509">
      <w:r>
        <w:separator/>
      </w:r>
    </w:p>
  </w:endnote>
  <w:endnote w:type="continuationSeparator" w:id="0">
    <w:p w14:paraId="7287403F" w14:textId="77777777" w:rsidR="00784509" w:rsidRDefault="00784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C5F96" w14:textId="77777777" w:rsidR="00A67362" w:rsidRDefault="00A673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641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72707" w14:textId="77777777" w:rsidR="00A67362" w:rsidRDefault="00A673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32789" w14:textId="77777777" w:rsidR="00784509" w:rsidRDefault="00784509">
      <w:r>
        <w:separator/>
      </w:r>
    </w:p>
  </w:footnote>
  <w:footnote w:type="continuationSeparator" w:id="0">
    <w:p w14:paraId="6F413BEC" w14:textId="77777777" w:rsidR="00784509" w:rsidRDefault="007845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1ED47" w14:textId="77777777" w:rsidR="00A67362" w:rsidRDefault="00A673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CBEE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59EB1" w14:textId="77777777" w:rsidR="00A67362" w:rsidRDefault="00A673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4509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F2615"/>
    <w:rsid w:val="00207E98"/>
    <w:rsid w:val="002723B0"/>
    <w:rsid w:val="00315A4A"/>
    <w:rsid w:val="004066C1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619A2"/>
    <w:rsid w:val="006815F6"/>
    <w:rsid w:val="007748F0"/>
    <w:rsid w:val="00784509"/>
    <w:rsid w:val="007A4321"/>
    <w:rsid w:val="00833933"/>
    <w:rsid w:val="00853083"/>
    <w:rsid w:val="008B2F0C"/>
    <w:rsid w:val="008B4928"/>
    <w:rsid w:val="008D2AB8"/>
    <w:rsid w:val="008F1C66"/>
    <w:rsid w:val="00970FE4"/>
    <w:rsid w:val="00971453"/>
    <w:rsid w:val="00A0022B"/>
    <w:rsid w:val="00A346FE"/>
    <w:rsid w:val="00A47B4D"/>
    <w:rsid w:val="00A67362"/>
    <w:rsid w:val="00A83018"/>
    <w:rsid w:val="00B774DC"/>
    <w:rsid w:val="00C969A6"/>
    <w:rsid w:val="00CA7D36"/>
    <w:rsid w:val="00D24208"/>
    <w:rsid w:val="00D60C38"/>
    <w:rsid w:val="00D66893"/>
    <w:rsid w:val="00D878F3"/>
    <w:rsid w:val="00D90ACB"/>
    <w:rsid w:val="00DC1500"/>
    <w:rsid w:val="00E44371"/>
    <w:rsid w:val="00E949B0"/>
    <w:rsid w:val="00F00591"/>
    <w:rsid w:val="00F51688"/>
    <w:rsid w:val="00F53146"/>
    <w:rsid w:val="00F64D31"/>
    <w:rsid w:val="00F91018"/>
    <w:rsid w:val="00FA0F30"/>
    <w:rsid w:val="00FA51A4"/>
    <w:rsid w:val="00FA7B2F"/>
    <w:rsid w:val="00FE10B5"/>
    <w:rsid w:val="00FE545C"/>
    <w:rsid w:val="00FF5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706E98"/>
  <w15:chartTrackingRefBased/>
  <w15:docId w15:val="{CD7B9EE5-8D3B-4DE9-9282-30C97CC7C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541</Words>
  <Characters>4398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2022-03-25T10:46:00Z</dcterms:created>
  <dcterms:modified xsi:type="dcterms:W3CDTF">2022-03-25T10:46:00Z</dcterms:modified>
</cp:coreProperties>
</file>