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DF480" w14:textId="2F952CA6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189A3A6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857E647" w14:textId="228CAC5B" w:rsidR="008D2AB8" w:rsidRPr="002F3312" w:rsidRDefault="002F3312" w:rsidP="008D2AB8">
      <w:pPr>
        <w:tabs>
          <w:tab w:val="left" w:pos="694"/>
          <w:tab w:val="right" w:pos="9000"/>
        </w:tabs>
        <w:jc w:val="center"/>
        <w:rPr>
          <w:b/>
          <w:color w:val="FF0000"/>
          <w:sz w:val="28"/>
          <w:szCs w:val="30"/>
        </w:rPr>
      </w:pPr>
      <w:r w:rsidRPr="002F3312">
        <w:rPr>
          <w:b/>
          <w:color w:val="FF0000"/>
          <w:sz w:val="28"/>
          <w:szCs w:val="30"/>
        </w:rPr>
        <w:t xml:space="preserve">NOWY OBOWIĄZUJĄCY </w:t>
      </w:r>
      <w:r w:rsidR="008D2AB8" w:rsidRPr="002F3312">
        <w:rPr>
          <w:b/>
          <w:color w:val="FF0000"/>
          <w:sz w:val="28"/>
          <w:szCs w:val="30"/>
        </w:rPr>
        <w:t>FORMULARZ OFERTY</w:t>
      </w:r>
    </w:p>
    <w:p w14:paraId="3F2A1CDE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DA239C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638F6BE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02C146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06177AD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4DCFCE7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F3312">
        <w:rPr>
          <w:sz w:val="22"/>
        </w:rPr>
        <w:t>……………………………………………………………………………………………..</w:t>
      </w:r>
    </w:p>
    <w:p w14:paraId="38306E9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F3312">
        <w:rPr>
          <w:sz w:val="22"/>
        </w:rPr>
        <w:t>…………………………………………………………………………………………….</w:t>
      </w:r>
    </w:p>
    <w:p w14:paraId="350F7C0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2E153AC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F7DE81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C3ECDB2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3065F6D0" w14:textId="77777777" w:rsidR="001243AF" w:rsidRPr="00207202" w:rsidRDefault="001243AF" w:rsidP="00207202">
      <w:pPr>
        <w:ind w:right="-110"/>
        <w:rPr>
          <w:b/>
          <w:sz w:val="22"/>
          <w:szCs w:val="22"/>
        </w:rPr>
      </w:pPr>
      <w:r w:rsidRPr="00207202">
        <w:rPr>
          <w:b/>
          <w:sz w:val="22"/>
          <w:szCs w:val="22"/>
        </w:rPr>
        <w:t>Akademia Górniczo - Hutnicza</w:t>
      </w:r>
    </w:p>
    <w:p w14:paraId="52BA5889" w14:textId="77777777" w:rsidR="001243AF" w:rsidRPr="00207202" w:rsidRDefault="001243AF" w:rsidP="00207202">
      <w:pPr>
        <w:ind w:right="-110"/>
        <w:rPr>
          <w:b/>
          <w:sz w:val="22"/>
          <w:szCs w:val="22"/>
        </w:rPr>
      </w:pPr>
      <w:r w:rsidRPr="00207202">
        <w:rPr>
          <w:b/>
          <w:sz w:val="22"/>
          <w:szCs w:val="22"/>
        </w:rPr>
        <w:t>im. Stanisława Staszica w Krakowie</w:t>
      </w:r>
    </w:p>
    <w:p w14:paraId="51E36AD7" w14:textId="77777777" w:rsidR="008D2AB8" w:rsidRPr="00207202" w:rsidRDefault="001243AF" w:rsidP="00207202">
      <w:pPr>
        <w:ind w:right="-110"/>
        <w:rPr>
          <w:b/>
          <w:sz w:val="22"/>
          <w:szCs w:val="22"/>
        </w:rPr>
      </w:pPr>
      <w:r w:rsidRPr="00207202">
        <w:rPr>
          <w:b/>
          <w:sz w:val="22"/>
          <w:szCs w:val="22"/>
        </w:rPr>
        <w:t>Dział Zamówień Publicznych</w:t>
      </w:r>
      <w:r w:rsidR="008D2AB8" w:rsidRPr="00207202">
        <w:rPr>
          <w:b/>
          <w:sz w:val="22"/>
          <w:szCs w:val="22"/>
        </w:rPr>
        <w:t xml:space="preserve">  </w:t>
      </w:r>
    </w:p>
    <w:p w14:paraId="75253735" w14:textId="0BAA4DD4" w:rsidR="008D2AB8" w:rsidRPr="00207202" w:rsidRDefault="001243AF" w:rsidP="00207202">
      <w:pPr>
        <w:ind w:right="-110"/>
        <w:rPr>
          <w:b/>
          <w:sz w:val="22"/>
          <w:szCs w:val="22"/>
        </w:rPr>
      </w:pPr>
      <w:r w:rsidRPr="00207202">
        <w:rPr>
          <w:b/>
          <w:sz w:val="22"/>
          <w:szCs w:val="22"/>
        </w:rPr>
        <w:t>Al. Mickiewicza</w:t>
      </w:r>
      <w:r w:rsidR="008D2AB8" w:rsidRPr="00207202">
        <w:rPr>
          <w:b/>
          <w:sz w:val="22"/>
          <w:szCs w:val="22"/>
        </w:rPr>
        <w:t xml:space="preserve"> </w:t>
      </w:r>
      <w:r w:rsidRPr="00207202">
        <w:rPr>
          <w:b/>
          <w:sz w:val="22"/>
          <w:szCs w:val="22"/>
        </w:rPr>
        <w:t>30</w:t>
      </w:r>
      <w:r w:rsidR="00207202" w:rsidRPr="00207202">
        <w:rPr>
          <w:b/>
          <w:sz w:val="22"/>
          <w:szCs w:val="22"/>
        </w:rPr>
        <w:t xml:space="preserve">, </w:t>
      </w:r>
      <w:r w:rsidRPr="00207202">
        <w:rPr>
          <w:b/>
          <w:sz w:val="22"/>
          <w:szCs w:val="22"/>
        </w:rPr>
        <w:t>30-059</w:t>
      </w:r>
      <w:r w:rsidR="008D2AB8" w:rsidRPr="00207202">
        <w:rPr>
          <w:b/>
          <w:sz w:val="22"/>
          <w:szCs w:val="22"/>
        </w:rPr>
        <w:t xml:space="preserve"> </w:t>
      </w:r>
      <w:r w:rsidRPr="00207202">
        <w:rPr>
          <w:b/>
          <w:sz w:val="22"/>
          <w:szCs w:val="22"/>
        </w:rPr>
        <w:t>Kraków</w:t>
      </w:r>
      <w:r w:rsidR="008D2AB8" w:rsidRPr="00207202">
        <w:rPr>
          <w:b/>
          <w:sz w:val="22"/>
          <w:szCs w:val="22"/>
        </w:rPr>
        <w:t xml:space="preserve">,  </w:t>
      </w:r>
    </w:p>
    <w:p w14:paraId="2FC3EA49" w14:textId="77777777" w:rsidR="008D2AB8" w:rsidRPr="00207202" w:rsidRDefault="008D2AB8" w:rsidP="00207202">
      <w:pPr>
        <w:ind w:firstLine="3969"/>
        <w:rPr>
          <w:b/>
          <w:sz w:val="22"/>
          <w:szCs w:val="22"/>
        </w:rPr>
      </w:pPr>
    </w:p>
    <w:p w14:paraId="09FFBA14" w14:textId="30D047A4" w:rsidR="008D2AB8" w:rsidRPr="00207202" w:rsidRDefault="008D2AB8" w:rsidP="00207202">
      <w:pPr>
        <w:widowControl w:val="0"/>
        <w:ind w:right="1"/>
        <w:jc w:val="both"/>
        <w:rPr>
          <w:sz w:val="22"/>
          <w:szCs w:val="22"/>
        </w:rPr>
      </w:pPr>
      <w:r w:rsidRPr="00207202">
        <w:rPr>
          <w:sz w:val="22"/>
          <w:szCs w:val="22"/>
        </w:rPr>
        <w:t xml:space="preserve">Przystępując do postępowania o udzielenie zamówienia publicznego, którego przedmiotem jest </w:t>
      </w:r>
      <w:r w:rsidR="001243AF" w:rsidRPr="00207202">
        <w:rPr>
          <w:b/>
          <w:sz w:val="22"/>
          <w:szCs w:val="22"/>
        </w:rPr>
        <w:t xml:space="preserve">Organizacja  i przeprowadzenie </w:t>
      </w:r>
      <w:r w:rsidR="0038660E">
        <w:rPr>
          <w:b/>
          <w:sz w:val="22"/>
          <w:szCs w:val="22"/>
        </w:rPr>
        <w:t>s</w:t>
      </w:r>
      <w:r w:rsidR="001243AF" w:rsidRPr="00207202">
        <w:rPr>
          <w:b/>
          <w:sz w:val="22"/>
          <w:szCs w:val="22"/>
        </w:rPr>
        <w:t>tudiów podyplomowych Executive MBA Master of Business Administration - KC-zp.272-125/22</w:t>
      </w:r>
      <w:r w:rsidRPr="00207202">
        <w:rPr>
          <w:b/>
          <w:sz w:val="22"/>
          <w:szCs w:val="22"/>
        </w:rPr>
        <w:t xml:space="preserve">, </w:t>
      </w:r>
      <w:r w:rsidRPr="00207202">
        <w:rPr>
          <w:sz w:val="22"/>
          <w:szCs w:val="22"/>
        </w:rPr>
        <w:t>oferuję realizację przedmiotu zamówienia , zgodnie z zasadami określonymi w specyfikacji istotnych warunków zamówienia.</w:t>
      </w:r>
    </w:p>
    <w:p w14:paraId="329256A6" w14:textId="77777777" w:rsidR="008D2AB8" w:rsidRPr="00207202" w:rsidRDefault="008D2AB8" w:rsidP="00207202">
      <w:pPr>
        <w:tabs>
          <w:tab w:val="right" w:pos="9000"/>
        </w:tabs>
        <w:rPr>
          <w:sz w:val="22"/>
          <w:szCs w:val="22"/>
        </w:rPr>
      </w:pPr>
    </w:p>
    <w:p w14:paraId="48F09E80" w14:textId="62FC44DA" w:rsidR="00F55D69" w:rsidRDefault="00F55D69" w:rsidP="00F55D69">
      <w:pPr>
        <w:widowControl w:val="0"/>
        <w:ind w:right="1"/>
        <w:jc w:val="both"/>
        <w:rPr>
          <w:sz w:val="22"/>
          <w:szCs w:val="22"/>
        </w:rPr>
      </w:pPr>
      <w:r w:rsidRPr="00B2767C">
        <w:rPr>
          <w:b/>
          <w:sz w:val="22"/>
          <w:szCs w:val="22"/>
        </w:rPr>
        <w:t>Cena brutto</w:t>
      </w:r>
      <w:r w:rsidRPr="00B2767C">
        <w:rPr>
          <w:b/>
          <w:sz w:val="22"/>
          <w:szCs w:val="22"/>
          <w:vertAlign w:val="superscript"/>
        </w:rPr>
        <w:t>1</w:t>
      </w:r>
      <w:r>
        <w:rPr>
          <w:b/>
          <w:sz w:val="22"/>
          <w:szCs w:val="22"/>
        </w:rPr>
        <w:t xml:space="preserve"> za całość przedmiotu zamówienia tj. organizację i przeprowadzenie studiów podyplomowych MBA dla 1</w:t>
      </w:r>
      <w:r w:rsidR="004A67A6">
        <w:rPr>
          <w:b/>
          <w:sz w:val="22"/>
          <w:szCs w:val="22"/>
        </w:rPr>
        <w:t>4</w:t>
      </w:r>
      <w:r>
        <w:rPr>
          <w:b/>
          <w:sz w:val="22"/>
          <w:szCs w:val="22"/>
        </w:rPr>
        <w:t xml:space="preserve"> osób:  ……………………….. PLN</w:t>
      </w:r>
    </w:p>
    <w:p w14:paraId="51FD802C" w14:textId="77777777" w:rsidR="00F55D69" w:rsidRDefault="00F55D69" w:rsidP="00F55D69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cena brutto ………………………………………………………</w:t>
      </w:r>
    </w:p>
    <w:p w14:paraId="25646F78" w14:textId="77777777" w:rsidR="000F5A2C" w:rsidRDefault="000F5A2C" w:rsidP="00F55D69">
      <w:pPr>
        <w:widowControl w:val="0"/>
        <w:ind w:right="1"/>
        <w:jc w:val="both"/>
        <w:rPr>
          <w:b/>
          <w:color w:val="000000"/>
          <w:sz w:val="22"/>
          <w:szCs w:val="22"/>
        </w:rPr>
      </w:pPr>
    </w:p>
    <w:p w14:paraId="052AF280" w14:textId="2F2E7C54" w:rsidR="00F55D69" w:rsidRPr="00F55D69" w:rsidRDefault="00F55D69" w:rsidP="00F55D69">
      <w:pPr>
        <w:widowControl w:val="0"/>
        <w:ind w:right="1"/>
        <w:jc w:val="both"/>
        <w:rPr>
          <w:color w:val="000000"/>
          <w:sz w:val="22"/>
          <w:szCs w:val="22"/>
        </w:rPr>
      </w:pPr>
      <w:r w:rsidRPr="00F55D69">
        <w:rPr>
          <w:b/>
          <w:color w:val="000000"/>
          <w:sz w:val="22"/>
          <w:szCs w:val="22"/>
        </w:rPr>
        <w:t>Cena brutto</w:t>
      </w:r>
      <w:r w:rsidRPr="00F55D69">
        <w:rPr>
          <w:b/>
          <w:color w:val="000000"/>
          <w:sz w:val="22"/>
          <w:szCs w:val="22"/>
          <w:vertAlign w:val="superscript"/>
        </w:rPr>
        <w:t xml:space="preserve">1 </w:t>
      </w:r>
      <w:r w:rsidRPr="00F55D69">
        <w:rPr>
          <w:b/>
          <w:color w:val="000000"/>
          <w:sz w:val="22"/>
          <w:szCs w:val="22"/>
        </w:rPr>
        <w:t>za 1 osobę:</w:t>
      </w:r>
      <w:r w:rsidRPr="00F55D69">
        <w:rPr>
          <w:color w:val="000000"/>
          <w:sz w:val="22"/>
          <w:szCs w:val="22"/>
        </w:rPr>
        <w:t xml:space="preserve"> ………………..</w:t>
      </w:r>
    </w:p>
    <w:p w14:paraId="5BA5DC29" w14:textId="77777777" w:rsidR="00F55D69" w:rsidRDefault="00F55D69" w:rsidP="00F55D69">
      <w:pPr>
        <w:widowControl w:val="0"/>
        <w:rPr>
          <w:b/>
          <w:sz w:val="22"/>
          <w:szCs w:val="22"/>
        </w:rPr>
      </w:pPr>
      <w:r>
        <w:rPr>
          <w:b/>
          <w:sz w:val="22"/>
          <w:szCs w:val="22"/>
        </w:rPr>
        <w:t>Powyższe ceny zawierają właściwą stawkę podatku VAT.</w:t>
      </w:r>
    </w:p>
    <w:p w14:paraId="591F3A21" w14:textId="77777777" w:rsidR="000F5A2C" w:rsidRDefault="000F5A2C" w:rsidP="00F55D69">
      <w:pPr>
        <w:widowControl w:val="0"/>
        <w:suppressAutoHyphens/>
        <w:snapToGrid w:val="0"/>
        <w:jc w:val="both"/>
        <w:textAlignment w:val="baseline"/>
        <w:rPr>
          <w:b/>
          <w:sz w:val="22"/>
          <w:szCs w:val="22"/>
          <w:highlight w:val="yellow"/>
        </w:rPr>
      </w:pPr>
    </w:p>
    <w:p w14:paraId="659778EC" w14:textId="77777777" w:rsidR="007D3079" w:rsidRDefault="007D3079" w:rsidP="007D3079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highlight w:val="yellow"/>
          <w:u w:val="single"/>
        </w:rPr>
        <w:t>Dodatkowe kryterium oceny ofert:</w:t>
      </w:r>
    </w:p>
    <w:p w14:paraId="7F06DC15" w14:textId="4FDF66C8" w:rsidR="007D3079" w:rsidRPr="00EA2A2A" w:rsidRDefault="007D3079" w:rsidP="007D3079">
      <w:pPr>
        <w:autoSpaceDN w:val="0"/>
        <w:jc w:val="both"/>
        <w:textAlignment w:val="baseline"/>
        <w:rPr>
          <w:rFonts w:eastAsia="Tahoma"/>
          <w:color w:val="FF0000"/>
          <w:kern w:val="3"/>
          <w:sz w:val="22"/>
          <w:szCs w:val="22"/>
        </w:rPr>
      </w:pPr>
      <w:r w:rsidRPr="00EA2A2A">
        <w:rPr>
          <w:color w:val="FF0000"/>
          <w:sz w:val="22"/>
          <w:szCs w:val="22"/>
        </w:rPr>
        <w:t xml:space="preserve">Oświadczamy, iż …..n/w </w:t>
      </w:r>
      <w:r w:rsidRPr="00EA2A2A">
        <w:rPr>
          <w:rFonts w:eastAsia="Tahoma"/>
          <w:color w:val="FF0000"/>
          <w:kern w:val="3"/>
          <w:sz w:val="22"/>
          <w:szCs w:val="22"/>
        </w:rPr>
        <w:t xml:space="preserve">osoby </w:t>
      </w:r>
      <w:r w:rsidRPr="00EA2A2A">
        <w:rPr>
          <w:rFonts w:eastAsia="Tahoma"/>
          <w:i/>
          <w:color w:val="FF0000"/>
          <w:kern w:val="3"/>
          <w:sz w:val="22"/>
          <w:szCs w:val="22"/>
        </w:rPr>
        <w:t>(wpisać ilość osób wskazanych w poniższej tabeli</w:t>
      </w:r>
      <w:r w:rsidRPr="00EA2A2A">
        <w:rPr>
          <w:rFonts w:eastAsia="Tahoma"/>
          <w:color w:val="FF0000"/>
          <w:kern w:val="3"/>
          <w:sz w:val="22"/>
          <w:szCs w:val="22"/>
        </w:rPr>
        <w:t xml:space="preserve">) wyznaczone do realizacji zamówienia </w:t>
      </w:r>
      <w:r w:rsidR="00EA2A2A" w:rsidRPr="00EA2A2A">
        <w:rPr>
          <w:color w:val="FF0000"/>
          <w:sz w:val="22"/>
          <w:szCs w:val="22"/>
        </w:rPr>
        <w:t>przeprowadziły szkolenia: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"/>
        <w:gridCol w:w="3892"/>
        <w:gridCol w:w="4169"/>
      </w:tblGrid>
      <w:tr w:rsidR="007D3079" w14:paraId="577AD339" w14:textId="77777777" w:rsidTr="00EA2A2A"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6167A" w14:textId="77777777" w:rsidR="007D3079" w:rsidRDefault="007D3079" w:rsidP="00B81535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L.p</w:t>
            </w:r>
          </w:p>
        </w:tc>
        <w:tc>
          <w:tcPr>
            <w:tcW w:w="2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9221B" w14:textId="4142DEE4" w:rsidR="007D3079" w:rsidRDefault="007D3079" w:rsidP="00B81535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E5334" w14:textId="3725D400" w:rsidR="007D3079" w:rsidRPr="00EA2A2A" w:rsidRDefault="007D3079" w:rsidP="00B81535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  <w:tr w:rsidR="00EA2A2A" w14:paraId="4618E26F" w14:textId="77777777" w:rsidTr="00EA2A2A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3D896" w14:textId="3DAD078D" w:rsidR="00EA2A2A" w:rsidRDefault="00EA2A2A" w:rsidP="00EA2A2A">
            <w:pPr>
              <w:autoSpaceDN w:val="0"/>
              <w:jc w:val="center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Zarządzanie jakością</w:t>
            </w:r>
          </w:p>
        </w:tc>
      </w:tr>
      <w:tr w:rsidR="00EA2A2A" w14:paraId="67410043" w14:textId="77777777" w:rsidTr="00B81535"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609AD" w14:textId="78E0F363" w:rsidR="00EA2A2A" w:rsidRDefault="00EA2A2A" w:rsidP="00EA2A2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2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DEEC3" w14:textId="2AC92805" w:rsidR="00EA2A2A" w:rsidRDefault="00EA2A2A" w:rsidP="00EA2A2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Imię i nazwisko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DA287" w14:textId="2874A906" w:rsidR="00EA2A2A" w:rsidRDefault="00EA2A2A" w:rsidP="00EA2A2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Ilość przeprowadzonych szkoleń</w:t>
            </w:r>
          </w:p>
        </w:tc>
      </w:tr>
      <w:tr w:rsidR="00EA2A2A" w14:paraId="0EC3C118" w14:textId="77777777" w:rsidTr="00B81535"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407D8" w14:textId="60445D92" w:rsidR="00EA2A2A" w:rsidRDefault="00EA2A2A" w:rsidP="00EA2A2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1.</w:t>
            </w:r>
          </w:p>
        </w:tc>
        <w:tc>
          <w:tcPr>
            <w:tcW w:w="2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DCCD2" w14:textId="77777777" w:rsidR="00EA2A2A" w:rsidRDefault="00EA2A2A" w:rsidP="00EA2A2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78EF1" w14:textId="77777777" w:rsidR="00EA2A2A" w:rsidRDefault="00EA2A2A" w:rsidP="00EA2A2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  <w:tr w:rsidR="00EA2A2A" w14:paraId="7B2EC638" w14:textId="77777777" w:rsidTr="00EA2A2A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7B45A" w14:textId="37F2730B" w:rsidR="00EA2A2A" w:rsidRPr="00EA2A2A" w:rsidRDefault="00EA2A2A" w:rsidP="00EA2A2A">
            <w:pPr>
              <w:autoSpaceDN w:val="0"/>
              <w:jc w:val="center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 w:rsidRPr="00EA2A2A">
              <w:rPr>
                <w:sz w:val="22"/>
                <w:szCs w:val="22"/>
              </w:rPr>
              <w:t>Komunikacja interpersonalna i praca zespołowa</w:t>
            </w:r>
          </w:p>
        </w:tc>
      </w:tr>
      <w:tr w:rsidR="00EA2A2A" w14:paraId="67BDAF33" w14:textId="77777777" w:rsidTr="00B81535"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75757" w14:textId="39C683CE" w:rsidR="00EA2A2A" w:rsidRDefault="00EA2A2A" w:rsidP="00EA2A2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2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E8E55" w14:textId="3DC55718" w:rsidR="00EA2A2A" w:rsidRDefault="00EA2A2A" w:rsidP="00EA2A2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Imię i nazwisko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711AB" w14:textId="702CF910" w:rsidR="00EA2A2A" w:rsidRDefault="00EA2A2A" w:rsidP="00EA2A2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Ilość przeprowadzonych szkoleń</w:t>
            </w:r>
          </w:p>
        </w:tc>
      </w:tr>
      <w:tr w:rsidR="00EA2A2A" w14:paraId="62248834" w14:textId="77777777" w:rsidTr="00B81535"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B720A" w14:textId="1DA7CBA5" w:rsidR="00EA2A2A" w:rsidRDefault="00EA2A2A" w:rsidP="00EA2A2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1.</w:t>
            </w:r>
          </w:p>
        </w:tc>
        <w:tc>
          <w:tcPr>
            <w:tcW w:w="2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2A25B" w14:textId="77777777" w:rsidR="00EA2A2A" w:rsidRDefault="00EA2A2A" w:rsidP="00EA2A2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B43CB" w14:textId="77777777" w:rsidR="00EA2A2A" w:rsidRDefault="00EA2A2A" w:rsidP="00EA2A2A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</w:tbl>
    <w:p w14:paraId="3B9306F5" w14:textId="77777777" w:rsidR="00CA7412" w:rsidRDefault="00CA7412" w:rsidP="00CA7412">
      <w:pPr>
        <w:rPr>
          <w:bCs/>
          <w:highlight w:val="yellow"/>
        </w:rPr>
      </w:pPr>
    </w:p>
    <w:p w14:paraId="4F889E8C" w14:textId="1E05DE81" w:rsidR="00F55D69" w:rsidRDefault="00F55D69" w:rsidP="00F55D69">
      <w:pPr>
        <w:widowControl w:val="0"/>
        <w:suppressAutoHyphens/>
        <w:snapToGrid w:val="0"/>
        <w:jc w:val="both"/>
        <w:textAlignment w:val="baseline"/>
        <w:rPr>
          <w:rFonts w:eastAsia="Andale Sans UI"/>
          <w:b/>
          <w:color w:val="FF0000"/>
          <w:sz w:val="22"/>
          <w:szCs w:val="22"/>
        </w:rPr>
      </w:pPr>
      <w:r w:rsidRPr="000F5A2C">
        <w:rPr>
          <w:rFonts w:eastAsia="Andale Sans UI"/>
          <w:b/>
          <w:sz w:val="22"/>
          <w:szCs w:val="22"/>
        </w:rPr>
        <w:t xml:space="preserve">Nazwa platformy edukacyjnej: </w:t>
      </w:r>
      <w:r w:rsidRPr="000F5A2C">
        <w:rPr>
          <w:rFonts w:eastAsia="Andale Sans UI"/>
          <w:sz w:val="22"/>
          <w:szCs w:val="22"/>
        </w:rPr>
        <w:t>…………………………..</w:t>
      </w:r>
      <w:r w:rsidRPr="000F5A2C">
        <w:rPr>
          <w:rFonts w:eastAsia="Andale Sans UI"/>
          <w:color w:val="FF0000"/>
          <w:sz w:val="22"/>
          <w:szCs w:val="22"/>
        </w:rPr>
        <w:t xml:space="preserve"> </w:t>
      </w:r>
    </w:p>
    <w:p w14:paraId="65030290" w14:textId="3FE050D6" w:rsidR="000F5A2C" w:rsidRPr="00EA2A2A" w:rsidRDefault="003F10BB" w:rsidP="003F10BB">
      <w:pPr>
        <w:jc w:val="both"/>
        <w:rPr>
          <w:b/>
          <w:sz w:val="22"/>
          <w:szCs w:val="22"/>
        </w:rPr>
      </w:pPr>
      <w:r w:rsidRPr="00EA2A2A">
        <w:rPr>
          <w:b/>
          <w:sz w:val="22"/>
          <w:szCs w:val="22"/>
        </w:rPr>
        <w:t>Miejsce prowadzenia zajęć stacjonarnych: ………………………..</w:t>
      </w:r>
    </w:p>
    <w:p w14:paraId="47373348" w14:textId="70A2062F" w:rsidR="00F55D69" w:rsidRDefault="00F55D69" w:rsidP="00F55D69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 w:rsidRPr="000F5A2C">
        <w:rPr>
          <w:bCs/>
          <w:sz w:val="22"/>
          <w:szCs w:val="22"/>
        </w:rPr>
        <w:t xml:space="preserve">od daty podpisania umowy </w:t>
      </w:r>
      <w:r w:rsidRPr="00DD76A2">
        <w:rPr>
          <w:bCs/>
          <w:sz w:val="22"/>
          <w:szCs w:val="22"/>
        </w:rPr>
        <w:t xml:space="preserve">do </w:t>
      </w:r>
      <w:r w:rsidR="00DD76A2" w:rsidRPr="00DD76A2">
        <w:rPr>
          <w:bCs/>
          <w:sz w:val="22"/>
          <w:szCs w:val="22"/>
        </w:rPr>
        <w:t>30/03/2023</w:t>
      </w:r>
      <w:r w:rsidRPr="00DD76A2">
        <w:rPr>
          <w:bCs/>
          <w:sz w:val="22"/>
          <w:szCs w:val="22"/>
        </w:rPr>
        <w:t xml:space="preserve"> r.</w:t>
      </w:r>
    </w:p>
    <w:p w14:paraId="1D625C6E" w14:textId="77777777" w:rsidR="000F5A2C" w:rsidRDefault="000F5A2C" w:rsidP="00F55D69">
      <w:pPr>
        <w:jc w:val="both"/>
        <w:rPr>
          <w:b/>
          <w:sz w:val="22"/>
          <w:szCs w:val="22"/>
        </w:rPr>
      </w:pPr>
    </w:p>
    <w:p w14:paraId="2BB72381" w14:textId="3F864719" w:rsidR="00F55D69" w:rsidRDefault="00F55D69" w:rsidP="00F55D69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Płatność nastąpi po przeprowadzeniu szkolenia i egzaminu, za faktyczną ilość osób, w terminie do 21 dni od daty otrzymania przez Zamawiającego poprawnie wystawionej przez Wykonawcę faktury VAT.</w:t>
      </w:r>
    </w:p>
    <w:p w14:paraId="3087B579" w14:textId="77777777" w:rsidR="000F5A2C" w:rsidRDefault="000F5A2C" w:rsidP="00F55D69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2BD9D73E" w14:textId="68DE3AEE" w:rsidR="00F55D69" w:rsidRPr="000F5A2C" w:rsidRDefault="00F55D69" w:rsidP="00F55D69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0F5A2C">
        <w:rPr>
          <w:sz w:val="22"/>
          <w:szCs w:val="22"/>
        </w:rPr>
        <w:t xml:space="preserve">Oświadczamy, że zgodnie z ustawą z dnia 6 marca 2018 r. Prawo przedsiębiorców, należymy do małych lub średnich przedsiębiorców: </w:t>
      </w:r>
      <w:r w:rsidRPr="000F5A2C">
        <w:rPr>
          <w:b/>
          <w:bCs/>
          <w:sz w:val="22"/>
          <w:szCs w:val="22"/>
        </w:rPr>
        <w:t>TAK/NIE</w:t>
      </w:r>
    </w:p>
    <w:p w14:paraId="5F233505" w14:textId="77777777" w:rsidR="00F55D69" w:rsidRDefault="00F55D69" w:rsidP="00F55D69">
      <w:pPr>
        <w:jc w:val="right"/>
        <w:rPr>
          <w:sz w:val="22"/>
          <w:szCs w:val="22"/>
        </w:rPr>
      </w:pPr>
    </w:p>
    <w:p w14:paraId="64B5F64D" w14:textId="0D9F8FA6" w:rsidR="00F55D69" w:rsidRPr="003F10BB" w:rsidRDefault="003F10BB" w:rsidP="00F55D69">
      <w:pPr>
        <w:rPr>
          <w:b/>
          <w:sz w:val="22"/>
          <w:szCs w:val="22"/>
          <w:u w:val="single"/>
        </w:rPr>
      </w:pPr>
      <w:r w:rsidRPr="003F10BB">
        <w:rPr>
          <w:b/>
          <w:sz w:val="22"/>
          <w:szCs w:val="22"/>
          <w:u w:val="single"/>
        </w:rPr>
        <w:t>J</w:t>
      </w:r>
      <w:r w:rsidR="00F55D69" w:rsidRPr="003F10BB">
        <w:rPr>
          <w:b/>
          <w:sz w:val="22"/>
          <w:szCs w:val="22"/>
          <w:u w:val="single"/>
        </w:rPr>
        <w:t>ednocześnie oświadczamy, że:</w:t>
      </w:r>
    </w:p>
    <w:p w14:paraId="33B6E0FC" w14:textId="77777777" w:rsidR="00F55D69" w:rsidRPr="003F10BB" w:rsidRDefault="00F55D69" w:rsidP="00F55D6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F10BB"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14:paraId="09E1E470" w14:textId="22D2B4C7" w:rsidR="00F55D69" w:rsidRPr="003F10BB" w:rsidRDefault="00F55D69" w:rsidP="00F55D6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F10BB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3F10BB">
        <w:rPr>
          <w:color w:val="000000"/>
          <w:sz w:val="22"/>
          <w:szCs w:val="22"/>
        </w:rPr>
        <w:t xml:space="preserve"> i nie wnosimy do nich żadnych zastrzeżeń.</w:t>
      </w:r>
    </w:p>
    <w:p w14:paraId="086DFCE1" w14:textId="1521D37A" w:rsidR="00CA7412" w:rsidRPr="0005537F" w:rsidRDefault="00FD51E7" w:rsidP="00F55D6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05537F">
        <w:rPr>
          <w:b/>
          <w:bCs/>
          <w:sz w:val="22"/>
          <w:szCs w:val="22"/>
          <w:u w:val="single"/>
        </w:rPr>
        <w:t xml:space="preserve">Oświadczamy, że jesteśmy </w:t>
      </w:r>
      <w:r w:rsidRPr="0005537F">
        <w:rPr>
          <w:bCs/>
          <w:color w:val="000000"/>
          <w:sz w:val="22"/>
          <w:szCs w:val="22"/>
        </w:rPr>
        <w:t>podmiotem posiadającym status publicznych lub niepublicznych szkół wyższych, uprawnionym do przeprowadzenia studiów podyplomowych o kierunku</w:t>
      </w:r>
      <w:r w:rsidR="003F10BB" w:rsidRPr="0005537F">
        <w:rPr>
          <w:bCs/>
          <w:color w:val="000000"/>
          <w:sz w:val="22"/>
          <w:szCs w:val="22"/>
        </w:rPr>
        <w:t xml:space="preserve"> </w:t>
      </w:r>
      <w:r w:rsidR="00877BE5" w:rsidRPr="0005537F">
        <w:rPr>
          <w:bCs/>
          <w:sz w:val="22"/>
          <w:szCs w:val="22"/>
        </w:rPr>
        <w:t>MBA</w:t>
      </w:r>
      <w:r w:rsidRPr="0005537F">
        <w:rPr>
          <w:bCs/>
          <w:sz w:val="22"/>
          <w:szCs w:val="22"/>
        </w:rPr>
        <w:t>, na zasadach określonych w ustawie z dnia 20 lipca 2018 r.   Prawo o szkolnictwie wyższym i nauce (Dz.U. Dz.U.2021.478 t.j. z dnia 2021.03.16);</w:t>
      </w:r>
    </w:p>
    <w:p w14:paraId="3626CF77" w14:textId="7786A0C6" w:rsidR="00FD51E7" w:rsidRPr="0005537F" w:rsidRDefault="00FD51E7" w:rsidP="00F55D6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FF0000"/>
          <w:sz w:val="22"/>
          <w:szCs w:val="22"/>
        </w:rPr>
      </w:pPr>
      <w:r w:rsidRPr="0005537F">
        <w:rPr>
          <w:b/>
          <w:bCs/>
          <w:sz w:val="22"/>
          <w:szCs w:val="22"/>
          <w:u w:val="single"/>
        </w:rPr>
        <w:t xml:space="preserve">Oświadczamy, że </w:t>
      </w:r>
      <w:bookmarkStart w:id="0" w:name="_Hlk94465146"/>
      <w:r w:rsidRPr="0005537F">
        <w:rPr>
          <w:color w:val="000000"/>
          <w:sz w:val="22"/>
          <w:szCs w:val="22"/>
        </w:rPr>
        <w:t xml:space="preserve">realizowane przez nas studia MBA uzyskały co najmniej </w:t>
      </w:r>
      <w:r w:rsidR="002F3312">
        <w:rPr>
          <w:color w:val="000000"/>
          <w:sz w:val="22"/>
          <w:szCs w:val="22"/>
        </w:rPr>
        <w:t>1</w:t>
      </w:r>
      <w:r w:rsidRPr="0005537F">
        <w:rPr>
          <w:color w:val="000000"/>
          <w:sz w:val="22"/>
          <w:szCs w:val="22"/>
        </w:rPr>
        <w:t xml:space="preserve"> (</w:t>
      </w:r>
      <w:r w:rsidR="002F3312">
        <w:rPr>
          <w:color w:val="000000"/>
          <w:sz w:val="22"/>
          <w:szCs w:val="22"/>
        </w:rPr>
        <w:t>jeden</w:t>
      </w:r>
      <w:r w:rsidRPr="0005537F">
        <w:rPr>
          <w:color w:val="000000"/>
          <w:sz w:val="22"/>
          <w:szCs w:val="22"/>
        </w:rPr>
        <w:t xml:space="preserve">) </w:t>
      </w:r>
      <w:r w:rsidRPr="0005537F">
        <w:rPr>
          <w:sz w:val="22"/>
          <w:szCs w:val="22"/>
        </w:rPr>
        <w:t>certyfikat jakości kształcenia (</w:t>
      </w:r>
      <w:r w:rsidRPr="0005537F">
        <w:rPr>
          <w:color w:val="000000"/>
          <w:sz w:val="22"/>
          <w:szCs w:val="22"/>
        </w:rPr>
        <w:t>akredytacje) wydane przez międzynarodowe stowarzyszenia lub organizacje badające i kontrolujące jakość kształcenia biznesowego</w:t>
      </w:r>
      <w:bookmarkEnd w:id="0"/>
      <w:r w:rsidR="003F10BB" w:rsidRPr="0005537F">
        <w:rPr>
          <w:color w:val="000000"/>
          <w:sz w:val="22"/>
          <w:szCs w:val="22"/>
        </w:rPr>
        <w:t>.</w:t>
      </w:r>
      <w:r w:rsidRPr="0005537F">
        <w:rPr>
          <w:color w:val="000000"/>
          <w:sz w:val="22"/>
          <w:szCs w:val="22"/>
        </w:rPr>
        <w:t xml:space="preserve"> </w:t>
      </w:r>
    </w:p>
    <w:p w14:paraId="3A055BB4" w14:textId="77777777" w:rsidR="00F55D69" w:rsidRPr="003F10BB" w:rsidRDefault="00F55D69" w:rsidP="00F55D69">
      <w:pPr>
        <w:pStyle w:val="Akapitzlist"/>
        <w:widowControl w:val="0"/>
        <w:numPr>
          <w:ilvl w:val="0"/>
          <w:numId w:val="1"/>
        </w:numPr>
        <w:jc w:val="both"/>
        <w:rPr>
          <w:b/>
          <w:color w:val="000000"/>
          <w:sz w:val="22"/>
          <w:szCs w:val="22"/>
        </w:rPr>
      </w:pPr>
      <w:r w:rsidRPr="0005537F">
        <w:rPr>
          <w:b/>
          <w:color w:val="000000"/>
          <w:sz w:val="22"/>
          <w:szCs w:val="22"/>
          <w:vertAlign w:val="superscript"/>
        </w:rPr>
        <w:t xml:space="preserve">1 </w:t>
      </w:r>
      <w:r w:rsidRPr="0005537F">
        <w:rPr>
          <w:color w:val="000000"/>
          <w:sz w:val="22"/>
          <w:szCs w:val="22"/>
        </w:rPr>
        <w:t>Usługa</w:t>
      </w:r>
      <w:r w:rsidRPr="003F10BB">
        <w:rPr>
          <w:color w:val="000000"/>
          <w:sz w:val="22"/>
          <w:szCs w:val="22"/>
        </w:rPr>
        <w:t xml:space="preserve"> szkolenia podlega zwolnieniu z podatku VAT na podstawie § 3 ust. 1 pkt 14 rozporządzenie Ministra Finansów z dnia 20 grudnia 2013 r. w sprawie zwolnień od podatku od towarów i usług oraz warunków stosowania tych zwolnień (. Dz. U. 2020 poz. 1983 j.t.)</w:t>
      </w:r>
    </w:p>
    <w:p w14:paraId="256EDBB9" w14:textId="77777777" w:rsidR="00F55D69" w:rsidRPr="003F10BB" w:rsidRDefault="00F55D69" w:rsidP="00F55D69">
      <w:pPr>
        <w:numPr>
          <w:ilvl w:val="0"/>
          <w:numId w:val="1"/>
        </w:numPr>
        <w:jc w:val="both"/>
        <w:rPr>
          <w:sz w:val="22"/>
          <w:szCs w:val="22"/>
        </w:rPr>
      </w:pPr>
      <w:r w:rsidRPr="003F10BB">
        <w:rPr>
          <w:sz w:val="22"/>
          <w:szCs w:val="22"/>
        </w:rPr>
        <w:t>Oświadczam, że wypełniłem obowiązki informacyjne przewidziane w art. 13 lub art. 14 RODO</w:t>
      </w:r>
      <w:r w:rsidRPr="003F10BB">
        <w:rPr>
          <w:sz w:val="22"/>
          <w:szCs w:val="22"/>
          <w:vertAlign w:val="superscript"/>
        </w:rPr>
        <w:t>1</w:t>
      </w:r>
      <w:r w:rsidRPr="003F10BB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3F10BB">
        <w:rPr>
          <w:sz w:val="22"/>
          <w:szCs w:val="22"/>
          <w:vertAlign w:val="superscript"/>
        </w:rPr>
        <w:t>2</w:t>
      </w:r>
      <w:r w:rsidRPr="003F10BB">
        <w:rPr>
          <w:sz w:val="22"/>
          <w:szCs w:val="22"/>
        </w:rPr>
        <w:t xml:space="preserve"> </w:t>
      </w:r>
    </w:p>
    <w:p w14:paraId="28F015AF" w14:textId="77777777" w:rsidR="00F55D69" w:rsidRPr="003F10BB" w:rsidRDefault="00F55D69" w:rsidP="00F55D69">
      <w:pPr>
        <w:ind w:left="360"/>
        <w:jc w:val="both"/>
        <w:rPr>
          <w:i/>
          <w:sz w:val="22"/>
          <w:szCs w:val="22"/>
        </w:rPr>
      </w:pPr>
      <w:r w:rsidRPr="003F10BB">
        <w:rPr>
          <w:i/>
          <w:sz w:val="22"/>
          <w:szCs w:val="22"/>
          <w:vertAlign w:val="superscript"/>
        </w:rPr>
        <w:t>1</w:t>
      </w:r>
      <w:r w:rsidRPr="003F10BB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D7CAD5F" w14:textId="77777777" w:rsidR="00F55D69" w:rsidRPr="003F10BB" w:rsidRDefault="00F55D69" w:rsidP="00F55D69">
      <w:pPr>
        <w:ind w:left="360"/>
        <w:jc w:val="both"/>
        <w:rPr>
          <w:i/>
          <w:sz w:val="22"/>
          <w:szCs w:val="22"/>
        </w:rPr>
      </w:pPr>
      <w:r w:rsidRPr="003F10BB">
        <w:rPr>
          <w:i/>
          <w:sz w:val="22"/>
          <w:szCs w:val="22"/>
          <w:vertAlign w:val="superscript"/>
        </w:rPr>
        <w:t>2</w:t>
      </w:r>
      <w:r w:rsidRPr="003F10BB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313E456" w14:textId="77777777" w:rsidR="00F55D69" w:rsidRPr="003F10BB" w:rsidRDefault="00F55D69" w:rsidP="00F55D69">
      <w:pPr>
        <w:pStyle w:val="Akapitzlist"/>
        <w:numPr>
          <w:ilvl w:val="0"/>
          <w:numId w:val="1"/>
        </w:numPr>
        <w:rPr>
          <w:sz w:val="22"/>
          <w:szCs w:val="22"/>
        </w:rPr>
      </w:pPr>
      <w:r w:rsidRPr="003F10BB">
        <w:rPr>
          <w:sz w:val="22"/>
          <w:szCs w:val="22"/>
        </w:rPr>
        <w:t>Oświadczam/y, że zamierzam/y /nie zamierzam/y** powierzyć realizację następujących części zamówienia podwykonawcom***: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55D69" w:rsidRPr="003F10BB" w14:paraId="610A3814" w14:textId="77777777" w:rsidTr="00F55D6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2B9461" w14:textId="77777777" w:rsidR="00F55D69" w:rsidRPr="003F10BB" w:rsidRDefault="00F55D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F10BB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E81E9C" w14:textId="77777777" w:rsidR="00F55D69" w:rsidRPr="003F10BB" w:rsidRDefault="00F55D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F10BB">
              <w:rPr>
                <w:sz w:val="22"/>
                <w:szCs w:val="22"/>
              </w:rPr>
              <w:t xml:space="preserve">Opis części zamówienia, którą wykonawca </w:t>
            </w:r>
          </w:p>
          <w:p w14:paraId="22EB2A8E" w14:textId="77777777" w:rsidR="00F55D69" w:rsidRPr="003F10BB" w:rsidRDefault="00F55D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F10BB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CC41EF" w14:textId="77777777" w:rsidR="00F55D69" w:rsidRPr="003F10BB" w:rsidRDefault="00F55D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F10BB">
              <w:rPr>
                <w:sz w:val="22"/>
                <w:szCs w:val="22"/>
              </w:rPr>
              <w:t>Nazwa podwykonawcy</w:t>
            </w:r>
            <w:r w:rsidRPr="003F10BB">
              <w:rPr>
                <w:sz w:val="22"/>
                <w:szCs w:val="22"/>
              </w:rPr>
              <w:br/>
              <w:t>(o ile jest znana)</w:t>
            </w:r>
          </w:p>
        </w:tc>
      </w:tr>
      <w:tr w:rsidR="00F55D69" w:rsidRPr="003F10BB" w14:paraId="541F39BC" w14:textId="77777777" w:rsidTr="00F55D6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163154" w14:textId="77777777" w:rsidR="00F55D69" w:rsidRPr="003F10BB" w:rsidRDefault="00F55D6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6F4A18" w14:textId="77777777" w:rsidR="00F55D69" w:rsidRPr="003F10BB" w:rsidRDefault="00F55D6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7A47BF" w14:textId="77777777" w:rsidR="00F55D69" w:rsidRPr="003F10BB" w:rsidRDefault="00F55D6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55D69" w:rsidRPr="003F10BB" w14:paraId="56989064" w14:textId="77777777" w:rsidTr="00F55D6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F6C8D9" w14:textId="77777777" w:rsidR="00F55D69" w:rsidRPr="003F10BB" w:rsidRDefault="00F55D6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8407B9" w14:textId="77777777" w:rsidR="00F55D69" w:rsidRPr="003F10BB" w:rsidRDefault="00F55D6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290459" w14:textId="77777777" w:rsidR="00F55D69" w:rsidRPr="003F10BB" w:rsidRDefault="00F55D6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5E81FCD" w14:textId="77777777" w:rsidR="00F55D69" w:rsidRPr="003F10BB" w:rsidRDefault="00F55D69" w:rsidP="00F55D69">
      <w:pPr>
        <w:numPr>
          <w:ilvl w:val="0"/>
          <w:numId w:val="1"/>
        </w:numPr>
        <w:jc w:val="both"/>
        <w:rPr>
          <w:sz w:val="22"/>
          <w:szCs w:val="22"/>
        </w:rPr>
      </w:pPr>
      <w:r w:rsidRPr="003F10BB">
        <w:rPr>
          <w:sz w:val="22"/>
          <w:szCs w:val="22"/>
        </w:rPr>
        <w:t>Upoważnionymi do reprezentowania naszej firmy są następujące osoby:</w:t>
      </w:r>
    </w:p>
    <w:p w14:paraId="2518BC4A" w14:textId="77777777" w:rsidR="00F55D69" w:rsidRPr="003F10BB" w:rsidRDefault="00F55D69" w:rsidP="00F55D69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3F10BB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3F10BB">
        <w:rPr>
          <w:rFonts w:ascii="Times New Roman" w:hAnsi="Times New Roman" w:cs="Times New Roman"/>
          <w:sz w:val="22"/>
          <w:szCs w:val="22"/>
        </w:rPr>
        <w:tab/>
      </w:r>
      <w:r w:rsidRPr="003F10BB">
        <w:rPr>
          <w:rFonts w:ascii="Times New Roman" w:hAnsi="Times New Roman" w:cs="Times New Roman"/>
          <w:sz w:val="22"/>
          <w:szCs w:val="22"/>
        </w:rPr>
        <w:tab/>
      </w:r>
      <w:r w:rsidRPr="003F10BB">
        <w:rPr>
          <w:rFonts w:ascii="Times New Roman" w:hAnsi="Times New Roman" w:cs="Times New Roman"/>
          <w:sz w:val="22"/>
          <w:szCs w:val="22"/>
        </w:rPr>
        <w:tab/>
      </w:r>
      <w:r w:rsidRPr="003F10BB">
        <w:rPr>
          <w:rFonts w:ascii="Times New Roman" w:hAnsi="Times New Roman" w:cs="Times New Roman"/>
          <w:sz w:val="22"/>
          <w:szCs w:val="22"/>
        </w:rPr>
        <w:tab/>
      </w:r>
      <w:r w:rsidRPr="003F10BB">
        <w:rPr>
          <w:rFonts w:ascii="Times New Roman" w:hAnsi="Times New Roman" w:cs="Times New Roman"/>
          <w:sz w:val="22"/>
          <w:szCs w:val="22"/>
        </w:rPr>
        <w:tab/>
      </w:r>
      <w:r w:rsidRPr="003F10BB">
        <w:rPr>
          <w:rFonts w:ascii="Times New Roman" w:hAnsi="Times New Roman" w:cs="Times New Roman"/>
          <w:sz w:val="22"/>
          <w:szCs w:val="22"/>
        </w:rPr>
        <w:tab/>
      </w:r>
      <w:r w:rsidRPr="003F10BB">
        <w:rPr>
          <w:rFonts w:ascii="Times New Roman" w:hAnsi="Times New Roman" w:cs="Times New Roman"/>
          <w:sz w:val="22"/>
          <w:szCs w:val="22"/>
        </w:rPr>
        <w:tab/>
      </w:r>
    </w:p>
    <w:p w14:paraId="40FC1AEE" w14:textId="77777777" w:rsidR="00F55D69" w:rsidRPr="003F10BB" w:rsidRDefault="00F55D69" w:rsidP="00F55D6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F10B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F10BB">
        <w:rPr>
          <w:sz w:val="22"/>
          <w:szCs w:val="22"/>
        </w:rPr>
        <w:tab/>
      </w:r>
      <w:r w:rsidRPr="003F10BB">
        <w:rPr>
          <w:sz w:val="22"/>
          <w:szCs w:val="22"/>
        </w:rPr>
        <w:tab/>
        <w:t xml:space="preserve"> </w:t>
      </w:r>
    </w:p>
    <w:p w14:paraId="22A1F135" w14:textId="77777777" w:rsidR="00F55D69" w:rsidRPr="003F10BB" w:rsidRDefault="00F55D69" w:rsidP="00F55D6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39AF4270" w14:textId="77777777" w:rsidR="00F55D69" w:rsidRPr="003F10BB" w:rsidRDefault="00F55D69" w:rsidP="00F55D6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F10B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F10BB">
        <w:rPr>
          <w:sz w:val="22"/>
          <w:szCs w:val="22"/>
        </w:rPr>
        <w:tab/>
      </w:r>
      <w:r w:rsidRPr="003F10BB">
        <w:rPr>
          <w:sz w:val="22"/>
          <w:szCs w:val="22"/>
        </w:rPr>
        <w:tab/>
        <w:t xml:space="preserve"> </w:t>
      </w:r>
    </w:p>
    <w:p w14:paraId="1394A7C5" w14:textId="77777777" w:rsidR="00F55D69" w:rsidRPr="003F10BB" w:rsidRDefault="00F55D69" w:rsidP="00F55D69">
      <w:pPr>
        <w:numPr>
          <w:ilvl w:val="0"/>
          <w:numId w:val="1"/>
        </w:numPr>
        <w:jc w:val="both"/>
        <w:rPr>
          <w:sz w:val="22"/>
          <w:szCs w:val="22"/>
        </w:rPr>
      </w:pPr>
      <w:r w:rsidRPr="003F10BB">
        <w:rPr>
          <w:sz w:val="22"/>
          <w:szCs w:val="22"/>
        </w:rPr>
        <w:t>upoważnienie dla powyżej wskazanych osób wynika z następującego (ych) dokumentu(ów)</w:t>
      </w:r>
    </w:p>
    <w:p w14:paraId="48F4E551" w14:textId="77777777" w:rsidR="00F55D69" w:rsidRPr="003F10BB" w:rsidRDefault="00F55D69" w:rsidP="00F55D69">
      <w:pPr>
        <w:jc w:val="both"/>
        <w:rPr>
          <w:sz w:val="22"/>
          <w:szCs w:val="22"/>
        </w:rPr>
      </w:pPr>
      <w:r w:rsidRPr="003F10BB">
        <w:rPr>
          <w:sz w:val="22"/>
          <w:szCs w:val="22"/>
        </w:rPr>
        <w:lastRenderedPageBreak/>
        <w:t>……………………………………………………...........................……które dołączamy do oferty.</w:t>
      </w:r>
    </w:p>
    <w:p w14:paraId="760E2977" w14:textId="77777777" w:rsidR="00F55D69" w:rsidRPr="003F10BB" w:rsidRDefault="00F55D69" w:rsidP="00F55D69">
      <w:pPr>
        <w:numPr>
          <w:ilvl w:val="0"/>
          <w:numId w:val="1"/>
        </w:numPr>
        <w:jc w:val="both"/>
        <w:rPr>
          <w:sz w:val="22"/>
          <w:szCs w:val="22"/>
        </w:rPr>
      </w:pPr>
      <w:r w:rsidRPr="003F10BB">
        <w:rPr>
          <w:sz w:val="22"/>
          <w:szCs w:val="22"/>
        </w:rPr>
        <w:t>załącznikami do niniejszej oferty są:</w:t>
      </w:r>
    </w:p>
    <w:p w14:paraId="1859C0A8" w14:textId="77777777" w:rsidR="00F55D69" w:rsidRPr="003F10BB" w:rsidRDefault="00F55D69" w:rsidP="00F55D6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F10BB">
        <w:rPr>
          <w:sz w:val="22"/>
          <w:szCs w:val="22"/>
        </w:rPr>
        <w:t>………………………………………………………………………………………….</w:t>
      </w:r>
    </w:p>
    <w:p w14:paraId="46409B69" w14:textId="77777777" w:rsidR="00F55D69" w:rsidRPr="003F10BB" w:rsidRDefault="00F55D69" w:rsidP="00F55D6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F10BB">
        <w:rPr>
          <w:sz w:val="22"/>
          <w:szCs w:val="22"/>
        </w:rPr>
        <w:t>……………………………………………..……………………………………………</w:t>
      </w:r>
    </w:p>
    <w:p w14:paraId="3796F5B2" w14:textId="77777777" w:rsidR="00F55D69" w:rsidRPr="003F10BB" w:rsidRDefault="00F55D69" w:rsidP="00F55D6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F10BB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55C6C61" w14:textId="77777777" w:rsidR="00F55D69" w:rsidRPr="003F10BB" w:rsidRDefault="00F55D69" w:rsidP="00F55D6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F10BB">
        <w:rPr>
          <w:sz w:val="22"/>
          <w:szCs w:val="22"/>
        </w:rPr>
        <w:t>………………………………………………………………………………………….</w:t>
      </w:r>
    </w:p>
    <w:p w14:paraId="35B6A05A" w14:textId="77777777" w:rsidR="00F55D69" w:rsidRPr="003F10BB" w:rsidRDefault="00F55D69" w:rsidP="00F55D6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F10BB">
        <w:rPr>
          <w:sz w:val="22"/>
          <w:szCs w:val="22"/>
        </w:rPr>
        <w:t>……………………………………………..……………………………………………</w:t>
      </w:r>
    </w:p>
    <w:p w14:paraId="3A3271BD" w14:textId="77777777" w:rsidR="00F55D69" w:rsidRPr="003F10BB" w:rsidRDefault="00F55D69" w:rsidP="00F55D69">
      <w:pPr>
        <w:numPr>
          <w:ilvl w:val="0"/>
          <w:numId w:val="1"/>
        </w:numPr>
        <w:jc w:val="both"/>
        <w:rPr>
          <w:sz w:val="22"/>
          <w:szCs w:val="22"/>
        </w:rPr>
      </w:pPr>
      <w:r w:rsidRPr="003F10BB">
        <w:rPr>
          <w:sz w:val="22"/>
          <w:szCs w:val="22"/>
        </w:rPr>
        <w:t>oferta zawiera ………………… kolejno ponumerowanych stron.</w:t>
      </w:r>
    </w:p>
    <w:p w14:paraId="3C423FB8" w14:textId="77777777" w:rsidR="00F55D69" w:rsidRPr="003F10BB" w:rsidRDefault="00F55D69" w:rsidP="00F55D69">
      <w:pPr>
        <w:jc w:val="both"/>
        <w:rPr>
          <w:sz w:val="22"/>
          <w:szCs w:val="22"/>
        </w:rPr>
      </w:pPr>
    </w:p>
    <w:p w14:paraId="54934A70" w14:textId="77777777" w:rsidR="00F55D69" w:rsidRPr="003F10BB" w:rsidRDefault="00F55D69" w:rsidP="00F55D69">
      <w:pPr>
        <w:jc w:val="right"/>
        <w:rPr>
          <w:sz w:val="22"/>
          <w:szCs w:val="22"/>
        </w:rPr>
      </w:pPr>
    </w:p>
    <w:p w14:paraId="319B874D" w14:textId="77777777" w:rsidR="00F55D69" w:rsidRPr="003F10BB" w:rsidRDefault="00F55D69" w:rsidP="00F55D69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3F10BB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3F10BB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3F10BB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3F10BB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3F10BB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3F10BB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3F10BB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3F10BB"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36A25BEE" w14:textId="77777777" w:rsidR="00F55D69" w:rsidRPr="003F10BB" w:rsidRDefault="00F55D69" w:rsidP="00F55D69">
      <w:pPr>
        <w:rPr>
          <w:sz w:val="22"/>
          <w:szCs w:val="22"/>
        </w:rPr>
      </w:pPr>
      <w:r w:rsidRPr="003F10BB">
        <w:rPr>
          <w:sz w:val="22"/>
          <w:szCs w:val="22"/>
        </w:rPr>
        <w:t>**niepotrzebne skreślić</w:t>
      </w:r>
    </w:p>
    <w:p w14:paraId="0DAD93D4" w14:textId="77777777" w:rsidR="00F55D69" w:rsidRPr="003F10BB" w:rsidRDefault="00F55D69" w:rsidP="00F55D69">
      <w:pPr>
        <w:rPr>
          <w:sz w:val="22"/>
          <w:szCs w:val="22"/>
        </w:rPr>
      </w:pPr>
      <w:r w:rsidRPr="003F10BB">
        <w:rPr>
          <w:sz w:val="22"/>
          <w:szCs w:val="22"/>
        </w:rPr>
        <w:t>***jeżeli dotyczy</w:t>
      </w:r>
    </w:p>
    <w:p w14:paraId="1B6D3715" w14:textId="77777777" w:rsidR="00FE545C" w:rsidRPr="003F10BB" w:rsidRDefault="00FE545C" w:rsidP="00F55D69">
      <w:pPr>
        <w:widowControl w:val="0"/>
        <w:ind w:right="1"/>
        <w:rPr>
          <w:sz w:val="22"/>
          <w:szCs w:val="22"/>
        </w:rPr>
      </w:pPr>
    </w:p>
    <w:sectPr w:rsidR="00FE545C" w:rsidRPr="003F10B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1EBCA9" w14:textId="77777777" w:rsidR="00382877" w:rsidRDefault="00382877">
      <w:r>
        <w:separator/>
      </w:r>
    </w:p>
  </w:endnote>
  <w:endnote w:type="continuationSeparator" w:id="0">
    <w:p w14:paraId="16E097DF" w14:textId="77777777" w:rsidR="00382877" w:rsidRDefault="00382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5ABE2" w14:textId="77777777" w:rsidR="001243AF" w:rsidRDefault="001243A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BA2E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1D6A3" w14:textId="77777777" w:rsidR="001243AF" w:rsidRDefault="001243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368137" w14:textId="77777777" w:rsidR="00382877" w:rsidRDefault="00382877">
      <w:r>
        <w:separator/>
      </w:r>
    </w:p>
  </w:footnote>
  <w:footnote w:type="continuationSeparator" w:id="0">
    <w:p w14:paraId="0D79A551" w14:textId="77777777" w:rsidR="00382877" w:rsidRDefault="003828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1EC86" w14:textId="77777777" w:rsidR="001243AF" w:rsidRDefault="001243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745B7B" w14:textId="5BA8DEF1" w:rsidR="00F53146" w:rsidRPr="004F79A0" w:rsidRDefault="002F3312" w:rsidP="004F79A0">
    <w:pPr>
      <w:pStyle w:val="Nagwek"/>
    </w:pPr>
    <w:r>
      <w:rPr>
        <w:noProof/>
      </w:rPr>
      <w:drawing>
        <wp:inline distT="0" distB="0" distL="0" distR="0" wp14:anchorId="51641DE7" wp14:editId="198342DD">
          <wp:extent cx="5762625" cy="8096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4C688" w14:textId="77777777" w:rsidR="001243AF" w:rsidRDefault="001243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0514158A"/>
    <w:lvl w:ilvl="0" w:tplc="CC6E37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74D"/>
    <w:rsid w:val="00012286"/>
    <w:rsid w:val="0005537F"/>
    <w:rsid w:val="00071CCC"/>
    <w:rsid w:val="000B731D"/>
    <w:rsid w:val="000D6134"/>
    <w:rsid w:val="000E09C7"/>
    <w:rsid w:val="000F5A2C"/>
    <w:rsid w:val="000F6589"/>
    <w:rsid w:val="00106636"/>
    <w:rsid w:val="00116EC6"/>
    <w:rsid w:val="001243AF"/>
    <w:rsid w:val="001801DD"/>
    <w:rsid w:val="001D4612"/>
    <w:rsid w:val="00207202"/>
    <w:rsid w:val="00207E98"/>
    <w:rsid w:val="002723B0"/>
    <w:rsid w:val="002F3312"/>
    <w:rsid w:val="00315A4A"/>
    <w:rsid w:val="00382877"/>
    <w:rsid w:val="0038660E"/>
    <w:rsid w:val="003F10BB"/>
    <w:rsid w:val="004A67A6"/>
    <w:rsid w:val="004B7300"/>
    <w:rsid w:val="004C6753"/>
    <w:rsid w:val="004F79A0"/>
    <w:rsid w:val="00595C87"/>
    <w:rsid w:val="005D2C65"/>
    <w:rsid w:val="005E6D94"/>
    <w:rsid w:val="0063384F"/>
    <w:rsid w:val="00643C6F"/>
    <w:rsid w:val="00646202"/>
    <w:rsid w:val="0065290F"/>
    <w:rsid w:val="006815F6"/>
    <w:rsid w:val="006E6B72"/>
    <w:rsid w:val="007748F0"/>
    <w:rsid w:val="007A4321"/>
    <w:rsid w:val="007D3079"/>
    <w:rsid w:val="00833933"/>
    <w:rsid w:val="00853083"/>
    <w:rsid w:val="008676AF"/>
    <w:rsid w:val="00877BE5"/>
    <w:rsid w:val="008B2F0C"/>
    <w:rsid w:val="008B4928"/>
    <w:rsid w:val="008D2AB8"/>
    <w:rsid w:val="008F1C66"/>
    <w:rsid w:val="00925C44"/>
    <w:rsid w:val="00970FE4"/>
    <w:rsid w:val="00A0022B"/>
    <w:rsid w:val="00A346FE"/>
    <w:rsid w:val="00A47B4D"/>
    <w:rsid w:val="00A83018"/>
    <w:rsid w:val="00B2767C"/>
    <w:rsid w:val="00B774DC"/>
    <w:rsid w:val="00C41D54"/>
    <w:rsid w:val="00C969A6"/>
    <w:rsid w:val="00CA274D"/>
    <w:rsid w:val="00CA7412"/>
    <w:rsid w:val="00CA7D36"/>
    <w:rsid w:val="00D12FD0"/>
    <w:rsid w:val="00D24208"/>
    <w:rsid w:val="00D47C58"/>
    <w:rsid w:val="00D60C38"/>
    <w:rsid w:val="00D66893"/>
    <w:rsid w:val="00D90ACB"/>
    <w:rsid w:val="00DC1500"/>
    <w:rsid w:val="00DD76A2"/>
    <w:rsid w:val="00E44371"/>
    <w:rsid w:val="00E949B0"/>
    <w:rsid w:val="00EA2A2A"/>
    <w:rsid w:val="00F00591"/>
    <w:rsid w:val="00F51688"/>
    <w:rsid w:val="00F53146"/>
    <w:rsid w:val="00F55D69"/>
    <w:rsid w:val="00F91018"/>
    <w:rsid w:val="00FA0F30"/>
    <w:rsid w:val="00FA51A4"/>
    <w:rsid w:val="00FD51E7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392014"/>
  <w15:chartTrackingRefBased/>
  <w15:docId w15:val="{14A063D0-BFB5-4A19-9E12-705ACC5AD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207202"/>
    <w:pPr>
      <w:ind w:left="720"/>
      <w:contextualSpacing/>
    </w:pPr>
  </w:style>
  <w:style w:type="table" w:styleId="Tabela-Siatka">
    <w:name w:val="Table Grid"/>
    <w:basedOn w:val="Standardowy"/>
    <w:uiPriority w:val="59"/>
    <w:rsid w:val="000F5A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FD51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07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3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816</Words>
  <Characters>4900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2022-03-23T11:03:00Z</cp:lastPrinted>
  <dcterms:created xsi:type="dcterms:W3CDTF">2022-04-01T06:49:00Z</dcterms:created>
  <dcterms:modified xsi:type="dcterms:W3CDTF">2022-04-01T06:49:00Z</dcterms:modified>
</cp:coreProperties>
</file>