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04F00E2E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E50FA">
        <w:rPr>
          <w:b/>
          <w:sz w:val="24"/>
          <w:szCs w:val="24"/>
        </w:rPr>
        <w:t>8</w:t>
      </w: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22A6459C" w:rsidR="00987E4B" w:rsidRPr="00AA36AA" w:rsidRDefault="00987E4B" w:rsidP="00A62BCF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3A175A" w:rsidRPr="003A175A">
        <w:rPr>
          <w:b/>
        </w:rPr>
        <w:t>usługa szkolenia dla kadry zarządzającej AGH w ramach projektu POWR.03.05.00-00-Z309/18, zadanie 6 Podniesienie kompetencji kadry administracyjnej z zakresu Komunikacja w zespole - KC-zp.272-151/22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4D8E82E3" w:rsidR="009559C0" w:rsidRDefault="002F6C4A" w:rsidP="002F6C4A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 w:rsidR="009559C0">
              <w:t>:</w:t>
            </w: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536EA5EF" w14:textId="12A3D376" w:rsidR="00A62BCF" w:rsidRDefault="009559C0" w:rsidP="00A62BCF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</w:t>
            </w:r>
            <w:r w:rsidR="006268D6">
              <w:t>wykształcenie wyższe</w:t>
            </w:r>
            <w:r w:rsidR="00A62BCF">
              <w:t xml:space="preserve"> - </w:t>
            </w:r>
            <w:r w:rsidR="00A62BCF">
              <w:rPr>
                <w:highlight w:val="yellow"/>
              </w:rPr>
              <w:t xml:space="preserve"> </w:t>
            </w:r>
            <w:r w:rsidR="00A62BCF" w:rsidRPr="00431178">
              <w:rPr>
                <w:highlight w:val="yellow"/>
              </w:rPr>
              <w:t>TAK/NIE*</w:t>
            </w:r>
          </w:p>
          <w:p w14:paraId="6944BCB1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68458DA5" w14:textId="02B44BB8" w:rsidR="00A62BCF" w:rsidRDefault="00A62BCF" w:rsidP="00A62BCF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</w:t>
            </w:r>
            <w:r w:rsidR="006268D6">
              <w:t>w prowadzeniu zajęć szkoleniowych</w:t>
            </w:r>
            <w:r>
              <w:t xml:space="preserve"> </w:t>
            </w:r>
            <w:r w:rsidR="006C1DEF">
              <w:t xml:space="preserve">w </w:t>
            </w:r>
            <w:r w:rsidR="006C1DEF">
              <w:t xml:space="preserve">zakresie komunikacja w zespole </w:t>
            </w:r>
            <w:r>
              <w:t xml:space="preserve">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FE88886" w14:textId="4FCDEBB2" w:rsidR="004E5674" w:rsidRPr="005856CB" w:rsidRDefault="005856CB" w:rsidP="00A62BCF">
            <w:pPr>
              <w:tabs>
                <w:tab w:val="left" w:pos="0"/>
              </w:tabs>
              <w:jc w:val="both"/>
            </w:pPr>
            <w:r w:rsidRPr="005856CB">
              <w:t>W tym</w:t>
            </w:r>
          </w:p>
          <w:p w14:paraId="300AE143" w14:textId="236578D0" w:rsidR="004E5674" w:rsidRPr="004E5674" w:rsidRDefault="004E5674" w:rsidP="00A62BCF">
            <w:pPr>
              <w:tabs>
                <w:tab w:val="left" w:pos="0"/>
              </w:tabs>
              <w:jc w:val="both"/>
            </w:pPr>
            <w:r w:rsidRPr="004E5674">
              <w:t>3) co najmniej 2 szkolenia</w:t>
            </w:r>
          </w:p>
          <w:p w14:paraId="06D898C3" w14:textId="625D6D99" w:rsidR="004E5674" w:rsidRDefault="004E5674" w:rsidP="00A62BCF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431178">
              <w:rPr>
                <w:highlight w:val="yellow"/>
              </w:rPr>
              <w:t>TAK/NIE*</w:t>
            </w:r>
          </w:p>
          <w:p w14:paraId="52B1C9CD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446325FA" w14:textId="6E9EDFEF" w:rsidR="002F6C4A" w:rsidRDefault="004E5674" w:rsidP="00A62BCF">
            <w:pPr>
              <w:tabs>
                <w:tab w:val="left" w:pos="0"/>
              </w:tabs>
              <w:jc w:val="both"/>
            </w:pPr>
            <w:r>
              <w:t>4</w:t>
            </w:r>
            <w:r w:rsidR="00A62BCF">
              <w:t xml:space="preserve">) </w:t>
            </w:r>
            <w:r>
              <w:t xml:space="preserve">Międzynarodowy Certyfikat </w:t>
            </w:r>
            <w:proofErr w:type="spellStart"/>
            <w:r>
              <w:t>Coacha</w:t>
            </w:r>
            <w:proofErr w:type="spellEnd"/>
            <w:r>
              <w:t xml:space="preserve"> ICC </w:t>
            </w:r>
            <w:r w:rsidR="006268D6" w:rsidRPr="009A30AA">
              <w:t xml:space="preserve"> </w:t>
            </w:r>
            <w:r w:rsidR="002F6C4A" w:rsidRPr="009A30A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00EE44F5" w14:textId="77777777" w:rsidR="004E5674" w:rsidRDefault="004E5674" w:rsidP="00A62BCF">
            <w:pPr>
              <w:tabs>
                <w:tab w:val="left" w:pos="0"/>
              </w:tabs>
              <w:jc w:val="both"/>
            </w:pPr>
          </w:p>
          <w:p w14:paraId="773C7752" w14:textId="4FD82273" w:rsidR="002F6C4A" w:rsidRDefault="004E5674" w:rsidP="00285629">
            <w:pPr>
              <w:tabs>
                <w:tab w:val="left" w:pos="0"/>
              </w:tabs>
              <w:jc w:val="both"/>
            </w:pPr>
            <w:r>
              <w:t>lub równoważny ……………………..</w:t>
            </w:r>
            <w:r w:rsidRPr="00431178">
              <w:rPr>
                <w:highlight w:val="yellow"/>
              </w:rPr>
              <w:t xml:space="preserve"> TAK/NIE*</w:t>
            </w:r>
          </w:p>
          <w:p w14:paraId="37F4DA06" w14:textId="0E5BEDE2" w:rsidR="00987E4B" w:rsidRPr="00431178" w:rsidRDefault="00987E4B" w:rsidP="00A62BCF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6268D6" w:rsidRPr="00DF3D15" w14:paraId="53E9DC44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7284BC17" w14:textId="77777777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930A0CF" w14:textId="77777777" w:rsidR="006268D6" w:rsidRPr="002F6C4A" w:rsidRDefault="006268D6" w:rsidP="006268D6">
            <w:r w:rsidRPr="002F6C4A">
              <w:t>…………………..</w:t>
            </w:r>
          </w:p>
          <w:p w14:paraId="0996191E" w14:textId="77777777" w:rsidR="006268D6" w:rsidRPr="002F6C4A" w:rsidRDefault="006268D6" w:rsidP="006268D6"/>
          <w:p w14:paraId="5E4E474C" w14:textId="77777777" w:rsidR="006268D6" w:rsidRPr="002F6C4A" w:rsidRDefault="006268D6" w:rsidP="006268D6"/>
          <w:p w14:paraId="22980CD0" w14:textId="7C121FAC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5E560D5B" w14:textId="77777777" w:rsidR="006268D6" w:rsidRDefault="006268D6" w:rsidP="006268D6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14:paraId="264B5046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4B65C74B" w14:textId="77777777" w:rsidR="004E5674" w:rsidRDefault="004E5674" w:rsidP="004E5674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1A9B708D" w14:textId="77777777" w:rsidR="004E5674" w:rsidRDefault="004E5674" w:rsidP="004E5674">
            <w:pPr>
              <w:tabs>
                <w:tab w:val="left" w:pos="0"/>
              </w:tabs>
              <w:jc w:val="both"/>
            </w:pPr>
          </w:p>
          <w:p w14:paraId="58397EB4" w14:textId="72A8D0DD" w:rsidR="004E5674" w:rsidRDefault="004E5674" w:rsidP="004E5674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>2) 3-letnie doświadczenie w prowadzeniu zajęć szkoleniowych</w:t>
            </w:r>
            <w:r w:rsidR="006C1DEF">
              <w:t xml:space="preserve"> w </w:t>
            </w:r>
            <w:r w:rsidR="006C1DEF">
              <w:t xml:space="preserve">zakresie komunikacja w zespole </w:t>
            </w:r>
            <w:r>
              <w:t xml:space="preserve">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0BEA30C" w14:textId="70937713" w:rsidR="004E5674" w:rsidRPr="005856CB" w:rsidRDefault="005856CB" w:rsidP="004E5674">
            <w:pPr>
              <w:tabs>
                <w:tab w:val="left" w:pos="0"/>
              </w:tabs>
              <w:jc w:val="both"/>
            </w:pPr>
            <w:r w:rsidRPr="005856CB">
              <w:t>W tym</w:t>
            </w:r>
          </w:p>
          <w:p w14:paraId="1C81CD2B" w14:textId="77777777" w:rsidR="004E5674" w:rsidRPr="004E5674" w:rsidRDefault="004E5674" w:rsidP="004E5674">
            <w:pPr>
              <w:tabs>
                <w:tab w:val="left" w:pos="0"/>
              </w:tabs>
              <w:jc w:val="both"/>
            </w:pPr>
            <w:r w:rsidRPr="004E5674">
              <w:t>3) co najmniej 2 szkolenia</w:t>
            </w:r>
          </w:p>
          <w:p w14:paraId="3AA89AE0" w14:textId="77777777" w:rsidR="004E5674" w:rsidRDefault="004E5674" w:rsidP="004E5674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431178">
              <w:rPr>
                <w:highlight w:val="yellow"/>
              </w:rPr>
              <w:t>TAK/NIE*</w:t>
            </w:r>
          </w:p>
          <w:p w14:paraId="714A5C50" w14:textId="77777777" w:rsidR="004E5674" w:rsidRDefault="004E5674" w:rsidP="004E5674">
            <w:pPr>
              <w:tabs>
                <w:tab w:val="left" w:pos="0"/>
              </w:tabs>
              <w:jc w:val="both"/>
            </w:pPr>
          </w:p>
          <w:p w14:paraId="4CC45A34" w14:textId="77777777" w:rsidR="004E5674" w:rsidRDefault="004E5674" w:rsidP="004E5674">
            <w:pPr>
              <w:tabs>
                <w:tab w:val="left" w:pos="0"/>
              </w:tabs>
              <w:jc w:val="both"/>
            </w:pPr>
            <w:r>
              <w:t xml:space="preserve">4) Międzynarodowy Certyfikat </w:t>
            </w:r>
            <w:proofErr w:type="spellStart"/>
            <w:r>
              <w:t>Coacha</w:t>
            </w:r>
            <w:proofErr w:type="spellEnd"/>
            <w:r>
              <w:t xml:space="preserve"> ICC </w:t>
            </w:r>
            <w:r w:rsidRPr="009A30AA">
              <w:t xml:space="preserve"> 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E5E421F" w14:textId="77777777" w:rsidR="004E5674" w:rsidRDefault="004E5674" w:rsidP="004E5674">
            <w:pPr>
              <w:tabs>
                <w:tab w:val="left" w:pos="0"/>
              </w:tabs>
              <w:jc w:val="both"/>
            </w:pPr>
          </w:p>
          <w:p w14:paraId="09FC6215" w14:textId="511B52F6" w:rsidR="006268D6" w:rsidRDefault="004E5674" w:rsidP="006268D6">
            <w:pPr>
              <w:tabs>
                <w:tab w:val="left" w:pos="0"/>
              </w:tabs>
              <w:jc w:val="both"/>
            </w:pPr>
            <w:r>
              <w:t>lub równoważny ……………………..</w:t>
            </w:r>
            <w:r w:rsidRPr="00431178">
              <w:rPr>
                <w:highlight w:val="yellow"/>
              </w:rPr>
              <w:t xml:space="preserve"> TAK/NIE*</w:t>
            </w:r>
          </w:p>
          <w:p w14:paraId="3E3051F7" w14:textId="77777777" w:rsidR="006268D6" w:rsidRPr="002F6C4A" w:rsidRDefault="006268D6" w:rsidP="006268D6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324B6F36" w14:textId="77777777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12F62B35" w14:textId="77777777" w:rsidR="006268D6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5EC558BB" w14:textId="08E459C3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6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4C30A" w14:textId="77777777" w:rsidR="00501D59" w:rsidRDefault="00501D59">
      <w:r>
        <w:separator/>
      </w:r>
    </w:p>
  </w:endnote>
  <w:endnote w:type="continuationSeparator" w:id="0">
    <w:p w14:paraId="51F5C96F" w14:textId="77777777" w:rsidR="00501D59" w:rsidRDefault="0050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A042E" w14:textId="77777777" w:rsidR="00501D59" w:rsidRDefault="00501D59">
      <w:r>
        <w:separator/>
      </w:r>
    </w:p>
  </w:footnote>
  <w:footnote w:type="continuationSeparator" w:id="0">
    <w:p w14:paraId="4B92ACD1" w14:textId="77777777" w:rsidR="00501D59" w:rsidRDefault="00501D59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1D0F1F"/>
    <w:rsid w:val="001E754C"/>
    <w:rsid w:val="002328A0"/>
    <w:rsid w:val="00263CEB"/>
    <w:rsid w:val="002A7F51"/>
    <w:rsid w:val="002E623C"/>
    <w:rsid w:val="002F6C4A"/>
    <w:rsid w:val="003A175A"/>
    <w:rsid w:val="004E50FA"/>
    <w:rsid w:val="004E5674"/>
    <w:rsid w:val="00501D59"/>
    <w:rsid w:val="00517D50"/>
    <w:rsid w:val="00527F15"/>
    <w:rsid w:val="0056690C"/>
    <w:rsid w:val="005856CB"/>
    <w:rsid w:val="005B4FE1"/>
    <w:rsid w:val="005D357A"/>
    <w:rsid w:val="005F6749"/>
    <w:rsid w:val="006268D6"/>
    <w:rsid w:val="006828A2"/>
    <w:rsid w:val="006C1DEF"/>
    <w:rsid w:val="00753DBC"/>
    <w:rsid w:val="00786C56"/>
    <w:rsid w:val="007D02BE"/>
    <w:rsid w:val="007F6736"/>
    <w:rsid w:val="008539D0"/>
    <w:rsid w:val="008E4A55"/>
    <w:rsid w:val="008E66F9"/>
    <w:rsid w:val="009024E7"/>
    <w:rsid w:val="00944163"/>
    <w:rsid w:val="00946690"/>
    <w:rsid w:val="009559C0"/>
    <w:rsid w:val="009616AA"/>
    <w:rsid w:val="00987E4B"/>
    <w:rsid w:val="009A30AA"/>
    <w:rsid w:val="009E4F5D"/>
    <w:rsid w:val="009F61B4"/>
    <w:rsid w:val="00A55596"/>
    <w:rsid w:val="00A62BCF"/>
    <w:rsid w:val="00A844AF"/>
    <w:rsid w:val="00B33027"/>
    <w:rsid w:val="00B72E23"/>
    <w:rsid w:val="00BB4F33"/>
    <w:rsid w:val="00BC58AD"/>
    <w:rsid w:val="00BD1A83"/>
    <w:rsid w:val="00C303B2"/>
    <w:rsid w:val="00C72695"/>
    <w:rsid w:val="00CF6409"/>
    <w:rsid w:val="00D67C47"/>
    <w:rsid w:val="00D71D16"/>
    <w:rsid w:val="00D742FE"/>
    <w:rsid w:val="00D93916"/>
    <w:rsid w:val="00E97FEE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Maria Lepa</cp:lastModifiedBy>
  <cp:revision>2</cp:revision>
  <cp:lastPrinted>2021-11-18T09:49:00Z</cp:lastPrinted>
  <dcterms:created xsi:type="dcterms:W3CDTF">2022-03-22T11:54:00Z</dcterms:created>
  <dcterms:modified xsi:type="dcterms:W3CDTF">2022-03-22T11:54:00Z</dcterms:modified>
</cp:coreProperties>
</file>