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6E2EAD17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962838">
        <w:rPr>
          <w:b/>
          <w:sz w:val="24"/>
          <w:szCs w:val="24"/>
        </w:rPr>
        <w:t>7</w:t>
      </w:r>
    </w:p>
    <w:p w14:paraId="35C564A4" w14:textId="77777777" w:rsidR="00E40A3C" w:rsidRDefault="00E40A3C" w:rsidP="00E40A3C"/>
    <w:p w14:paraId="108E4744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175B03">
      <w:pPr>
        <w:tabs>
          <w:tab w:val="left" w:pos="0"/>
        </w:tabs>
        <w:jc w:val="center"/>
        <w:rPr>
          <w:b/>
          <w:color w:val="000000"/>
        </w:rPr>
      </w:pPr>
    </w:p>
    <w:p w14:paraId="5EFADFBD" w14:textId="77777777" w:rsidR="00E40A3C" w:rsidRDefault="00E40A3C" w:rsidP="00175B03">
      <w:pPr>
        <w:tabs>
          <w:tab w:val="right" w:pos="9000"/>
        </w:tabs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175B03">
      <w:pPr>
        <w:tabs>
          <w:tab w:val="right" w:pos="9000"/>
        </w:tabs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5CCF2FDE" w:rsidR="00E40A3C" w:rsidRDefault="00E40A3C" w:rsidP="00175B03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A12E45" w:rsidRPr="00A12E45">
        <w:rPr>
          <w:b/>
          <w:sz w:val="22"/>
          <w:szCs w:val="22"/>
        </w:rPr>
        <w:t>usługa szkolenia dla kadry zarządzającej AGH w ramach projektu POWR.03.05.00-00-Z309/18, zadanie 6 Podniesienie kompetencji kadry administracyjnej z zakresu Komunikacja w zespole - KC-zp.272-151/22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8321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719"/>
        <w:gridCol w:w="1843"/>
        <w:gridCol w:w="2126"/>
      </w:tblGrid>
      <w:tr w:rsidR="003D7F63" w:rsidRPr="00175B03" w14:paraId="48785F38" w14:textId="17786C2C" w:rsidTr="003D7F63">
        <w:trPr>
          <w:cantSplit/>
          <w:trHeight w:val="680"/>
        </w:trPr>
        <w:tc>
          <w:tcPr>
            <w:tcW w:w="633" w:type="dxa"/>
            <w:vAlign w:val="center"/>
          </w:tcPr>
          <w:p w14:paraId="48BDBA12" w14:textId="0522B020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Lp.</w:t>
            </w:r>
          </w:p>
        </w:tc>
        <w:tc>
          <w:tcPr>
            <w:tcW w:w="3719" w:type="dxa"/>
            <w:vAlign w:val="center"/>
          </w:tcPr>
          <w:p w14:paraId="31981277" w14:textId="742AB7A3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Przedmiot usługi</w:t>
            </w:r>
            <w:r w:rsidRPr="00175B03">
              <w:rPr>
                <w:rStyle w:val="Odwoanieprzypisudolnego"/>
                <w:b/>
              </w:rPr>
              <w:footnoteReference w:id="1"/>
            </w:r>
            <w:r w:rsidRPr="00175B03">
              <w:rPr>
                <w:b/>
              </w:rPr>
              <w:t xml:space="preserve"> </w:t>
            </w:r>
          </w:p>
        </w:tc>
        <w:tc>
          <w:tcPr>
            <w:tcW w:w="1843" w:type="dxa"/>
          </w:tcPr>
          <w:p w14:paraId="486688B8" w14:textId="77777777" w:rsidR="003D7F63" w:rsidRPr="002705F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2705F3">
              <w:rPr>
                <w:b/>
              </w:rPr>
              <w:t xml:space="preserve">Data </w:t>
            </w:r>
          </w:p>
          <w:p w14:paraId="51D71A46" w14:textId="2097CC5E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2705F3">
              <w:rPr>
                <w:b/>
              </w:rPr>
              <w:t>wykonania</w:t>
            </w:r>
          </w:p>
        </w:tc>
        <w:tc>
          <w:tcPr>
            <w:tcW w:w="2126" w:type="dxa"/>
          </w:tcPr>
          <w:p w14:paraId="46F53F8E" w14:textId="77777777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 xml:space="preserve">Odbiorca usługi </w:t>
            </w:r>
          </w:p>
          <w:p w14:paraId="01DAA0A4" w14:textId="49940CD1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</w:rPr>
            </w:pPr>
            <w:r w:rsidRPr="00175B03">
              <w:rPr>
                <w:b/>
              </w:rPr>
              <w:t>(nazwa, adres)</w:t>
            </w:r>
          </w:p>
        </w:tc>
      </w:tr>
      <w:tr w:rsidR="003D7F63" w:rsidRPr="00175B03" w14:paraId="21D5C273" w14:textId="3B516016" w:rsidTr="003D7F63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3D7F63" w:rsidRPr="00175B03" w:rsidRDefault="003D7F63" w:rsidP="00175B03">
            <w:pPr>
              <w:tabs>
                <w:tab w:val="left" w:pos="0"/>
              </w:tabs>
              <w:jc w:val="center"/>
            </w:pPr>
            <w:r w:rsidRPr="00175B03">
              <w:t>1</w:t>
            </w:r>
          </w:p>
        </w:tc>
        <w:tc>
          <w:tcPr>
            <w:tcW w:w="3719" w:type="dxa"/>
            <w:vAlign w:val="center"/>
          </w:tcPr>
          <w:p w14:paraId="3EDE7729" w14:textId="77777777" w:rsidR="003D7F63" w:rsidRPr="00175B03" w:rsidRDefault="003D7F63" w:rsidP="00175B03">
            <w:pPr>
              <w:tabs>
                <w:tab w:val="left" w:pos="0"/>
              </w:tabs>
              <w:jc w:val="center"/>
            </w:pPr>
            <w:r w:rsidRPr="00175B03">
              <w:t>2</w:t>
            </w:r>
          </w:p>
        </w:tc>
        <w:tc>
          <w:tcPr>
            <w:tcW w:w="1843" w:type="dxa"/>
          </w:tcPr>
          <w:p w14:paraId="61295B5F" w14:textId="59BD04A4" w:rsidR="003D7F63" w:rsidRPr="00175B03" w:rsidRDefault="003D7F63" w:rsidP="00175B03">
            <w:pPr>
              <w:tabs>
                <w:tab w:val="left" w:pos="0"/>
              </w:tabs>
              <w:jc w:val="center"/>
            </w:pPr>
            <w:r>
              <w:t>3</w:t>
            </w:r>
          </w:p>
        </w:tc>
        <w:tc>
          <w:tcPr>
            <w:tcW w:w="2126" w:type="dxa"/>
          </w:tcPr>
          <w:p w14:paraId="3BE001CA" w14:textId="04E90468" w:rsidR="003D7F63" w:rsidRPr="00175B03" w:rsidRDefault="003D7F63" w:rsidP="00175B03">
            <w:pPr>
              <w:tabs>
                <w:tab w:val="left" w:pos="0"/>
              </w:tabs>
              <w:jc w:val="center"/>
            </w:pPr>
            <w:r>
              <w:t>4</w:t>
            </w:r>
          </w:p>
        </w:tc>
      </w:tr>
      <w:tr w:rsidR="003D7F63" w:rsidRPr="00175B03" w14:paraId="7B668A21" w14:textId="1BB16C0A" w:rsidTr="003D7F63">
        <w:trPr>
          <w:cantSplit/>
          <w:trHeight w:val="756"/>
        </w:trPr>
        <w:tc>
          <w:tcPr>
            <w:tcW w:w="633" w:type="dxa"/>
          </w:tcPr>
          <w:p w14:paraId="20918BA6" w14:textId="5E670626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1</w:t>
            </w:r>
          </w:p>
        </w:tc>
        <w:tc>
          <w:tcPr>
            <w:tcW w:w="3719" w:type="dxa"/>
          </w:tcPr>
          <w:p w14:paraId="0ABA6442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0AA718EE" w14:textId="624EF92F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34158EBE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008A8451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3D7F63" w:rsidRPr="00175B03" w14:paraId="298C3FD5" w14:textId="5D02D23E" w:rsidTr="003D7F63">
        <w:trPr>
          <w:cantSplit/>
          <w:trHeight w:val="696"/>
        </w:trPr>
        <w:tc>
          <w:tcPr>
            <w:tcW w:w="633" w:type="dxa"/>
          </w:tcPr>
          <w:p w14:paraId="27CE183D" w14:textId="3163C2F0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2</w:t>
            </w:r>
          </w:p>
        </w:tc>
        <w:tc>
          <w:tcPr>
            <w:tcW w:w="3719" w:type="dxa"/>
          </w:tcPr>
          <w:p w14:paraId="7011FC82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2884A691" w14:textId="2BA4E5D6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59CF1299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504884EB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3D7F63" w:rsidRPr="00175B03" w14:paraId="256E1D96" w14:textId="091FFBFF" w:rsidTr="003D7F63">
        <w:trPr>
          <w:cantSplit/>
          <w:trHeight w:val="678"/>
        </w:trPr>
        <w:tc>
          <w:tcPr>
            <w:tcW w:w="633" w:type="dxa"/>
          </w:tcPr>
          <w:p w14:paraId="5C7026C9" w14:textId="5B3A3093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3</w:t>
            </w:r>
          </w:p>
        </w:tc>
        <w:tc>
          <w:tcPr>
            <w:tcW w:w="3719" w:type="dxa"/>
          </w:tcPr>
          <w:p w14:paraId="1198F5D0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558CE428" w14:textId="7D110926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1931E626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2B132A33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3D7F63" w:rsidRPr="00175B03" w14:paraId="0434A910" w14:textId="77777777" w:rsidTr="003D7F63">
        <w:trPr>
          <w:cantSplit/>
          <w:trHeight w:val="688"/>
        </w:trPr>
        <w:tc>
          <w:tcPr>
            <w:tcW w:w="633" w:type="dxa"/>
          </w:tcPr>
          <w:p w14:paraId="11076496" w14:textId="73467286" w:rsidR="003D7F63" w:rsidRPr="00175B03" w:rsidRDefault="003D7F63" w:rsidP="00175B03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75B03">
              <w:rPr>
                <w:b/>
                <w:color w:val="000000"/>
              </w:rPr>
              <w:t>4</w:t>
            </w:r>
          </w:p>
        </w:tc>
        <w:tc>
          <w:tcPr>
            <w:tcW w:w="3719" w:type="dxa"/>
          </w:tcPr>
          <w:p w14:paraId="05653911" w14:textId="77777777" w:rsidR="003D7F63" w:rsidRDefault="003D7F63" w:rsidP="00175B03">
            <w:pPr>
              <w:tabs>
                <w:tab w:val="left" w:pos="0"/>
              </w:tabs>
              <w:jc w:val="both"/>
              <w:rPr>
                <w:b/>
              </w:rPr>
            </w:pPr>
          </w:p>
          <w:p w14:paraId="63AA960C" w14:textId="341ADB8B" w:rsidR="003D7F63" w:rsidRPr="00175B03" w:rsidRDefault="003D7F63" w:rsidP="00175B03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175B03">
              <w:rPr>
                <w:b/>
              </w:rPr>
              <w:t>Temat szkolenia: ………………</w:t>
            </w:r>
          </w:p>
        </w:tc>
        <w:tc>
          <w:tcPr>
            <w:tcW w:w="1843" w:type="dxa"/>
          </w:tcPr>
          <w:p w14:paraId="3A678B4A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6" w:type="dxa"/>
          </w:tcPr>
          <w:p w14:paraId="31577BC9" w14:textId="77777777" w:rsidR="003D7F63" w:rsidRPr="00175B03" w:rsidRDefault="003D7F63" w:rsidP="00175B03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14:paraId="0C55EA94" w14:textId="77777777" w:rsidR="00175B03" w:rsidRDefault="00175B03" w:rsidP="00175B03">
      <w:pPr>
        <w:jc w:val="both"/>
        <w:rPr>
          <w:sz w:val="18"/>
          <w:szCs w:val="18"/>
        </w:rPr>
      </w:pPr>
    </w:p>
    <w:p w14:paraId="77F62E6D" w14:textId="579DD9F2" w:rsidR="00E40A3C" w:rsidRPr="00175B03" w:rsidRDefault="00175B03" w:rsidP="00175B03">
      <w:pPr>
        <w:jc w:val="both"/>
        <w:rPr>
          <w:sz w:val="18"/>
          <w:szCs w:val="18"/>
        </w:rPr>
      </w:pPr>
      <w:r w:rsidRPr="00175B03">
        <w:rPr>
          <w:sz w:val="18"/>
          <w:szCs w:val="18"/>
        </w:rPr>
        <w:t xml:space="preserve">Zamawiający uzna wyżej wymieniony warunek za spełniony, jeżeli Wykonawca wykaże, że w okresie ostatnich 3 lat przed upływem terminu składania ofert, a jeżeli okres prowadzenia działalności jest krótszy – w tym okresie, należycie zrealizował co najmniej </w:t>
      </w:r>
      <w:r w:rsidR="003D7F63">
        <w:rPr>
          <w:sz w:val="18"/>
          <w:szCs w:val="18"/>
        </w:rPr>
        <w:t>2 usługi</w:t>
      </w:r>
      <w:r w:rsidRPr="00175B03">
        <w:rPr>
          <w:sz w:val="18"/>
          <w:szCs w:val="18"/>
        </w:rPr>
        <w:t xml:space="preserve">, </w:t>
      </w:r>
      <w:r w:rsidR="003D7F63">
        <w:rPr>
          <w:sz w:val="18"/>
          <w:szCs w:val="18"/>
        </w:rPr>
        <w:t>z których</w:t>
      </w:r>
      <w:r w:rsidRPr="00175B03">
        <w:rPr>
          <w:sz w:val="18"/>
          <w:szCs w:val="18"/>
        </w:rPr>
        <w:t xml:space="preserve"> z każd</w:t>
      </w:r>
      <w:r w:rsidR="003D7F63">
        <w:rPr>
          <w:sz w:val="18"/>
          <w:szCs w:val="18"/>
        </w:rPr>
        <w:t>a polegała na zorganizowaniu i przeprowadzeniu szkolenia z zakresu tematu</w:t>
      </w:r>
      <w:r w:rsidRPr="00175B03">
        <w:rPr>
          <w:sz w:val="18"/>
          <w:szCs w:val="18"/>
        </w:rPr>
        <w:t xml:space="preserve">: </w:t>
      </w:r>
      <w:r w:rsidR="001555B1">
        <w:rPr>
          <w:b/>
          <w:bCs/>
          <w:sz w:val="18"/>
          <w:szCs w:val="18"/>
        </w:rPr>
        <w:t>Komunikacja w zespole</w:t>
      </w:r>
      <w:r w:rsidRPr="00175B03">
        <w:rPr>
          <w:sz w:val="18"/>
          <w:szCs w:val="18"/>
        </w:rPr>
        <w:t>.</w:t>
      </w: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sectPr w:rsid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DD68C" w14:textId="77777777" w:rsidR="00621A2F" w:rsidRDefault="00621A2F">
      <w:r>
        <w:separator/>
      </w:r>
    </w:p>
  </w:endnote>
  <w:endnote w:type="continuationSeparator" w:id="0">
    <w:p w14:paraId="72D40CF5" w14:textId="77777777" w:rsidR="00621A2F" w:rsidRDefault="0062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0D844" w14:textId="77777777" w:rsidR="00621A2F" w:rsidRDefault="00621A2F">
      <w:r>
        <w:separator/>
      </w:r>
    </w:p>
  </w:footnote>
  <w:footnote w:type="continuationSeparator" w:id="0">
    <w:p w14:paraId="3C6DBACF" w14:textId="77777777" w:rsidR="00621A2F" w:rsidRDefault="00621A2F">
      <w:r>
        <w:continuationSeparator/>
      </w:r>
    </w:p>
  </w:footnote>
  <w:footnote w:id="1">
    <w:p w14:paraId="2D6EB44F" w14:textId="3954446D" w:rsidR="003D7F63" w:rsidRDefault="003D7F63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555B1"/>
    <w:rsid w:val="00175B03"/>
    <w:rsid w:val="001C3694"/>
    <w:rsid w:val="00210E8E"/>
    <w:rsid w:val="002705F3"/>
    <w:rsid w:val="00276C10"/>
    <w:rsid w:val="00361EEE"/>
    <w:rsid w:val="00380A13"/>
    <w:rsid w:val="003D7F63"/>
    <w:rsid w:val="005136B3"/>
    <w:rsid w:val="00561097"/>
    <w:rsid w:val="00621A2F"/>
    <w:rsid w:val="006727F5"/>
    <w:rsid w:val="006C357F"/>
    <w:rsid w:val="006D67F3"/>
    <w:rsid w:val="00702A72"/>
    <w:rsid w:val="00707683"/>
    <w:rsid w:val="00796413"/>
    <w:rsid w:val="007F7B24"/>
    <w:rsid w:val="008209FE"/>
    <w:rsid w:val="00872550"/>
    <w:rsid w:val="008B02BB"/>
    <w:rsid w:val="00962838"/>
    <w:rsid w:val="009B7E62"/>
    <w:rsid w:val="009C0AFF"/>
    <w:rsid w:val="00A12E45"/>
    <w:rsid w:val="00A40AE7"/>
    <w:rsid w:val="00A54C7C"/>
    <w:rsid w:val="00A77E1B"/>
    <w:rsid w:val="00A91C25"/>
    <w:rsid w:val="00A9350F"/>
    <w:rsid w:val="00B025EC"/>
    <w:rsid w:val="00BA2421"/>
    <w:rsid w:val="00BB6F4B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EE509A"/>
    <w:rsid w:val="00F213FB"/>
    <w:rsid w:val="00F8344F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2</cp:revision>
  <cp:lastPrinted>2021-11-17T11:43:00Z</cp:lastPrinted>
  <dcterms:created xsi:type="dcterms:W3CDTF">2022-03-22T11:54:00Z</dcterms:created>
  <dcterms:modified xsi:type="dcterms:W3CDTF">2022-03-22T11:54:00Z</dcterms:modified>
</cp:coreProperties>
</file>