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FC7F7" w14:textId="77777777" w:rsidR="00AF1D41" w:rsidRPr="00DB2060" w:rsidRDefault="000B6C88" w:rsidP="00B82787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  <w:r>
        <w:rPr>
          <w:noProof/>
        </w:rPr>
        <w:pict w14:anchorId="62F8EB0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og_POWER_kolor" style="width:386.25pt;height:35.25pt;visibility:visible;mso-wrap-style:square">
            <v:imagedata r:id="rId8" o:title="Log_POWER_kolor"/>
          </v:shape>
        </w:pict>
      </w:r>
    </w:p>
    <w:p w14:paraId="2966F2D9" w14:textId="77777777" w:rsidR="00AF1D41" w:rsidRPr="00DB2060" w:rsidRDefault="00AF1D41" w:rsidP="00AF1D41">
      <w:pPr>
        <w:suppressAutoHyphens/>
        <w:spacing w:line="254" w:lineRule="auto"/>
        <w:rPr>
          <w:lang w:eastAsia="zh-CN"/>
        </w:rPr>
      </w:pPr>
    </w:p>
    <w:p w14:paraId="6D7F376F" w14:textId="77777777" w:rsidR="00AF1D41" w:rsidRPr="00DB2060" w:rsidRDefault="00AF1D41" w:rsidP="00AF1D41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447E9DE7" w14:textId="77777777" w:rsidR="00AF1D41" w:rsidRPr="00DB2060" w:rsidRDefault="00AF1D41" w:rsidP="00AF1D41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487C7511" w14:textId="77777777" w:rsidR="00AF1D41" w:rsidRPr="00DB2060" w:rsidRDefault="00AF1D41" w:rsidP="00AF1D41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69A3F852" w14:textId="77777777" w:rsidR="00AF1D41" w:rsidRPr="00DB2060" w:rsidRDefault="00AF1D41" w:rsidP="00AF1D41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527A5840" w14:textId="77777777" w:rsidR="00AF1D41" w:rsidRPr="00DB2060" w:rsidRDefault="00AF1D41" w:rsidP="00AF1D41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3A986FC2" w14:textId="77777777" w:rsidR="00AF1D41" w:rsidRPr="00DB2060" w:rsidRDefault="00AF1D41" w:rsidP="00AF1D41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05043D85" w14:textId="77777777" w:rsidR="00AF1D41" w:rsidRPr="00DB2060" w:rsidRDefault="00AF1D41" w:rsidP="00AF1D41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0EB8DB34" w14:textId="77777777" w:rsidR="00AF1D41" w:rsidRPr="00DB2060" w:rsidRDefault="00AF1D41" w:rsidP="00AF1D41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64BE2318" w14:textId="77777777" w:rsidR="00AF1D41" w:rsidRPr="00DB2060" w:rsidRDefault="00AF1D41" w:rsidP="00AF1D41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6D553B50" w14:textId="77777777" w:rsidR="00AF1D41" w:rsidRPr="00DB2060" w:rsidRDefault="00AF1D41" w:rsidP="00AF1D41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79D165F8" w14:textId="77777777" w:rsidR="00AF1D41" w:rsidRPr="00DB2060" w:rsidRDefault="00AF1D41" w:rsidP="00AF1D41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7141C950" w14:textId="77777777" w:rsidR="00AF1D41" w:rsidRPr="00DB2060" w:rsidRDefault="00AF1D41" w:rsidP="00AF1D41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03D4E366" w14:textId="77777777" w:rsidR="00AF1D41" w:rsidRPr="00DB2060" w:rsidRDefault="00AF1D41" w:rsidP="00AF1D41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192471BC" w14:textId="77777777" w:rsidR="00AF1D41" w:rsidRPr="00DB2060" w:rsidRDefault="00AF1D41" w:rsidP="00AF1D41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262BFD2F" w14:textId="77777777" w:rsidR="00AF1D41" w:rsidRPr="00DB2060" w:rsidRDefault="00AF1D41" w:rsidP="00AF1D41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009CBD49" w14:textId="38E66E35" w:rsidR="00AF1D41" w:rsidRPr="00DB2060" w:rsidRDefault="00AF1D41" w:rsidP="00AF1D41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0B6C88" w:rsidRPr="000B6C88">
        <w:rPr>
          <w:b/>
        </w:rPr>
        <w:t>usługa szkolenia dla kadry zarządzającej AGH w ramach projektu POWR.03.05.00-00-Z309/18, zadanie 6 Podniesienie kompetencji kadry administracyjnej z zakresu Komunikacja w zespole - KC-zp.272-151/22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18163865" w14:textId="77777777" w:rsidR="00AF1D41" w:rsidRPr="00DB2060" w:rsidRDefault="00AF1D41" w:rsidP="00AF1D41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277E27E0" w14:textId="77777777" w:rsidR="00AF1D41" w:rsidRPr="00DB2060" w:rsidRDefault="00AF1D41" w:rsidP="00AF1D41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2DCC8FA9" w14:textId="77777777" w:rsidR="00AF1D41" w:rsidRPr="00DB2060" w:rsidRDefault="00AF1D41" w:rsidP="00AF1D41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1BB008F9" w14:textId="77777777" w:rsidR="00AF1D41" w:rsidRPr="00DB2060" w:rsidRDefault="00AF1D41" w:rsidP="00AF1D41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4B54E7A0" w14:textId="77777777" w:rsidR="00AF1D41" w:rsidRPr="00DB2060" w:rsidRDefault="00AF1D41" w:rsidP="00AF1D41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1346B8EF" w14:textId="77777777" w:rsidR="00AF1D41" w:rsidRPr="00DB2060" w:rsidRDefault="00AF1D41" w:rsidP="00AF1D41">
      <w:pPr>
        <w:jc w:val="center"/>
        <w:rPr>
          <w:lang w:eastAsia="zh-CN"/>
        </w:rPr>
      </w:pPr>
      <w:r w:rsidRPr="00DB2060">
        <w:rPr>
          <w:bCs/>
          <w:i/>
          <w:iCs/>
          <w:color w:val="FF0000"/>
        </w:rPr>
        <w:t>Dokument należy sporządzić w postaci elektronicznej i podpisać kwalifikowanym</w:t>
      </w:r>
      <w:r w:rsidRPr="00DB2060">
        <w:rPr>
          <w:bCs/>
          <w:i/>
          <w:iCs/>
          <w:color w:val="FF0000"/>
        </w:rPr>
        <w:br/>
        <w:t xml:space="preserve"> podpisem elektronicznym </w:t>
      </w:r>
    </w:p>
    <w:p w14:paraId="1B3175DA" w14:textId="77777777" w:rsidR="00AF1D41" w:rsidRPr="00434290" w:rsidRDefault="00AF1D41" w:rsidP="00AF1D41">
      <w:pPr>
        <w:spacing w:before="120" w:after="0" w:line="276" w:lineRule="auto"/>
        <w:jc w:val="both"/>
        <w:rPr>
          <w:rFonts w:ascii="Times New Roman" w:hAnsi="Times New Roman"/>
        </w:rPr>
      </w:pPr>
    </w:p>
    <w:p w14:paraId="5382FB8B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C51CC" w14:textId="77777777" w:rsidR="0063776F" w:rsidRDefault="0063776F" w:rsidP="0038231F">
      <w:pPr>
        <w:spacing w:after="0" w:line="240" w:lineRule="auto"/>
      </w:pPr>
      <w:r>
        <w:separator/>
      </w:r>
    </w:p>
  </w:endnote>
  <w:endnote w:type="continuationSeparator" w:id="0">
    <w:p w14:paraId="5260AAA3" w14:textId="77777777" w:rsidR="0063776F" w:rsidRDefault="006377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D0D8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59DF7F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E0640" w14:textId="77777777" w:rsidR="0063776F" w:rsidRDefault="0063776F" w:rsidP="0038231F">
      <w:pPr>
        <w:spacing w:after="0" w:line="240" w:lineRule="auto"/>
      </w:pPr>
      <w:r>
        <w:separator/>
      </w:r>
    </w:p>
  </w:footnote>
  <w:footnote w:type="continuationSeparator" w:id="0">
    <w:p w14:paraId="03641364" w14:textId="77777777" w:rsidR="0063776F" w:rsidRDefault="0063776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6133C" w14:textId="5A978676"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830742">
      <w:rPr>
        <w:rFonts w:ascii="Times New Roman" w:hAnsi="Times New Roman"/>
        <w:sz w:val="20"/>
        <w:szCs w:val="20"/>
      </w:rPr>
      <w:t>Kc-zp.272-</w:t>
    </w:r>
    <w:r w:rsidR="00B73192">
      <w:rPr>
        <w:rFonts w:ascii="Times New Roman" w:hAnsi="Times New Roman"/>
        <w:sz w:val="20"/>
        <w:szCs w:val="20"/>
      </w:rPr>
      <w:t>1</w:t>
    </w:r>
    <w:r w:rsidR="000B6C88">
      <w:rPr>
        <w:rFonts w:ascii="Times New Roman" w:hAnsi="Times New Roman"/>
        <w:sz w:val="20"/>
        <w:szCs w:val="20"/>
      </w:rPr>
      <w:t>51</w:t>
    </w:r>
    <w:r w:rsidR="00830742">
      <w:rPr>
        <w:rFonts w:ascii="Times New Roman" w:hAnsi="Times New Roman"/>
        <w:sz w:val="20"/>
        <w:szCs w:val="20"/>
      </w:rPr>
      <w:t>/2</w:t>
    </w:r>
    <w:r w:rsidR="00B73192">
      <w:rPr>
        <w:rFonts w:ascii="Times New Roman" w:hAnsi="Times New Roman"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776F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B6C88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3776F"/>
    <w:rsid w:val="00641874"/>
    <w:rsid w:val="006676AE"/>
    <w:rsid w:val="006A3A1F"/>
    <w:rsid w:val="006A52B6"/>
    <w:rsid w:val="006F0034"/>
    <w:rsid w:val="006F3D32"/>
    <w:rsid w:val="00703B5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742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AF1D41"/>
    <w:rsid w:val="00B0088C"/>
    <w:rsid w:val="00B15219"/>
    <w:rsid w:val="00B15FD3"/>
    <w:rsid w:val="00B34079"/>
    <w:rsid w:val="00B73192"/>
    <w:rsid w:val="00B8005E"/>
    <w:rsid w:val="00B82787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A4DBE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38B743E"/>
  <w15:docId w15:val="{8B30BE35-D528-4098-A74B-C3549E94C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1D4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F5C10-DCB9-4A93-A675-185E994BC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Maria Lepa</cp:lastModifiedBy>
  <cp:revision>3</cp:revision>
  <cp:lastPrinted>2016-07-26T10:32:00Z</cp:lastPrinted>
  <dcterms:created xsi:type="dcterms:W3CDTF">2022-03-14T13:04:00Z</dcterms:created>
  <dcterms:modified xsi:type="dcterms:W3CDTF">2022-03-22T09:40:00Z</dcterms:modified>
</cp:coreProperties>
</file>