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21820" w14:textId="77777777" w:rsidR="00EA4FBA" w:rsidRPr="003D6231" w:rsidRDefault="00160C44" w:rsidP="008A2E8D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noProof/>
        </w:rPr>
        <w:pict w14:anchorId="7A74D8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25pt;height:35.25pt;visibility:visible;mso-wrap-style:square">
            <v:imagedata r:id="rId8" o:title="Log_POWER_kolor"/>
          </v:shape>
        </w:pict>
      </w:r>
    </w:p>
    <w:p w14:paraId="4D247152" w14:textId="77777777" w:rsidR="00EA4FBA" w:rsidRDefault="00EA4FBA" w:rsidP="00EA4FB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0A1C2DA2" w14:textId="77777777" w:rsidR="00EA4FBA" w:rsidRPr="009475A8" w:rsidRDefault="00EA4FBA" w:rsidP="00EA4FB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60F6755" w14:textId="77777777" w:rsidR="00EA4FBA" w:rsidRPr="009475A8" w:rsidRDefault="00EA4FBA" w:rsidP="00EA4FB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7FC0CA8" w14:textId="77777777" w:rsidR="00EA4FBA" w:rsidRPr="009475A8" w:rsidRDefault="00EA4FBA" w:rsidP="00EA4FB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B7E6EB6" w14:textId="77777777" w:rsidR="00EA4FBA" w:rsidRPr="009475A8" w:rsidRDefault="00EA4FBA" w:rsidP="00EA4FB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2C6A0240" w14:textId="77777777" w:rsidR="00EA4FBA" w:rsidRPr="009475A8" w:rsidRDefault="00EA4FBA" w:rsidP="00EA4FB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9E52BAF" w14:textId="77777777" w:rsidR="00EA4FBA" w:rsidRPr="009475A8" w:rsidRDefault="00EA4FBA" w:rsidP="00EA4FB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7C9E1FE" w14:textId="77777777" w:rsidR="00EA4FBA" w:rsidRPr="009475A8" w:rsidRDefault="00EA4FBA" w:rsidP="00EA4FB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46EFAC35" w14:textId="77777777" w:rsidR="00EA4FBA" w:rsidRPr="009475A8" w:rsidRDefault="00EA4FBA" w:rsidP="00EA4FB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3AE4C69" w14:textId="77777777" w:rsidR="00EA4FBA" w:rsidRPr="009475A8" w:rsidRDefault="00EA4FBA" w:rsidP="00EA4FB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0B64C36" w14:textId="77777777" w:rsidR="00EA4FBA" w:rsidRPr="009475A8" w:rsidRDefault="00EA4FBA" w:rsidP="00EA4FBA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C967507" w14:textId="77777777" w:rsidR="00EA4FBA" w:rsidRPr="009475A8" w:rsidRDefault="00EA4FBA" w:rsidP="00EA4FB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3147D56" w14:textId="77777777" w:rsidR="00EA4FBA" w:rsidRPr="009475A8" w:rsidRDefault="00EA4FBA" w:rsidP="00EA4FB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41931EC" w14:textId="77777777" w:rsidR="00EA4FBA" w:rsidRPr="009475A8" w:rsidRDefault="00EA4FBA" w:rsidP="00EA4FB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759CF0DD" w14:textId="77777777" w:rsidR="00EA4FBA" w:rsidRPr="00725B4A" w:rsidRDefault="00EA4FBA" w:rsidP="00EA4FB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0D14F17" w14:textId="77777777" w:rsidR="00EA4FBA" w:rsidRPr="00725B4A" w:rsidRDefault="00EA4FBA" w:rsidP="00EA4FB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18D3E220" w14:textId="77777777" w:rsidR="00EA4FBA" w:rsidRPr="00D52EEE" w:rsidRDefault="00EA4FBA" w:rsidP="00EA4FB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396A504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45578F" w14:textId="7970CA5A" w:rsidR="00EA4FBA" w:rsidRPr="00D52EEE" w:rsidRDefault="00EA4FBA" w:rsidP="00EA4FB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60C44" w:rsidRPr="00160C44">
        <w:rPr>
          <w:b/>
        </w:rPr>
        <w:t>usługa szkolenia dla kadry zarządzającej AGH w ramach projektu POWR.03.05.00-00-Z309/18, zadanie 6 Podniesienie kompetencji kadry administracyjnej z zakresu Komunikacja w zespole - KC-zp.272-151/22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203CB8E8" w14:textId="77777777" w:rsidR="00EA4FBA" w:rsidRPr="00D52EEE" w:rsidRDefault="00EA4FBA" w:rsidP="00EA4FB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548E5959" w14:textId="77777777" w:rsidR="00EA4FBA" w:rsidRPr="00D52EEE" w:rsidRDefault="00EA4FBA" w:rsidP="00EA4FB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4068698" w14:textId="77777777" w:rsidR="00EA4FBA" w:rsidRPr="00D52EEE" w:rsidRDefault="00EA4FBA" w:rsidP="00EA4FB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39665833" w14:textId="77777777" w:rsidR="00EA4FBA" w:rsidRPr="00635952" w:rsidRDefault="00EA4FBA" w:rsidP="00EA4FB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2652746C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449092F" w14:textId="77777777" w:rsidR="00EA4FBA" w:rsidRPr="00D52EEE" w:rsidRDefault="00EA4FBA" w:rsidP="00EA4FB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>1 pkt 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40F22186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FCD62B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B0E3D9" w14:textId="77777777" w:rsidR="00EA4FBA" w:rsidRPr="00D52EEE" w:rsidRDefault="00EA4FBA" w:rsidP="00EA4FB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E21C676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0C77369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EA3551F" w14:textId="77777777" w:rsidR="00EA4FBA" w:rsidRPr="00FD003F" w:rsidRDefault="00EA4FBA" w:rsidP="00EA4FBA">
      <w:pPr>
        <w:jc w:val="right"/>
        <w:rPr>
          <w:rFonts w:ascii="Arial" w:hAnsi="Arial" w:cs="Arial"/>
          <w:sz w:val="20"/>
          <w:szCs w:val="20"/>
        </w:rPr>
      </w:pPr>
    </w:p>
    <w:p w14:paraId="2B052ECD" w14:textId="77777777" w:rsidR="00EA4FBA" w:rsidRPr="00FD003F" w:rsidRDefault="00EA4FBA" w:rsidP="00EA4FB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14:paraId="00E12C38" w14:textId="77777777" w:rsidR="00EA4FBA" w:rsidRPr="009475A8" w:rsidRDefault="00EA4FBA" w:rsidP="00EA4FBA"/>
    <w:p w14:paraId="596A073B" w14:textId="77777777" w:rsidR="00EA4FBA" w:rsidRPr="009475A8" w:rsidRDefault="00EA4FBA" w:rsidP="00EA4FBA"/>
    <w:p w14:paraId="53A446B0" w14:textId="77777777" w:rsidR="00EA4FBA" w:rsidRPr="009475A8" w:rsidRDefault="00EA4FBA" w:rsidP="00EA4FBA"/>
    <w:p w14:paraId="6038B496" w14:textId="77777777"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2DF21" w14:textId="77777777" w:rsidR="00982438" w:rsidRDefault="00982438" w:rsidP="0038231F">
      <w:pPr>
        <w:spacing w:after="0" w:line="240" w:lineRule="auto"/>
      </w:pPr>
      <w:r>
        <w:separator/>
      </w:r>
    </w:p>
  </w:endnote>
  <w:endnote w:type="continuationSeparator" w:id="0">
    <w:p w14:paraId="55A93B1A" w14:textId="77777777" w:rsidR="00982438" w:rsidRDefault="009824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D934B" w14:textId="77777777" w:rsidR="00BD7066" w:rsidRDefault="00BD70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CDE7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05055E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ED47A" w14:textId="77777777" w:rsidR="00BD7066" w:rsidRDefault="00BD70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FEE6C" w14:textId="77777777" w:rsidR="00982438" w:rsidRDefault="00982438" w:rsidP="0038231F">
      <w:pPr>
        <w:spacing w:after="0" w:line="240" w:lineRule="auto"/>
      </w:pPr>
      <w:r>
        <w:separator/>
      </w:r>
    </w:p>
  </w:footnote>
  <w:footnote w:type="continuationSeparator" w:id="0">
    <w:p w14:paraId="6BE63555" w14:textId="77777777" w:rsidR="00982438" w:rsidRDefault="009824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F9D7F" w14:textId="77777777" w:rsidR="00BD7066" w:rsidRDefault="00BD70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A52B6" w14:textId="77777777" w:rsidR="00BD7066" w:rsidRDefault="00BD70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C9334" w14:textId="77777777" w:rsidR="00BD7066" w:rsidRDefault="00BD70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43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C44"/>
    <w:rsid w:val="001902D2"/>
    <w:rsid w:val="001C6945"/>
    <w:rsid w:val="001F027E"/>
    <w:rsid w:val="00203A40"/>
    <w:rsid w:val="002168A8"/>
    <w:rsid w:val="00224F9E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1A7"/>
    <w:rsid w:val="005103B9"/>
    <w:rsid w:val="00520174"/>
    <w:rsid w:val="005641F0"/>
    <w:rsid w:val="005718AF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A2E8D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2438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162FC"/>
    <w:rsid w:val="00B34079"/>
    <w:rsid w:val="00B8005E"/>
    <w:rsid w:val="00B90E42"/>
    <w:rsid w:val="00BB0C3C"/>
    <w:rsid w:val="00BD7066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4FBA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B355FB4"/>
  <w15:chartTrackingRefBased/>
  <w15:docId w15:val="{721BD2B1-61FF-4734-AC8F-00AD4705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FB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EA4FBA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CA7AB-E847-407A-A645-2B6CE2B24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Maria Lepa</cp:lastModifiedBy>
  <cp:revision>2</cp:revision>
  <cp:lastPrinted>2021-08-13T10:32:00Z</cp:lastPrinted>
  <dcterms:created xsi:type="dcterms:W3CDTF">2022-03-22T09:40:00Z</dcterms:created>
  <dcterms:modified xsi:type="dcterms:W3CDTF">2022-03-22T09:40:00Z</dcterms:modified>
</cp:coreProperties>
</file>