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6E74F" w14:textId="51442B5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FC480DD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0907CD9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2124D2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3268D1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900510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C30411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23D21B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E440D2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6A47">
        <w:rPr>
          <w:sz w:val="22"/>
          <w:lang w:val="en-US"/>
        </w:rPr>
        <w:t>……………………………………………………………………………………………..</w:t>
      </w:r>
    </w:p>
    <w:p w14:paraId="73BA560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6A47">
        <w:rPr>
          <w:sz w:val="22"/>
          <w:lang w:val="en-US"/>
        </w:rPr>
        <w:t>…………………………………………………………………………………………….</w:t>
      </w:r>
    </w:p>
    <w:p w14:paraId="4E8447B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3BF9E8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9318E9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D37FFC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85BAB91" w14:textId="77777777" w:rsidR="006C087A" w:rsidRPr="006C087A" w:rsidRDefault="006C087A" w:rsidP="008D2AB8">
      <w:pPr>
        <w:ind w:right="-110"/>
        <w:rPr>
          <w:b/>
        </w:rPr>
      </w:pPr>
      <w:r w:rsidRPr="006C087A">
        <w:rPr>
          <w:b/>
        </w:rPr>
        <w:t>Akademia Górniczo - Hutnicza</w:t>
      </w:r>
    </w:p>
    <w:p w14:paraId="0FD19758" w14:textId="77777777" w:rsidR="006C087A" w:rsidRPr="006C087A" w:rsidRDefault="006C087A" w:rsidP="008D2AB8">
      <w:pPr>
        <w:ind w:right="-110"/>
        <w:rPr>
          <w:b/>
        </w:rPr>
      </w:pPr>
      <w:r w:rsidRPr="006C087A">
        <w:rPr>
          <w:b/>
        </w:rPr>
        <w:t>im. Stanisława Staszica w Krakowie</w:t>
      </w:r>
    </w:p>
    <w:p w14:paraId="76A7D140" w14:textId="77777777" w:rsidR="008D2AB8" w:rsidRDefault="006C087A" w:rsidP="008D2AB8">
      <w:pPr>
        <w:ind w:right="-110"/>
        <w:rPr>
          <w:b/>
        </w:rPr>
      </w:pPr>
      <w:r w:rsidRPr="006C087A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73B1103" w14:textId="09B95847" w:rsidR="008D2AB8" w:rsidRDefault="006C087A" w:rsidP="008D23B2">
      <w:pPr>
        <w:ind w:right="-110"/>
        <w:rPr>
          <w:b/>
        </w:rPr>
      </w:pPr>
      <w:r w:rsidRPr="006C087A">
        <w:rPr>
          <w:b/>
        </w:rPr>
        <w:t>Al. Mickiewicza</w:t>
      </w:r>
      <w:r w:rsidR="008D2AB8">
        <w:rPr>
          <w:b/>
        </w:rPr>
        <w:t xml:space="preserve"> </w:t>
      </w:r>
      <w:r w:rsidRPr="006C087A">
        <w:rPr>
          <w:b/>
        </w:rPr>
        <w:t>30</w:t>
      </w:r>
      <w:r w:rsidR="008D23B2">
        <w:rPr>
          <w:b/>
        </w:rPr>
        <w:t xml:space="preserve">, </w:t>
      </w:r>
      <w:r w:rsidRPr="006C087A">
        <w:rPr>
          <w:b/>
        </w:rPr>
        <w:t>30-059</w:t>
      </w:r>
      <w:r w:rsidR="008D2AB8">
        <w:rPr>
          <w:b/>
        </w:rPr>
        <w:t xml:space="preserve"> </w:t>
      </w:r>
      <w:r w:rsidRPr="006C087A">
        <w:rPr>
          <w:b/>
        </w:rPr>
        <w:t>Kraków</w:t>
      </w:r>
      <w:r w:rsidR="008D2AB8">
        <w:rPr>
          <w:b/>
        </w:rPr>
        <w:t xml:space="preserve">,  </w:t>
      </w:r>
    </w:p>
    <w:p w14:paraId="40088698" w14:textId="77777777" w:rsidR="008D2AB8" w:rsidRDefault="008D2AB8" w:rsidP="008D2AB8">
      <w:pPr>
        <w:ind w:firstLine="3969"/>
        <w:rPr>
          <w:b/>
        </w:rPr>
      </w:pPr>
    </w:p>
    <w:p w14:paraId="498EE643" w14:textId="2AC7C819" w:rsidR="008D2AB8" w:rsidRPr="00FD06AB" w:rsidRDefault="008D2AB8" w:rsidP="00FD06AB">
      <w:pPr>
        <w:widowControl w:val="0"/>
        <w:ind w:right="1"/>
        <w:jc w:val="both"/>
        <w:rPr>
          <w:sz w:val="22"/>
          <w:szCs w:val="22"/>
        </w:rPr>
      </w:pPr>
      <w:r w:rsidRPr="00FD06AB">
        <w:rPr>
          <w:sz w:val="22"/>
          <w:szCs w:val="22"/>
        </w:rPr>
        <w:t xml:space="preserve">Przystępując do postępowania o udzielenie zamówienia publicznego, którego przedmiotem jest </w:t>
      </w:r>
      <w:r w:rsidR="00746456" w:rsidRPr="00746456">
        <w:rPr>
          <w:b/>
          <w:sz w:val="22"/>
          <w:szCs w:val="22"/>
        </w:rPr>
        <w:t>usługa szkolenia dla kadry zarządzającej AGH w ramach projektu POWR.03.05.00-00-Z309/18, zadanie 6 Podniesienie kompetencji kadry administracyjnej z zakresu Komunikacja w zespole - KC-zp.272-151/22</w:t>
      </w:r>
      <w:r w:rsidRPr="00FD06AB">
        <w:rPr>
          <w:b/>
          <w:sz w:val="22"/>
          <w:szCs w:val="22"/>
        </w:rPr>
        <w:t xml:space="preserve">, </w:t>
      </w:r>
      <w:r w:rsidRPr="00FD06AB">
        <w:rPr>
          <w:sz w:val="22"/>
          <w:szCs w:val="22"/>
        </w:rPr>
        <w:t>oferuję realizację przedmiotu zamówienia , zgodnie z zasadami określonymi w specyfikacji istotnych warunków zamówienia.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8"/>
        <w:gridCol w:w="6742"/>
      </w:tblGrid>
      <w:tr w:rsidR="00226A47" w14:paraId="0B1813D8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36ABE" w14:textId="50B69411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 za całość przedmiotu zamówienia</w:t>
            </w:r>
          </w:p>
          <w:p w14:paraId="1F32E7BF" w14:textId="77777777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535D" w14:textId="77777777" w:rsidR="00226A47" w:rsidRDefault="00226A4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226A47" w14:paraId="11E397EB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DFF17" w14:textId="1B6496DE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 za całość przedmiotu zamówienia słownie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E2FB" w14:textId="77777777" w:rsidR="00226A47" w:rsidRDefault="00226A4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226A47" w14:paraId="1A4AEECE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4848B" w14:textId="631AACDB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</w:t>
            </w:r>
            <w:r w:rsidR="00D01BD7">
              <w:rPr>
                <w:b/>
                <w:sz w:val="20"/>
                <w:szCs w:val="20"/>
              </w:rPr>
              <w:t xml:space="preserve"> </w:t>
            </w:r>
            <w:r w:rsidR="00BE2AC6">
              <w:rPr>
                <w:b/>
                <w:sz w:val="20"/>
                <w:szCs w:val="20"/>
              </w:rPr>
              <w:t>za</w:t>
            </w:r>
            <w:r>
              <w:rPr>
                <w:b/>
                <w:sz w:val="20"/>
                <w:szCs w:val="20"/>
              </w:rPr>
              <w:t xml:space="preserve"> 1 osob</w:t>
            </w:r>
            <w:r w:rsidR="00BE2AC6">
              <w:rPr>
                <w:b/>
                <w:sz w:val="20"/>
                <w:szCs w:val="20"/>
              </w:rPr>
              <w:t>ę</w:t>
            </w:r>
            <w:r>
              <w:rPr>
                <w:b/>
                <w:sz w:val="20"/>
                <w:szCs w:val="20"/>
              </w:rPr>
              <w:t xml:space="preserve"> [PLN] 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47BB6" w14:textId="16B988D9" w:rsidR="00226A47" w:rsidRDefault="00226A4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F2088C" w14:paraId="2006F155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7568C" w14:textId="38D488D3" w:rsidR="00F2088C" w:rsidRDefault="00F2088C" w:rsidP="00F2088C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 części podstawowej A</w:t>
            </w:r>
          </w:p>
          <w:p w14:paraId="087A1B10" w14:textId="363003F0" w:rsidR="00F2088C" w:rsidRDefault="00F2088C" w:rsidP="00F2088C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CE7D7" w14:textId="77777777" w:rsidR="00F2088C" w:rsidRDefault="00F2088C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F2088C" w14:paraId="2AF6E73C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1B7C5" w14:textId="5AB0DA68" w:rsidR="00F2088C" w:rsidRDefault="00F2088C" w:rsidP="00F2088C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 części opcjonalnej B</w:t>
            </w:r>
          </w:p>
          <w:p w14:paraId="0DC50C1B" w14:textId="0BC3EBA4" w:rsidR="00F2088C" w:rsidRDefault="00F2088C" w:rsidP="00F2088C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210D" w14:textId="77777777" w:rsidR="00F2088C" w:rsidRDefault="00F2088C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226A47" w14:paraId="54F2D48F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807B6" w14:textId="77777777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Termin realizacji umowy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CB7C4" w14:textId="4AFBAA95" w:rsidR="00226A47" w:rsidRDefault="001D1D1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podpisania umowy do 31</w:t>
            </w:r>
            <w:r w:rsidR="00D01BD7">
              <w:rPr>
                <w:sz w:val="20"/>
                <w:szCs w:val="20"/>
              </w:rPr>
              <w:t>.1</w:t>
            </w:r>
            <w:r w:rsidR="00CE66B9">
              <w:rPr>
                <w:sz w:val="20"/>
                <w:szCs w:val="20"/>
              </w:rPr>
              <w:t>1</w:t>
            </w:r>
            <w:r w:rsidR="00D01BD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2022 r. </w:t>
            </w:r>
          </w:p>
        </w:tc>
      </w:tr>
      <w:tr w:rsidR="000B6299" w14:paraId="7254E75C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059D" w14:textId="77777777" w:rsidR="000B6299" w:rsidRDefault="000B6299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Nazwa platformy </w:t>
            </w:r>
          </w:p>
          <w:p w14:paraId="5A63C1B2" w14:textId="75BAADF5" w:rsidR="000B6299" w:rsidRPr="000B6299" w:rsidRDefault="000B6299">
            <w:pPr>
              <w:tabs>
                <w:tab w:val="right" w:pos="9000"/>
              </w:tabs>
              <w:jc w:val="center"/>
              <w:rPr>
                <w:bCs/>
                <w:sz w:val="20"/>
                <w:szCs w:val="20"/>
              </w:rPr>
            </w:pPr>
            <w:r w:rsidRPr="000B6299">
              <w:rPr>
                <w:bCs/>
                <w:sz w:val="20"/>
                <w:szCs w:val="20"/>
              </w:rPr>
              <w:t>(w przypadku szkoleń on-line)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C2C9" w14:textId="77777777" w:rsidR="000B6299" w:rsidRDefault="000B6299">
            <w:pPr>
              <w:jc w:val="both"/>
              <w:rPr>
                <w:sz w:val="20"/>
                <w:szCs w:val="20"/>
              </w:rPr>
            </w:pPr>
          </w:p>
          <w:p w14:paraId="400A9DCF" w14:textId="02F8EF58" w:rsidR="000B6299" w:rsidRDefault="000B629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…………………………………………..</w:t>
            </w:r>
          </w:p>
        </w:tc>
      </w:tr>
      <w:tr w:rsidR="00226A47" w14:paraId="302F7440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639F" w14:textId="77777777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14:paraId="35E76CEE" w14:textId="77777777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Termin płatności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33E07" w14:textId="11662860" w:rsidR="00226A47" w:rsidRDefault="00226A47">
            <w:pPr>
              <w:tabs>
                <w:tab w:val="right" w:pos="90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Zapłata nastąpi </w:t>
            </w:r>
            <w:r w:rsidR="00D01BD7">
              <w:rPr>
                <w:sz w:val="20"/>
                <w:szCs w:val="20"/>
              </w:rPr>
              <w:t xml:space="preserve">na podstawie </w:t>
            </w:r>
            <w:r>
              <w:rPr>
                <w:sz w:val="20"/>
                <w:szCs w:val="20"/>
              </w:rPr>
              <w:t>protokołu zdawczo-odbiorczego,</w:t>
            </w:r>
            <w:r w:rsidR="0072739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potwierdzającego</w:t>
            </w:r>
            <w:r w:rsidR="00727390">
              <w:rPr>
                <w:sz w:val="20"/>
                <w:szCs w:val="20"/>
              </w:rPr>
              <w:t xml:space="preserve"> </w:t>
            </w:r>
            <w:r w:rsidR="00D01BD7">
              <w:rPr>
                <w:sz w:val="20"/>
                <w:szCs w:val="20"/>
              </w:rPr>
              <w:t>faktyczną liczbę osób uczestniczących</w:t>
            </w:r>
            <w:r>
              <w:rPr>
                <w:sz w:val="20"/>
                <w:szCs w:val="20"/>
              </w:rPr>
              <w:t>, w terminie do 21 dni od daty otrzymania przez zamawiającego poprawnie wystawionej przez Wykonawcę faktury VAT, na rachunek Wykonawcy umieszczony na dzień zlecenia przelewu w wykazie podmiotów, o których mowa w art. 96b ust. 1) Ustawy o podatku od towarów i usług, za szkolenie dla faktycznej ilości osób.</w:t>
            </w:r>
          </w:p>
        </w:tc>
      </w:tr>
      <w:tr w:rsidR="00226A47" w14:paraId="30DF8E74" w14:textId="77777777" w:rsidTr="00FD06AB">
        <w:trPr>
          <w:trHeight w:val="951"/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B8FB2" w14:textId="77777777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14:paraId="30146E57" w14:textId="77777777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9CECF" w14:textId="68A2202C" w:rsidR="00226A47" w:rsidRDefault="00226A47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vertAlign w:val="superscript"/>
              </w:rPr>
              <w:t>1</w:t>
            </w:r>
            <w:r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>
              <w:rPr>
                <w:i/>
                <w:sz w:val="20"/>
                <w:szCs w:val="20"/>
              </w:rPr>
              <w:t>t.j</w:t>
            </w:r>
            <w:proofErr w:type="spellEnd"/>
            <w:r>
              <w:rPr>
                <w:i/>
                <w:sz w:val="20"/>
                <w:szCs w:val="20"/>
              </w:rPr>
              <w:t xml:space="preserve">. </w:t>
            </w:r>
            <w:r w:rsidR="00F01591" w:rsidRPr="00F01591">
              <w:rPr>
                <w:i/>
                <w:sz w:val="20"/>
                <w:szCs w:val="20"/>
              </w:rPr>
              <w:t>Dz. U. 2021 poz. 685 ze zm.)</w:t>
            </w:r>
          </w:p>
        </w:tc>
      </w:tr>
    </w:tbl>
    <w:p w14:paraId="0B68B4E9" w14:textId="32CE1F85" w:rsidR="00226A47" w:rsidRDefault="00226A47" w:rsidP="00226A47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2B0C2A">
        <w:rPr>
          <w:b/>
          <w:sz w:val="22"/>
          <w:szCs w:val="22"/>
          <w:highlight w:val="yellow"/>
          <w:u w:val="single"/>
        </w:rPr>
        <w:t>Dodatkowe kryteri</w:t>
      </w:r>
      <w:r w:rsidR="00D54AD7">
        <w:rPr>
          <w:b/>
          <w:sz w:val="22"/>
          <w:szCs w:val="22"/>
          <w:highlight w:val="yellow"/>
          <w:u w:val="single"/>
        </w:rPr>
        <w:t>a</w:t>
      </w:r>
      <w:r w:rsidRPr="002B0C2A">
        <w:rPr>
          <w:b/>
          <w:sz w:val="22"/>
          <w:szCs w:val="22"/>
          <w:highlight w:val="yellow"/>
          <w:u w:val="single"/>
        </w:rPr>
        <w:t xml:space="preserve"> oceny ofert:</w:t>
      </w:r>
    </w:p>
    <w:p w14:paraId="1CB43C60" w14:textId="742AB46D" w:rsidR="00226A47" w:rsidRDefault="00D54AD7" w:rsidP="00226A47">
      <w:pPr>
        <w:autoSpaceDN w:val="0"/>
        <w:jc w:val="both"/>
        <w:textAlignment w:val="baseline"/>
        <w:rPr>
          <w:rFonts w:eastAsia="Tahoma"/>
          <w:kern w:val="3"/>
        </w:rPr>
      </w:pPr>
      <w:r>
        <w:t xml:space="preserve">a) </w:t>
      </w:r>
      <w:r w:rsidR="00226A47">
        <w:t>Oświadczamy,</w:t>
      </w:r>
      <w:r w:rsidR="00FD06AB">
        <w:t xml:space="preserve"> </w:t>
      </w:r>
      <w:r w:rsidR="00226A47">
        <w:t>iż</w:t>
      </w:r>
      <w:r w:rsidR="00A800A4">
        <w:t xml:space="preserve"> </w:t>
      </w:r>
      <w:r w:rsidR="00226A47">
        <w:t>n/w</w:t>
      </w:r>
      <w:r w:rsidR="00FD06AB">
        <w:t xml:space="preserve"> </w:t>
      </w:r>
      <w:r w:rsidR="00226A47">
        <w:rPr>
          <w:rFonts w:eastAsia="Tahoma"/>
          <w:kern w:val="3"/>
        </w:rPr>
        <w:t>osob</w:t>
      </w:r>
      <w:r w:rsidR="00A800A4">
        <w:rPr>
          <w:rFonts w:eastAsia="Tahoma"/>
          <w:kern w:val="3"/>
        </w:rPr>
        <w:t>a</w:t>
      </w:r>
      <w:r w:rsidR="00226A47">
        <w:rPr>
          <w:rFonts w:eastAsia="Tahoma"/>
          <w:kern w:val="3"/>
        </w:rPr>
        <w:t xml:space="preserve"> wyznaczon</w:t>
      </w:r>
      <w:r w:rsidR="00A800A4">
        <w:rPr>
          <w:rFonts w:eastAsia="Tahoma"/>
          <w:kern w:val="3"/>
        </w:rPr>
        <w:t>a</w:t>
      </w:r>
      <w:r w:rsidR="00226A47">
        <w:rPr>
          <w:rFonts w:eastAsia="Tahoma"/>
          <w:kern w:val="3"/>
        </w:rPr>
        <w:t xml:space="preserve"> do realizacji zamówienia </w:t>
      </w:r>
      <w:r w:rsidR="002B0C2A" w:rsidRPr="007F0E27">
        <w:rPr>
          <w:color w:val="000000"/>
          <w:sz w:val="22"/>
          <w:szCs w:val="22"/>
        </w:rPr>
        <w:t xml:space="preserve">posiada </w:t>
      </w:r>
      <w:r>
        <w:rPr>
          <w:color w:val="000000"/>
          <w:sz w:val="22"/>
          <w:szCs w:val="22"/>
        </w:rPr>
        <w:t xml:space="preserve">tytuł członka Polskiego Towarzystwa Psychologicznego – TAK/NIE* - </w:t>
      </w:r>
      <w:r w:rsidRPr="00D54AD7">
        <w:rPr>
          <w:i/>
          <w:iCs/>
          <w:color w:val="000000"/>
          <w:sz w:val="20"/>
          <w:szCs w:val="20"/>
        </w:rPr>
        <w:t>niepotrzebne skreślić</w:t>
      </w:r>
    </w:p>
    <w:tbl>
      <w:tblPr>
        <w:tblW w:w="39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6084"/>
      </w:tblGrid>
      <w:tr w:rsidR="00D54AD7" w:rsidRPr="002B0C2A" w14:paraId="049951BA" w14:textId="77777777" w:rsidTr="00D54AD7"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CDED4" w14:textId="77777777" w:rsidR="00D54AD7" w:rsidRPr="002B0C2A" w:rsidRDefault="00D54AD7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proofErr w:type="spellStart"/>
            <w:r w:rsidRPr="002B0C2A">
              <w:rPr>
                <w:rFonts w:eastAsia="Tahoma"/>
                <w:kern w:val="3"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4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D4E72" w14:textId="77777777" w:rsidR="00D54AD7" w:rsidRPr="002B0C2A" w:rsidRDefault="00D54AD7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2B0C2A">
              <w:rPr>
                <w:rFonts w:eastAsia="Tahoma"/>
                <w:kern w:val="3"/>
                <w:sz w:val="22"/>
                <w:szCs w:val="22"/>
              </w:rPr>
              <w:t>Imię i nazwisko</w:t>
            </w:r>
          </w:p>
        </w:tc>
      </w:tr>
      <w:tr w:rsidR="00D54AD7" w:rsidRPr="002B0C2A" w14:paraId="4714EA72" w14:textId="77777777" w:rsidTr="00D54AD7"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0FBC7" w14:textId="77777777" w:rsidR="00D54AD7" w:rsidRPr="002B0C2A" w:rsidRDefault="00D54AD7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2B0C2A"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4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C567" w14:textId="77777777" w:rsidR="00D54AD7" w:rsidRPr="002B0C2A" w:rsidRDefault="00D54AD7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</w:tbl>
    <w:p w14:paraId="124158BF" w14:textId="202EB2B8" w:rsidR="00226A47" w:rsidRDefault="00226A47" w:rsidP="00226A47">
      <w:pPr>
        <w:rPr>
          <w:b/>
          <w:sz w:val="22"/>
          <w:szCs w:val="22"/>
          <w:u w:val="single"/>
        </w:rPr>
      </w:pPr>
    </w:p>
    <w:p w14:paraId="3A8B023A" w14:textId="03950FB0" w:rsidR="00A800A4" w:rsidRDefault="00D54AD7" w:rsidP="00AD0034">
      <w:pPr>
        <w:jc w:val="both"/>
        <w:rPr>
          <w:bCs/>
          <w:sz w:val="22"/>
          <w:szCs w:val="22"/>
        </w:rPr>
      </w:pPr>
      <w:r w:rsidRPr="00D54AD7">
        <w:rPr>
          <w:bCs/>
          <w:sz w:val="22"/>
          <w:szCs w:val="22"/>
        </w:rPr>
        <w:t xml:space="preserve">b) </w:t>
      </w:r>
      <w:r w:rsidR="009B51A5">
        <w:rPr>
          <w:bCs/>
          <w:sz w:val="22"/>
          <w:szCs w:val="22"/>
        </w:rPr>
        <w:t xml:space="preserve">Oświadczamy, iż osoba wyznaczona do realizacji zamówienia w okresie ostatnich 3 lat przed upływem terminu składania ofert przeprowadziła </w:t>
      </w:r>
      <w:r w:rsidR="000D103A">
        <w:rPr>
          <w:bCs/>
          <w:sz w:val="22"/>
          <w:szCs w:val="22"/>
        </w:rPr>
        <w:t xml:space="preserve">szkolenia z zakresu </w:t>
      </w:r>
      <w:r w:rsidR="00AD0034">
        <w:rPr>
          <w:bCs/>
          <w:sz w:val="22"/>
          <w:szCs w:val="22"/>
        </w:rPr>
        <w:t>komunikacji w zespole</w:t>
      </w:r>
      <w:r w:rsidR="000D103A">
        <w:rPr>
          <w:bCs/>
          <w:sz w:val="22"/>
          <w:szCs w:val="22"/>
        </w:rPr>
        <w:t xml:space="preserve"> w uczelni wyższej</w:t>
      </w:r>
    </w:p>
    <w:tbl>
      <w:tblPr>
        <w:tblW w:w="39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2"/>
        <w:gridCol w:w="4821"/>
      </w:tblGrid>
      <w:tr w:rsidR="000D103A" w:rsidRPr="002B0C2A" w14:paraId="57D09B07" w14:textId="77777777" w:rsidTr="000D103A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5E937" w14:textId="26E641B6" w:rsidR="000D103A" w:rsidRPr="002B0C2A" w:rsidRDefault="000D103A" w:rsidP="000D103A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 xml:space="preserve">Liczba szkoleń (zaznaczyć </w:t>
            </w:r>
            <w:r w:rsidR="00F2088C">
              <w:rPr>
                <w:rFonts w:eastAsia="Tahoma"/>
                <w:kern w:val="3"/>
                <w:sz w:val="22"/>
                <w:szCs w:val="22"/>
              </w:rPr>
              <w:t>we właściwym miejscu „</w:t>
            </w:r>
            <w:r>
              <w:rPr>
                <w:rFonts w:eastAsia="Tahoma"/>
                <w:kern w:val="3"/>
                <w:sz w:val="22"/>
                <w:szCs w:val="22"/>
              </w:rPr>
              <w:t>x</w:t>
            </w:r>
            <w:r w:rsidR="00F2088C">
              <w:rPr>
                <w:rFonts w:eastAsia="Tahoma"/>
                <w:kern w:val="3"/>
                <w:sz w:val="22"/>
                <w:szCs w:val="22"/>
              </w:rPr>
              <w:t>”</w:t>
            </w:r>
            <w:r>
              <w:rPr>
                <w:rFonts w:eastAsia="Tahoma"/>
                <w:kern w:val="3"/>
                <w:sz w:val="22"/>
                <w:szCs w:val="22"/>
              </w:rPr>
              <w:t>)</w:t>
            </w:r>
          </w:p>
        </w:tc>
      </w:tr>
      <w:tr w:rsidR="000D103A" w:rsidRPr="002B0C2A" w14:paraId="4A69B067" w14:textId="77777777" w:rsidTr="000D103A"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83049" w14:textId="4AC4487D" w:rsidR="000D103A" w:rsidRPr="002B0C2A" w:rsidRDefault="000D103A" w:rsidP="00C94BE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0</w:t>
            </w:r>
          </w:p>
        </w:tc>
        <w:tc>
          <w:tcPr>
            <w:tcW w:w="3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14B12" w14:textId="77777777" w:rsidR="000D103A" w:rsidRPr="002B0C2A" w:rsidRDefault="000D103A" w:rsidP="00C94BE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0D103A" w:rsidRPr="002B0C2A" w14:paraId="1AB2BC5B" w14:textId="77777777" w:rsidTr="000D103A"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3EEF" w14:textId="6C30F559" w:rsidR="000D103A" w:rsidRDefault="000D103A" w:rsidP="00C94BE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 xml:space="preserve">1-5 </w:t>
            </w:r>
          </w:p>
        </w:tc>
        <w:tc>
          <w:tcPr>
            <w:tcW w:w="3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0B0C" w14:textId="77777777" w:rsidR="000D103A" w:rsidRPr="002B0C2A" w:rsidRDefault="000D103A" w:rsidP="00C94BE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0D103A" w:rsidRPr="002B0C2A" w14:paraId="65291B4F" w14:textId="77777777" w:rsidTr="000D103A"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01C40" w14:textId="46FA5731" w:rsidR="000D103A" w:rsidRDefault="000D103A" w:rsidP="00C94BE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6 i więcej</w:t>
            </w:r>
          </w:p>
        </w:tc>
        <w:tc>
          <w:tcPr>
            <w:tcW w:w="3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A75A" w14:textId="77777777" w:rsidR="000D103A" w:rsidRPr="002B0C2A" w:rsidRDefault="000D103A" w:rsidP="00C94BE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</w:tbl>
    <w:p w14:paraId="3B3BC6EE" w14:textId="77777777" w:rsidR="000D103A" w:rsidRPr="00D54AD7" w:rsidRDefault="000D103A" w:rsidP="00226A47">
      <w:pPr>
        <w:rPr>
          <w:bCs/>
          <w:sz w:val="22"/>
          <w:szCs w:val="22"/>
        </w:rPr>
      </w:pPr>
    </w:p>
    <w:p w14:paraId="6FF66130" w14:textId="77777777" w:rsidR="00226A47" w:rsidRDefault="00226A47" w:rsidP="00226A4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Oświadczam/my, że:</w:t>
      </w:r>
    </w:p>
    <w:p w14:paraId="59FB6B6B" w14:textId="77777777" w:rsidR="00226A47" w:rsidRDefault="00226A47" w:rsidP="00226A47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>związani niniejszą ofertą do okresu wskazanego w SWZ.</w:t>
      </w:r>
    </w:p>
    <w:p w14:paraId="1D54C0D0" w14:textId="77777777" w:rsidR="00226A47" w:rsidRDefault="00226A47" w:rsidP="00226A4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14:paraId="5775B657" w14:textId="77777777" w:rsidR="00226A47" w:rsidRDefault="00226A47" w:rsidP="00226A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9E10C15" w14:textId="77777777" w:rsidR="00226A47" w:rsidRDefault="00226A47" w:rsidP="00226A4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99971B9" w14:textId="77777777" w:rsidR="00226A47" w:rsidRDefault="00226A47" w:rsidP="00226A4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AC95DA" w14:textId="77777777" w:rsidR="00226A47" w:rsidRDefault="00226A47" w:rsidP="00226A4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Oświadczam/y, że warunek określony w pkt. 8.2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4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3DFDCF9F" w14:textId="77777777" w:rsidR="00226A47" w:rsidRDefault="00226A47" w:rsidP="00226A4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26A47" w14:paraId="2D300327" w14:textId="77777777" w:rsidTr="00226A4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12D151" w14:textId="77777777" w:rsidR="00226A47" w:rsidRDefault="00226A4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4DFFF" w14:textId="77777777" w:rsidR="00226A47" w:rsidRDefault="00226A4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7E423617" w14:textId="77777777" w:rsidR="00226A47" w:rsidRDefault="00226A4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22053E" w14:textId="77777777" w:rsidR="00226A47" w:rsidRDefault="00226A4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226A47" w14:paraId="25EED685" w14:textId="77777777" w:rsidTr="00226A4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5AAAA" w14:textId="77777777" w:rsidR="00226A47" w:rsidRDefault="00226A4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0F7C6" w14:textId="77777777" w:rsidR="00226A47" w:rsidRDefault="00226A4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E53BA" w14:textId="77777777" w:rsidR="00226A47" w:rsidRDefault="00226A4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26A47" w14:paraId="6354B6B6" w14:textId="77777777" w:rsidTr="00226A47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87EE3" w14:textId="77777777" w:rsidR="00226A47" w:rsidRDefault="00226A4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8AAC0" w14:textId="77777777" w:rsidR="00226A47" w:rsidRDefault="00226A4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B4AE2" w14:textId="77777777" w:rsidR="00226A47" w:rsidRDefault="00226A4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3F25290" w14:textId="77777777" w:rsidR="00226A47" w:rsidRDefault="00226A47" w:rsidP="00226A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42562E1C" w14:textId="77777777" w:rsidR="00226A47" w:rsidRDefault="00226A47" w:rsidP="00226A47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F33D32A" w14:textId="77777777" w:rsidR="00226A47" w:rsidRDefault="00226A47" w:rsidP="00226A4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2390126" w14:textId="77777777" w:rsidR="00226A47" w:rsidRDefault="00226A47" w:rsidP="00226A4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5FEDD144" w14:textId="77777777" w:rsidR="00226A47" w:rsidRDefault="00226A47" w:rsidP="00226A4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181FBF7" w14:textId="77777777" w:rsidR="00226A47" w:rsidRDefault="00226A47" w:rsidP="00226A4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2AC108B" w14:textId="77777777" w:rsidR="00226A47" w:rsidRDefault="00226A47" w:rsidP="00226A4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E0367DC" w14:textId="77777777" w:rsidR="00226A47" w:rsidRDefault="00226A47" w:rsidP="00226A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dokumentu(ów)…………………………………..................……które dołączamy do oferty.</w:t>
      </w:r>
    </w:p>
    <w:p w14:paraId="33B421B6" w14:textId="77777777" w:rsidR="00226A47" w:rsidRDefault="00226A47" w:rsidP="00226A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07E2533" w14:textId="77777777" w:rsidR="00226A47" w:rsidRDefault="00226A47" w:rsidP="00226A4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2265E674" w14:textId="77777777" w:rsidR="00226A47" w:rsidRDefault="00226A47" w:rsidP="00226A4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3A46AA36" w14:textId="77777777" w:rsidR="00226A47" w:rsidRDefault="00226A47" w:rsidP="00226A4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3FCAAB1" w14:textId="77777777" w:rsidR="00226A47" w:rsidRDefault="00226A47" w:rsidP="00226A4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4F2D104E" w14:textId="77777777" w:rsidR="00226A47" w:rsidRDefault="00226A47" w:rsidP="00226A4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0ED76F88" w14:textId="77777777" w:rsidR="00226A47" w:rsidRDefault="00226A47" w:rsidP="00226A47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79DE7D29" w14:textId="77777777" w:rsidR="00226A47" w:rsidRDefault="00226A47" w:rsidP="00226A47">
      <w:pPr>
        <w:rPr>
          <w:i/>
          <w:sz w:val="22"/>
          <w:szCs w:val="22"/>
        </w:rPr>
      </w:pPr>
    </w:p>
    <w:p w14:paraId="6774760B" w14:textId="77777777" w:rsidR="00226A47" w:rsidRDefault="00226A47" w:rsidP="00226A47">
      <w:pPr>
        <w:jc w:val="center"/>
        <w:rPr>
          <w:i/>
          <w:color w:val="FF0000"/>
          <w:sz w:val="22"/>
          <w:szCs w:val="22"/>
        </w:rPr>
      </w:pPr>
    </w:p>
    <w:p w14:paraId="79E1706A" w14:textId="77777777" w:rsidR="00226A47" w:rsidRDefault="00226A47" w:rsidP="00226A47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14:paraId="58A28C57" w14:textId="77777777" w:rsidR="00226A47" w:rsidRDefault="00226A47" w:rsidP="00226A47">
      <w:pPr>
        <w:rPr>
          <w:color w:val="FF0000"/>
        </w:rPr>
      </w:pPr>
    </w:p>
    <w:p w14:paraId="6EEECCEE" w14:textId="77777777" w:rsidR="00226A47" w:rsidRDefault="00226A47" w:rsidP="00226A47"/>
    <w:p w14:paraId="5A38B2CE" w14:textId="77777777" w:rsidR="00226A47" w:rsidRDefault="00226A47" w:rsidP="00226A47"/>
    <w:p w14:paraId="1CCA07EF" w14:textId="77777777" w:rsidR="00FE545C" w:rsidRDefault="00FE545C" w:rsidP="00226A47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162E9" w14:textId="77777777" w:rsidR="00732634" w:rsidRDefault="00732634">
      <w:r>
        <w:separator/>
      </w:r>
    </w:p>
  </w:endnote>
  <w:endnote w:type="continuationSeparator" w:id="0">
    <w:p w14:paraId="4A2990BE" w14:textId="77777777" w:rsidR="00732634" w:rsidRDefault="0073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DED4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B3EC3" w14:textId="77777777" w:rsidR="00732634" w:rsidRDefault="00732634">
      <w:r>
        <w:separator/>
      </w:r>
    </w:p>
  </w:footnote>
  <w:footnote w:type="continuationSeparator" w:id="0">
    <w:p w14:paraId="043573E8" w14:textId="77777777" w:rsidR="00732634" w:rsidRDefault="00732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E3B70" w14:textId="3493CC5B" w:rsidR="009013DC" w:rsidRDefault="0051559A">
    <w:pPr>
      <w:pStyle w:val="Nagwek"/>
    </w:pPr>
    <w:r>
      <w:rPr>
        <w:noProof/>
      </w:rPr>
      <w:drawing>
        <wp:inline distT="0" distB="0" distL="0" distR="0" wp14:anchorId="5280C78D" wp14:editId="3AE9C0BC">
          <wp:extent cx="4905375" cy="447675"/>
          <wp:effectExtent l="0" t="0" r="0" b="0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B51"/>
    <w:rsid w:val="00012286"/>
    <w:rsid w:val="00013EB7"/>
    <w:rsid w:val="000331CB"/>
    <w:rsid w:val="00071CCC"/>
    <w:rsid w:val="000B6299"/>
    <w:rsid w:val="000B731D"/>
    <w:rsid w:val="000D103A"/>
    <w:rsid w:val="000D6134"/>
    <w:rsid w:val="000E09C7"/>
    <w:rsid w:val="000F6589"/>
    <w:rsid w:val="00106636"/>
    <w:rsid w:val="00116EC6"/>
    <w:rsid w:val="001801DD"/>
    <w:rsid w:val="001D1D1D"/>
    <w:rsid w:val="001D4612"/>
    <w:rsid w:val="00207E98"/>
    <w:rsid w:val="00226A47"/>
    <w:rsid w:val="002347DC"/>
    <w:rsid w:val="00257623"/>
    <w:rsid w:val="002723B0"/>
    <w:rsid w:val="002B0C2A"/>
    <w:rsid w:val="003139EA"/>
    <w:rsid w:val="00315A4A"/>
    <w:rsid w:val="00375D60"/>
    <w:rsid w:val="004B7300"/>
    <w:rsid w:val="004C6753"/>
    <w:rsid w:val="0051559A"/>
    <w:rsid w:val="00595C87"/>
    <w:rsid w:val="005D2C65"/>
    <w:rsid w:val="005E6D94"/>
    <w:rsid w:val="0063384F"/>
    <w:rsid w:val="00643C6F"/>
    <w:rsid w:val="00646202"/>
    <w:rsid w:val="0065290F"/>
    <w:rsid w:val="006815F6"/>
    <w:rsid w:val="006C087A"/>
    <w:rsid w:val="00727390"/>
    <w:rsid w:val="00732634"/>
    <w:rsid w:val="00746456"/>
    <w:rsid w:val="007748F0"/>
    <w:rsid w:val="007A4321"/>
    <w:rsid w:val="00833933"/>
    <w:rsid w:val="00853083"/>
    <w:rsid w:val="008A2985"/>
    <w:rsid w:val="008B2F0C"/>
    <w:rsid w:val="008B4928"/>
    <w:rsid w:val="008D23B2"/>
    <w:rsid w:val="008D2AB8"/>
    <w:rsid w:val="008F1C66"/>
    <w:rsid w:val="009013DC"/>
    <w:rsid w:val="00970FE4"/>
    <w:rsid w:val="009B51A5"/>
    <w:rsid w:val="00A0022B"/>
    <w:rsid w:val="00A346FE"/>
    <w:rsid w:val="00A47B4D"/>
    <w:rsid w:val="00A800A4"/>
    <w:rsid w:val="00A83018"/>
    <w:rsid w:val="00AD0034"/>
    <w:rsid w:val="00B774DC"/>
    <w:rsid w:val="00BE2AC6"/>
    <w:rsid w:val="00C34E3D"/>
    <w:rsid w:val="00C93B51"/>
    <w:rsid w:val="00C969A6"/>
    <w:rsid w:val="00CA7D36"/>
    <w:rsid w:val="00CE66B9"/>
    <w:rsid w:val="00D01BD7"/>
    <w:rsid w:val="00D24208"/>
    <w:rsid w:val="00D54AD7"/>
    <w:rsid w:val="00D60C38"/>
    <w:rsid w:val="00D66893"/>
    <w:rsid w:val="00D90ACB"/>
    <w:rsid w:val="00DC1500"/>
    <w:rsid w:val="00DF5DB6"/>
    <w:rsid w:val="00E44371"/>
    <w:rsid w:val="00E949B0"/>
    <w:rsid w:val="00F00591"/>
    <w:rsid w:val="00F01591"/>
    <w:rsid w:val="00F2088C"/>
    <w:rsid w:val="00F51688"/>
    <w:rsid w:val="00F53146"/>
    <w:rsid w:val="00F91018"/>
    <w:rsid w:val="00FA0F30"/>
    <w:rsid w:val="00FA51A4"/>
    <w:rsid w:val="00FD06A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041B87"/>
  <w15:chartTrackingRefBased/>
  <w15:docId w15:val="{7551C442-3B15-4641-AB47-1FE644676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2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611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Maria Lepa</cp:lastModifiedBy>
  <cp:revision>4</cp:revision>
  <cp:lastPrinted>2021-12-08T09:53:00Z</cp:lastPrinted>
  <dcterms:created xsi:type="dcterms:W3CDTF">2022-03-22T09:40:00Z</dcterms:created>
  <dcterms:modified xsi:type="dcterms:W3CDTF">2022-03-22T11:40:00Z</dcterms:modified>
</cp:coreProperties>
</file>