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47B278" w14:textId="77777777" w:rsidR="00743DAB" w:rsidRPr="005A10E2" w:rsidRDefault="00743DAB" w:rsidP="00C86F3D">
      <w:pPr>
        <w:tabs>
          <w:tab w:val="right" w:pos="9000"/>
        </w:tabs>
        <w:spacing w:line="360" w:lineRule="auto"/>
      </w:pPr>
    </w:p>
    <w:p w14:paraId="1AC9E678" w14:textId="172ED410" w:rsidR="00C86F3D" w:rsidRPr="00E35E8B" w:rsidRDefault="00C86F3D" w:rsidP="00E35E8B">
      <w:pPr>
        <w:pStyle w:val="Tekstpodstawowy"/>
        <w:ind w:left="-46" w:hanging="14"/>
        <w:jc w:val="both"/>
        <w:rPr>
          <w:rFonts w:ascii="Verdana" w:hAnsi="Verdana" w:cs="Lohit Devanagari"/>
          <w:b/>
          <w:sz w:val="20"/>
          <w:szCs w:val="20"/>
          <w:lang w:eastAsia="ar-SA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E35E8B" w:rsidRPr="00191801">
        <w:rPr>
          <w:b/>
          <w:sz w:val="22"/>
          <w:szCs w:val="22"/>
        </w:rPr>
        <w:t>Projekt i budowa informacyjnej strony www dla WMN - KC-zp.272-150/22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32D2051F" w14:textId="77777777" w:rsidR="00C86F3D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Realizacja strony internetowej w technologii CMS</w:t>
            </w:r>
          </w:p>
          <w:p w14:paraId="1569AF0E" w14:textId="38B0A883" w:rsidR="00E35E8B" w:rsidRPr="005A10E2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adres strony www: …………………………………………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38CA94EA" w14:textId="77777777" w:rsidR="00C86F3D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Realizacja strony internetowej w technologii CMS</w:t>
            </w:r>
          </w:p>
          <w:p w14:paraId="08F92CEE" w14:textId="58AB99B0" w:rsidR="00E35E8B" w:rsidRPr="005A10E2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adres strony www: …………………………………………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3FEAE060" w14:textId="77777777" w:rsidR="00C86F3D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Realizacja strony internetowej w technologii CMS</w:t>
            </w:r>
          </w:p>
          <w:p w14:paraId="4D9DA7F4" w14:textId="41BB6C84" w:rsidR="00E35E8B" w:rsidRPr="005A10E2" w:rsidRDefault="00E35E8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adres strony www: …………………………………………</w:t>
            </w:r>
            <w:bookmarkStart w:id="0" w:name="_GoBack"/>
            <w:bookmarkEnd w:id="0"/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A14586" w14:textId="77777777" w:rsidR="00B42DDD" w:rsidRDefault="00B42DDD">
      <w:r>
        <w:separator/>
      </w:r>
    </w:p>
  </w:endnote>
  <w:endnote w:type="continuationSeparator" w:id="0">
    <w:p w14:paraId="7049AD89" w14:textId="77777777" w:rsidR="00B42DDD" w:rsidRDefault="00B42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4128D" w14:textId="77777777" w:rsidR="00B42DDD" w:rsidRDefault="00B42DDD">
      <w:r>
        <w:separator/>
      </w:r>
    </w:p>
  </w:footnote>
  <w:footnote w:type="continuationSeparator" w:id="0">
    <w:p w14:paraId="6D2E2818" w14:textId="77777777" w:rsidR="00B42DDD" w:rsidRDefault="00B42DDD">
      <w:r>
        <w:continuationSeparator/>
      </w:r>
    </w:p>
  </w:footnote>
  <w:footnote w:id="1">
    <w:p w14:paraId="010C7529" w14:textId="54715BDD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E35E8B">
        <w:t>7</w:t>
      </w:r>
      <w:r>
        <w:t xml:space="preserve">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210E8E"/>
    <w:rsid w:val="00276C10"/>
    <w:rsid w:val="002F7E2B"/>
    <w:rsid w:val="0037616C"/>
    <w:rsid w:val="004C03CA"/>
    <w:rsid w:val="00540289"/>
    <w:rsid w:val="00551DBC"/>
    <w:rsid w:val="006B469B"/>
    <w:rsid w:val="006B4809"/>
    <w:rsid w:val="00702A72"/>
    <w:rsid w:val="00743DAB"/>
    <w:rsid w:val="007E28DC"/>
    <w:rsid w:val="009A7D59"/>
    <w:rsid w:val="00A63A91"/>
    <w:rsid w:val="00AE2A9D"/>
    <w:rsid w:val="00B42DDD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35E8B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E35E8B"/>
    <w:rPr>
      <w:sz w:val="24"/>
      <w:szCs w:val="24"/>
    </w:r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E35E8B"/>
    <w:pPr>
      <w:suppressAutoHyphens/>
      <w:spacing w:after="120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E35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8</cp:revision>
  <cp:lastPrinted>2021-03-29T11:12:00Z</cp:lastPrinted>
  <dcterms:created xsi:type="dcterms:W3CDTF">2021-04-14T08:59:00Z</dcterms:created>
  <dcterms:modified xsi:type="dcterms:W3CDTF">2022-03-25T13:21:00Z</dcterms:modified>
</cp:coreProperties>
</file>