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E2EAD1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962838">
        <w:rPr>
          <w:b/>
          <w:sz w:val="24"/>
          <w:szCs w:val="24"/>
        </w:rPr>
        <w:t>7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699C5D22" w:rsidR="00E40A3C" w:rsidRDefault="00E40A3C" w:rsidP="00175B03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727F5" w:rsidRPr="006727F5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Profesjonalna obsługa klienta - KC-zp.272-146/22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8321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843"/>
        <w:gridCol w:w="2126"/>
      </w:tblGrid>
      <w:tr w:rsidR="003D7F63" w:rsidRPr="00175B03" w14:paraId="48785F38" w14:textId="17786C2C" w:rsidTr="003D7F63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42AB7A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Przedmiot usługi</w:t>
            </w:r>
            <w:r w:rsidRPr="00175B03">
              <w:rPr>
                <w:rStyle w:val="Odwoanieprzypisudolnego"/>
                <w:b/>
              </w:rPr>
              <w:footnoteReference w:id="1"/>
            </w:r>
            <w:r w:rsidRPr="00175B03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486688B8" w14:textId="77777777" w:rsidR="003D7F63" w:rsidRPr="002705F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 xml:space="preserve">Data </w:t>
            </w:r>
          </w:p>
          <w:p w14:paraId="51D71A46" w14:textId="2097CC5E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>wykonania</w:t>
            </w:r>
          </w:p>
        </w:tc>
        <w:tc>
          <w:tcPr>
            <w:tcW w:w="2126" w:type="dxa"/>
          </w:tcPr>
          <w:p w14:paraId="46F53F8E" w14:textId="77777777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Odbiorca usługi </w:t>
            </w:r>
          </w:p>
          <w:p w14:paraId="01DAA0A4" w14:textId="49940CD1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(nazwa, adres)</w:t>
            </w:r>
          </w:p>
        </w:tc>
      </w:tr>
      <w:tr w:rsidR="003D7F63" w:rsidRPr="00175B03" w14:paraId="21D5C273" w14:textId="3B516016" w:rsidTr="003D7F63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2</w:t>
            </w:r>
          </w:p>
        </w:tc>
        <w:tc>
          <w:tcPr>
            <w:tcW w:w="1843" w:type="dxa"/>
          </w:tcPr>
          <w:p w14:paraId="61295B5F" w14:textId="59BD04A4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3BE001CA" w14:textId="04E90468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4</w:t>
            </w:r>
          </w:p>
        </w:tc>
      </w:tr>
      <w:tr w:rsidR="003D7F63" w:rsidRPr="00175B03" w14:paraId="7B668A21" w14:textId="1BB16C0A" w:rsidTr="003D7F63">
        <w:trPr>
          <w:cantSplit/>
          <w:trHeight w:val="756"/>
        </w:trPr>
        <w:tc>
          <w:tcPr>
            <w:tcW w:w="633" w:type="dxa"/>
          </w:tcPr>
          <w:p w14:paraId="20918BA6" w14:textId="5E67062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1</w:t>
            </w:r>
          </w:p>
        </w:tc>
        <w:tc>
          <w:tcPr>
            <w:tcW w:w="3719" w:type="dxa"/>
          </w:tcPr>
          <w:p w14:paraId="0ABA644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0AA718EE" w14:textId="624EF92F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4158EBE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08A8451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98C3FD5" w14:textId="5D02D23E" w:rsidTr="003D7F63">
        <w:trPr>
          <w:cantSplit/>
          <w:trHeight w:val="696"/>
        </w:trPr>
        <w:tc>
          <w:tcPr>
            <w:tcW w:w="633" w:type="dxa"/>
          </w:tcPr>
          <w:p w14:paraId="27CE183D" w14:textId="3163C2F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2</w:t>
            </w:r>
          </w:p>
        </w:tc>
        <w:tc>
          <w:tcPr>
            <w:tcW w:w="3719" w:type="dxa"/>
          </w:tcPr>
          <w:p w14:paraId="7011FC8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2884A691" w14:textId="2BA4E5D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59CF129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04884EB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56E1D96" w14:textId="091FFBFF" w:rsidTr="003D7F63">
        <w:trPr>
          <w:cantSplit/>
          <w:trHeight w:val="678"/>
        </w:trPr>
        <w:tc>
          <w:tcPr>
            <w:tcW w:w="633" w:type="dxa"/>
          </w:tcPr>
          <w:p w14:paraId="5C7026C9" w14:textId="5B3A309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3</w:t>
            </w:r>
          </w:p>
        </w:tc>
        <w:tc>
          <w:tcPr>
            <w:tcW w:w="3719" w:type="dxa"/>
          </w:tcPr>
          <w:p w14:paraId="1198F5D0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558CE428" w14:textId="7D11092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1931E626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B132A33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0434A910" w14:textId="77777777" w:rsidTr="003D7F63">
        <w:trPr>
          <w:cantSplit/>
          <w:trHeight w:val="688"/>
        </w:trPr>
        <w:tc>
          <w:tcPr>
            <w:tcW w:w="633" w:type="dxa"/>
          </w:tcPr>
          <w:p w14:paraId="11076496" w14:textId="7346728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4</w:t>
            </w:r>
          </w:p>
        </w:tc>
        <w:tc>
          <w:tcPr>
            <w:tcW w:w="3719" w:type="dxa"/>
          </w:tcPr>
          <w:p w14:paraId="05653911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63AA960C" w14:textId="341ADB8B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A678B4A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31577BC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0C55EA94" w14:textId="77777777" w:rsidR="00175B03" w:rsidRDefault="00175B03" w:rsidP="00175B03">
      <w:pPr>
        <w:jc w:val="both"/>
        <w:rPr>
          <w:sz w:val="18"/>
          <w:szCs w:val="18"/>
        </w:rPr>
      </w:pPr>
    </w:p>
    <w:p w14:paraId="77F62E6D" w14:textId="3684C914" w:rsidR="00E40A3C" w:rsidRPr="00175B03" w:rsidRDefault="00175B03" w:rsidP="00175B03">
      <w:pPr>
        <w:jc w:val="both"/>
        <w:rPr>
          <w:sz w:val="18"/>
          <w:szCs w:val="18"/>
        </w:rPr>
      </w:pPr>
      <w:r w:rsidRPr="00175B03">
        <w:rPr>
          <w:sz w:val="18"/>
          <w:szCs w:val="18"/>
        </w:rPr>
        <w:t xml:space="preserve">Zamawiający uzna wyżej wymieniony warunek za spełniony, jeżeli Wykonawca wykaże, że w okresie ostatnich 3 lat przed upływem terminu składania ofert, a jeżeli okres prowadzenia działalności jest krótszy – w tym okresie, należycie zrealizował co najmniej </w:t>
      </w:r>
      <w:r w:rsidR="003D7F63">
        <w:rPr>
          <w:sz w:val="18"/>
          <w:szCs w:val="18"/>
        </w:rPr>
        <w:t>2 usługi</w:t>
      </w:r>
      <w:r w:rsidRPr="00175B03">
        <w:rPr>
          <w:sz w:val="18"/>
          <w:szCs w:val="18"/>
        </w:rPr>
        <w:t xml:space="preserve">, </w:t>
      </w:r>
      <w:r w:rsidR="003D7F63">
        <w:rPr>
          <w:sz w:val="18"/>
          <w:szCs w:val="18"/>
        </w:rPr>
        <w:t>z których</w:t>
      </w:r>
      <w:r w:rsidRPr="00175B03">
        <w:rPr>
          <w:sz w:val="18"/>
          <w:szCs w:val="18"/>
        </w:rPr>
        <w:t xml:space="preserve"> z każd</w:t>
      </w:r>
      <w:r w:rsidR="003D7F63">
        <w:rPr>
          <w:sz w:val="18"/>
          <w:szCs w:val="18"/>
        </w:rPr>
        <w:t>a polegała na zorganizowaniu i przeprowadzeniu szkolenia z zakresu tematu</w:t>
      </w:r>
      <w:r w:rsidRPr="00175B03">
        <w:rPr>
          <w:sz w:val="18"/>
          <w:szCs w:val="18"/>
        </w:rPr>
        <w:t xml:space="preserve">: </w:t>
      </w:r>
      <w:r w:rsidR="003D7F63" w:rsidRPr="003D7F63">
        <w:rPr>
          <w:b/>
          <w:bCs/>
          <w:sz w:val="18"/>
          <w:szCs w:val="18"/>
        </w:rPr>
        <w:t>Profesjonalne o</w:t>
      </w:r>
      <w:r w:rsidRPr="003D7F63">
        <w:rPr>
          <w:b/>
          <w:bCs/>
          <w:sz w:val="18"/>
          <w:szCs w:val="18"/>
        </w:rPr>
        <w:t>bsługa</w:t>
      </w:r>
      <w:r w:rsidRPr="00175B03">
        <w:rPr>
          <w:b/>
          <w:sz w:val="18"/>
          <w:szCs w:val="18"/>
        </w:rPr>
        <w:t xml:space="preserve"> klienta</w:t>
      </w:r>
      <w:r w:rsidRPr="00175B03">
        <w:rPr>
          <w:sz w:val="18"/>
          <w:szCs w:val="18"/>
        </w:rPr>
        <w:t>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D68C" w14:textId="77777777" w:rsidR="00621A2F" w:rsidRDefault="00621A2F">
      <w:r>
        <w:separator/>
      </w:r>
    </w:p>
  </w:endnote>
  <w:endnote w:type="continuationSeparator" w:id="0">
    <w:p w14:paraId="72D40CF5" w14:textId="77777777" w:rsidR="00621A2F" w:rsidRDefault="0062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D844" w14:textId="77777777" w:rsidR="00621A2F" w:rsidRDefault="00621A2F">
      <w:r>
        <w:separator/>
      </w:r>
    </w:p>
  </w:footnote>
  <w:footnote w:type="continuationSeparator" w:id="0">
    <w:p w14:paraId="3C6DBACF" w14:textId="77777777" w:rsidR="00621A2F" w:rsidRDefault="00621A2F">
      <w:r>
        <w:continuationSeparator/>
      </w:r>
    </w:p>
  </w:footnote>
  <w:footnote w:id="1">
    <w:p w14:paraId="2D6EB44F" w14:textId="3954446D" w:rsidR="003D7F63" w:rsidRDefault="003D7F6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75B03"/>
    <w:rsid w:val="001C3694"/>
    <w:rsid w:val="00210E8E"/>
    <w:rsid w:val="002705F3"/>
    <w:rsid w:val="00276C10"/>
    <w:rsid w:val="00361EEE"/>
    <w:rsid w:val="00380A13"/>
    <w:rsid w:val="003D7F63"/>
    <w:rsid w:val="005136B3"/>
    <w:rsid w:val="00561097"/>
    <w:rsid w:val="00621A2F"/>
    <w:rsid w:val="006727F5"/>
    <w:rsid w:val="006C357F"/>
    <w:rsid w:val="006D67F3"/>
    <w:rsid w:val="00702A72"/>
    <w:rsid w:val="00707683"/>
    <w:rsid w:val="00796413"/>
    <w:rsid w:val="007F7B24"/>
    <w:rsid w:val="008209FE"/>
    <w:rsid w:val="00872550"/>
    <w:rsid w:val="008B02BB"/>
    <w:rsid w:val="00962838"/>
    <w:rsid w:val="009B7E62"/>
    <w:rsid w:val="009C0AFF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2021-11-17T11:43:00Z</cp:lastPrinted>
  <dcterms:created xsi:type="dcterms:W3CDTF">2022-03-14T13:05:00Z</dcterms:created>
  <dcterms:modified xsi:type="dcterms:W3CDTF">2022-03-17T10:35:00Z</dcterms:modified>
</cp:coreProperties>
</file>