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21820" w14:textId="77777777" w:rsidR="00EA4FBA" w:rsidRPr="003D6231" w:rsidRDefault="00B162FC" w:rsidP="008A2E8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pict w14:anchorId="7A74D8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4D247152" w14:textId="77777777" w:rsidR="00EA4FBA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A1C2DA2" w14:textId="77777777" w:rsidR="00EA4FBA" w:rsidRPr="009475A8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0F6755" w14:textId="77777777" w:rsidR="00EA4FBA" w:rsidRPr="009475A8" w:rsidRDefault="00EA4FBA" w:rsidP="00EA4FB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7FC0CA8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B7E6EB6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C6A0240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9E52BAF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7C9E1FE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6EFAC35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3AE4C69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B64C36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C967507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3147D56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41931EC" w14:textId="77777777" w:rsidR="00EA4FBA" w:rsidRPr="009475A8" w:rsidRDefault="00EA4FBA" w:rsidP="00EA4F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59CF0DD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0D14F17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18D3E220" w14:textId="77777777" w:rsidR="00EA4FBA" w:rsidRPr="00D52EEE" w:rsidRDefault="00EA4FBA" w:rsidP="00EA4FB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396A504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45578F" w14:textId="432B6BEF" w:rsidR="00EA4FBA" w:rsidRPr="00D52EEE" w:rsidRDefault="00EA4FBA" w:rsidP="00EA4FB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162FC" w:rsidRPr="00B162FC">
        <w:rPr>
          <w:b/>
        </w:rPr>
        <w:t>usługa szkolenia dla kadry zarządzającej AGH w ramach projektu POWR.03.05.00-00-Z309/18, zadanie 6 Podniesienie kompetencji kadry administracyjnej z zakresu Profesjonalna obsługa klienta - KC-zp.272-146/22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203CB8E8" w14:textId="77777777" w:rsidR="00EA4FBA" w:rsidRPr="00D52EEE" w:rsidRDefault="00EA4FBA" w:rsidP="00EA4FB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548E5959" w14:textId="77777777" w:rsidR="00EA4FBA" w:rsidRPr="00D52EEE" w:rsidRDefault="00EA4FBA" w:rsidP="00EA4FB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068698" w14:textId="77777777" w:rsidR="00EA4FBA" w:rsidRPr="00D52EEE" w:rsidRDefault="00EA4FBA" w:rsidP="00EA4FB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9665833" w14:textId="77777777" w:rsidR="00EA4FBA" w:rsidRPr="00635952" w:rsidRDefault="00EA4FBA" w:rsidP="00EA4F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2652746C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449092F" w14:textId="77777777" w:rsidR="00EA4FBA" w:rsidRPr="00D52EEE" w:rsidRDefault="00EA4FBA" w:rsidP="00EA4FB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40F2218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FCD62B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0E3D9" w14:textId="77777777" w:rsidR="00EA4FBA" w:rsidRPr="00D52EEE" w:rsidRDefault="00EA4FBA" w:rsidP="00EA4FB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E21C67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C77369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EA3551F" w14:textId="77777777" w:rsidR="00EA4FBA" w:rsidRPr="00FD003F" w:rsidRDefault="00EA4FBA" w:rsidP="00EA4FBA">
      <w:pPr>
        <w:jc w:val="right"/>
        <w:rPr>
          <w:rFonts w:ascii="Arial" w:hAnsi="Arial" w:cs="Arial"/>
          <w:sz w:val="20"/>
          <w:szCs w:val="20"/>
        </w:rPr>
      </w:pPr>
    </w:p>
    <w:p w14:paraId="2B052ECD" w14:textId="77777777" w:rsidR="00EA4FBA" w:rsidRPr="00FD003F" w:rsidRDefault="00EA4FBA" w:rsidP="00EA4F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0E12C38" w14:textId="77777777" w:rsidR="00EA4FBA" w:rsidRPr="009475A8" w:rsidRDefault="00EA4FBA" w:rsidP="00EA4FBA"/>
    <w:p w14:paraId="596A073B" w14:textId="77777777" w:rsidR="00EA4FBA" w:rsidRPr="009475A8" w:rsidRDefault="00EA4FBA" w:rsidP="00EA4FBA"/>
    <w:p w14:paraId="53A446B0" w14:textId="77777777" w:rsidR="00EA4FBA" w:rsidRPr="009475A8" w:rsidRDefault="00EA4FBA" w:rsidP="00EA4FBA"/>
    <w:p w14:paraId="6038B496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DF21" w14:textId="77777777" w:rsidR="00982438" w:rsidRDefault="00982438" w:rsidP="0038231F">
      <w:pPr>
        <w:spacing w:after="0" w:line="240" w:lineRule="auto"/>
      </w:pPr>
      <w:r>
        <w:separator/>
      </w:r>
    </w:p>
  </w:endnote>
  <w:endnote w:type="continuationSeparator" w:id="0">
    <w:p w14:paraId="55A93B1A" w14:textId="77777777" w:rsidR="00982438" w:rsidRDefault="009824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D934B" w14:textId="77777777" w:rsidR="00BD7066" w:rsidRDefault="00BD7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DE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05055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D47A" w14:textId="77777777" w:rsidR="00BD7066" w:rsidRDefault="00BD7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EE6C" w14:textId="77777777" w:rsidR="00982438" w:rsidRDefault="00982438" w:rsidP="0038231F">
      <w:pPr>
        <w:spacing w:after="0" w:line="240" w:lineRule="auto"/>
      </w:pPr>
      <w:r>
        <w:separator/>
      </w:r>
    </w:p>
  </w:footnote>
  <w:footnote w:type="continuationSeparator" w:id="0">
    <w:p w14:paraId="6BE63555" w14:textId="77777777" w:rsidR="00982438" w:rsidRDefault="009824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F9D7F" w14:textId="77777777" w:rsidR="00BD7066" w:rsidRDefault="00BD7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A52B6" w14:textId="77777777" w:rsidR="00BD7066" w:rsidRDefault="00BD7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9334" w14:textId="77777777" w:rsidR="00BD7066" w:rsidRDefault="00BD7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43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4F9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1A7"/>
    <w:rsid w:val="005103B9"/>
    <w:rsid w:val="00520174"/>
    <w:rsid w:val="005641F0"/>
    <w:rsid w:val="005718A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2E8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243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62FC"/>
    <w:rsid w:val="00B34079"/>
    <w:rsid w:val="00B8005E"/>
    <w:rsid w:val="00B90E42"/>
    <w:rsid w:val="00BB0C3C"/>
    <w:rsid w:val="00BD7066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355FB4"/>
  <w15:chartTrackingRefBased/>
  <w15:docId w15:val="{721BD2B1-61FF-4734-AC8F-00AD4705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F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EA4FB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A7AB-E847-407A-A645-2B6CE2B2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2021-08-13T10:32:00Z</cp:lastPrinted>
  <dcterms:created xsi:type="dcterms:W3CDTF">2022-03-14T13:04:00Z</dcterms:created>
  <dcterms:modified xsi:type="dcterms:W3CDTF">2022-03-14T13:04:00Z</dcterms:modified>
</cp:coreProperties>
</file>