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4900854A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96A9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496A9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EE9BE04" w14:textId="4909FAE7" w:rsidR="0059549A" w:rsidRDefault="00282023" w:rsidP="0059549A">
      <w:pPr>
        <w:spacing w:before="600"/>
        <w:jc w:val="center"/>
        <w:rPr>
          <w:b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59549A" w:rsidRPr="0059549A">
        <w:rPr>
          <w:rFonts w:ascii="Times New Roman" w:hAnsi="Times New Roman"/>
          <w:b/>
          <w:sz w:val="28"/>
          <w:szCs w:val="28"/>
        </w:rPr>
        <w:t xml:space="preserve">Dostawa </w:t>
      </w:r>
      <w:r w:rsidR="00496A97">
        <w:rPr>
          <w:rFonts w:ascii="Times New Roman" w:hAnsi="Times New Roman"/>
          <w:b/>
          <w:sz w:val="28"/>
          <w:szCs w:val="28"/>
        </w:rPr>
        <w:t>płynów infuzyjnych oraz preparatów do żywienia dojelitowego i pozajelitowego</w:t>
      </w:r>
    </w:p>
    <w:p w14:paraId="682B946A" w14:textId="77777777" w:rsidR="0059549A" w:rsidRDefault="0059549A" w:rsidP="0059549A">
      <w:pPr>
        <w:jc w:val="center"/>
        <w:rPr>
          <w:b/>
          <w:sz w:val="32"/>
          <w:szCs w:val="32"/>
        </w:rPr>
      </w:pPr>
    </w:p>
    <w:p w14:paraId="7FB70FBF" w14:textId="6AE9952D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1EEB4916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435F8A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4349F72E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4C05D688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podpis osoby uprawnionej do składania  oświadczeń woli </w:t>
      </w:r>
      <w:bookmarkStart w:id="1" w:name="_GoBack"/>
      <w:bookmarkEnd w:id="1"/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8DB62" w14:textId="77777777" w:rsidR="00412270" w:rsidRDefault="00412270" w:rsidP="00025386">
      <w:pPr>
        <w:spacing w:after="0" w:line="240" w:lineRule="auto"/>
      </w:pPr>
      <w:r>
        <w:separator/>
      </w:r>
    </w:p>
  </w:endnote>
  <w:endnote w:type="continuationSeparator" w:id="0">
    <w:p w14:paraId="78FC2AE6" w14:textId="77777777" w:rsidR="00412270" w:rsidRDefault="004122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7FA25" w14:textId="77777777" w:rsidR="00412270" w:rsidRDefault="00412270" w:rsidP="00025386">
      <w:pPr>
        <w:spacing w:after="0" w:line="240" w:lineRule="auto"/>
      </w:pPr>
      <w:r>
        <w:separator/>
      </w:r>
    </w:p>
  </w:footnote>
  <w:footnote w:type="continuationSeparator" w:id="0">
    <w:p w14:paraId="208DA55F" w14:textId="77777777" w:rsidR="00412270" w:rsidRDefault="004122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71E09"/>
    <w:rsid w:val="001824B7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412270"/>
    <w:rsid w:val="00426AEA"/>
    <w:rsid w:val="004374F2"/>
    <w:rsid w:val="00460705"/>
    <w:rsid w:val="0048433E"/>
    <w:rsid w:val="00485239"/>
    <w:rsid w:val="00491642"/>
    <w:rsid w:val="00496A97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9549A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9D118D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2022-03-28T12:20:00Z</dcterms:created>
  <dcterms:modified xsi:type="dcterms:W3CDTF">2022-03-28T12:20:00Z</dcterms:modified>
</cp:coreProperties>
</file>