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D13B8" w14:textId="77777777" w:rsidR="00503B1E" w:rsidRPr="001905D5" w:rsidRDefault="00503B1E" w:rsidP="00503B1E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7D8A4299" w14:textId="77777777" w:rsidR="00503B1E" w:rsidRPr="001905D5" w:rsidRDefault="00503B1E" w:rsidP="00503B1E">
      <w:pPr>
        <w:keepNext/>
        <w:tabs>
          <w:tab w:val="left" w:pos="3420"/>
          <w:tab w:val="right" w:pos="9072"/>
        </w:tabs>
        <w:spacing w:after="0" w:line="360" w:lineRule="auto"/>
        <w:ind w:left="567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ab/>
      </w: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ab/>
      </w: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3C29E6BC" w14:textId="77777777" w:rsidR="00503B1E" w:rsidRPr="001905D5" w:rsidRDefault="00503B1E" w:rsidP="00503B1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2E859D94" w14:textId="77777777" w:rsidR="00503B1E" w:rsidRPr="001905D5" w:rsidRDefault="00503B1E" w:rsidP="00503B1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56FB0417" w14:textId="77777777" w:rsidR="00503B1E" w:rsidRPr="001905D5" w:rsidRDefault="00503B1E" w:rsidP="00503B1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76D8D193" w14:textId="77777777" w:rsidR="00503B1E" w:rsidRPr="001905D5" w:rsidRDefault="00503B1E" w:rsidP="00503B1E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76ECF1D4" w14:textId="77777777" w:rsidR="00503B1E" w:rsidRPr="001905D5" w:rsidRDefault="00503B1E" w:rsidP="00503B1E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7B0654E9" w14:textId="77777777" w:rsidR="00503B1E" w:rsidRPr="001905D5" w:rsidRDefault="00503B1E" w:rsidP="00503B1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3CF47B6F" w14:textId="77777777" w:rsidR="00503B1E" w:rsidRPr="001905D5" w:rsidRDefault="00503B1E" w:rsidP="00503B1E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0A3036DB" w14:textId="77777777" w:rsidR="00503B1E" w:rsidRPr="001905D5" w:rsidRDefault="00503B1E" w:rsidP="00503B1E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76B527C0" w14:textId="77777777" w:rsidR="00503B1E" w:rsidRPr="001905D5" w:rsidRDefault="00503B1E" w:rsidP="00503B1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1EC2F9CC" w14:textId="77777777" w:rsidR="00503B1E" w:rsidRPr="001905D5" w:rsidRDefault="00503B1E" w:rsidP="00503B1E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38F5C321" w14:textId="77777777" w:rsidR="00503B1E" w:rsidRDefault="00503B1E" w:rsidP="00503B1E">
      <w:pPr>
        <w:spacing w:line="254" w:lineRule="auto"/>
        <w:rPr>
          <w:rFonts w:ascii="Arial" w:hAnsi="Arial" w:cs="Arial"/>
        </w:rPr>
      </w:pPr>
    </w:p>
    <w:p w14:paraId="474B8F6C" w14:textId="77777777" w:rsidR="00503B1E" w:rsidRPr="007C6E4C" w:rsidRDefault="00503B1E" w:rsidP="00503B1E">
      <w:pPr>
        <w:widowControl w:val="0"/>
        <w:spacing w:after="0" w:line="360" w:lineRule="auto"/>
        <w:jc w:val="center"/>
        <w:rPr>
          <w:rFonts w:eastAsia="Times New Roman" w:cs="Calibri"/>
          <w:b/>
          <w:sz w:val="20"/>
          <w:szCs w:val="20"/>
          <w:u w:val="single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u w:val="single"/>
          <w:lang w:eastAsia="pl-PL"/>
        </w:rPr>
        <w:t>OŚWIADCZENIE WYKONAWCY</w:t>
      </w:r>
    </w:p>
    <w:p w14:paraId="38C9F22F" w14:textId="77777777" w:rsidR="00503B1E" w:rsidRPr="007C6E4C" w:rsidRDefault="00503B1E" w:rsidP="00503B1E">
      <w:pPr>
        <w:widowControl w:val="0"/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lang w:eastAsia="pl-PL"/>
        </w:rPr>
        <w:t>składane na podstawie art. 125 ust. 1 ustawy z dnia 11 września 2019 r.</w:t>
      </w:r>
    </w:p>
    <w:p w14:paraId="365CC7A5" w14:textId="77777777" w:rsidR="00503B1E" w:rsidRPr="007C6E4C" w:rsidRDefault="00503B1E" w:rsidP="00503B1E">
      <w:pPr>
        <w:widowControl w:val="0"/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lang w:eastAsia="pl-PL"/>
        </w:rPr>
        <w:t xml:space="preserve">Prawo zamówień publicznych (dalej jako: ustawa </w:t>
      </w:r>
      <w:proofErr w:type="spellStart"/>
      <w:r w:rsidRPr="007C6E4C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063E53A" w14:textId="77777777" w:rsidR="00503B1E" w:rsidRPr="007C6E4C" w:rsidRDefault="00503B1E" w:rsidP="00503B1E">
      <w:pPr>
        <w:widowControl w:val="0"/>
        <w:spacing w:before="240" w:after="240" w:line="360" w:lineRule="auto"/>
        <w:jc w:val="center"/>
        <w:rPr>
          <w:rFonts w:eastAsia="Times New Roman" w:cs="Calibri"/>
          <w:b/>
          <w:sz w:val="20"/>
          <w:szCs w:val="20"/>
          <w:u w:val="single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335DA535" w14:textId="2AAA1DAC" w:rsidR="00503B1E" w:rsidRPr="007C6E4C" w:rsidRDefault="00503B1E" w:rsidP="00503B1E">
      <w:pPr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503B1E">
        <w:rPr>
          <w:rFonts w:eastAsia="Times New Roman" w:cs="Calibri"/>
          <w:sz w:val="20"/>
          <w:szCs w:val="20"/>
          <w:lang w:eastAsia="pl-PL"/>
        </w:rPr>
        <w:t xml:space="preserve">Na potrzeby postępowania o udzielenie zamówienia publicznego pn. </w:t>
      </w:r>
      <w:r w:rsidR="00675F5A" w:rsidRPr="00675F5A">
        <w:rPr>
          <w:b/>
          <w:bCs/>
          <w:sz w:val="20"/>
          <w:szCs w:val="20"/>
        </w:rPr>
        <w:t>wy</w:t>
      </w:r>
      <w:r w:rsidR="00675F5A" w:rsidRPr="00675F5A">
        <w:rPr>
          <w:b/>
          <w:sz w:val="20"/>
          <w:szCs w:val="20"/>
        </w:rPr>
        <w:t xml:space="preserve">najem autobusów wraz z kierowcą do transportu studentów </w:t>
      </w:r>
      <w:proofErr w:type="spellStart"/>
      <w:r w:rsidR="00675F5A" w:rsidRPr="00675F5A">
        <w:rPr>
          <w:b/>
          <w:sz w:val="20"/>
          <w:szCs w:val="20"/>
        </w:rPr>
        <w:t>WGGiIŚ</w:t>
      </w:r>
      <w:proofErr w:type="spellEnd"/>
      <w:r w:rsidR="00675F5A" w:rsidRPr="00675F5A">
        <w:rPr>
          <w:b/>
          <w:sz w:val="20"/>
          <w:szCs w:val="20"/>
        </w:rPr>
        <w:t xml:space="preserve"> w czasie zajęć terenowych - KC-zp.272-165/22</w:t>
      </w:r>
      <w:r w:rsidRPr="00675F5A">
        <w:rPr>
          <w:rFonts w:cs="Calibri"/>
          <w:b/>
          <w:bCs/>
          <w:sz w:val="20"/>
          <w:szCs w:val="20"/>
        </w:rPr>
        <w:t>,</w:t>
      </w:r>
      <w:r w:rsidRPr="00503B1E">
        <w:rPr>
          <w:rFonts w:cs="Calibri"/>
          <w:b/>
          <w:bCs/>
          <w:sz w:val="20"/>
          <w:szCs w:val="20"/>
        </w:rPr>
        <w:t xml:space="preserve"> </w:t>
      </w:r>
      <w:r w:rsidRPr="00503B1E">
        <w:rPr>
          <w:rFonts w:eastAsia="Times New Roman" w:cs="Calibri"/>
          <w:sz w:val="20"/>
          <w:szCs w:val="20"/>
          <w:lang w:eastAsia="pl-PL"/>
        </w:rPr>
        <w:t xml:space="preserve">prowadzonego przez </w:t>
      </w:r>
      <w:r w:rsidRPr="00503B1E">
        <w:rPr>
          <w:rFonts w:eastAsia="Times New Roman" w:cs="Calibri"/>
          <w:b/>
          <w:sz w:val="20"/>
          <w:szCs w:val="20"/>
          <w:lang w:eastAsia="pl-PL"/>
        </w:rPr>
        <w:t>Akademię Górniczo-Hutniczą w Krakowie</w:t>
      </w:r>
      <w:r w:rsidRPr="00503B1E">
        <w:rPr>
          <w:rFonts w:eastAsia="Times New Roman" w:cs="Calibri"/>
          <w:sz w:val="20"/>
          <w:szCs w:val="20"/>
          <w:lang w:eastAsia="pl-PL"/>
        </w:rPr>
        <w:t>,</w:t>
      </w:r>
      <w:r w:rsidRPr="00503B1E">
        <w:rPr>
          <w:rFonts w:eastAsia="Times New Roman" w:cs="Calibri"/>
          <w:i/>
          <w:sz w:val="20"/>
          <w:szCs w:val="20"/>
          <w:lang w:eastAsia="pl-PL"/>
        </w:rPr>
        <w:t xml:space="preserve"> </w:t>
      </w:r>
      <w:r w:rsidRPr="00503B1E">
        <w:rPr>
          <w:rFonts w:eastAsia="Times New Roman" w:cs="Calibri"/>
          <w:sz w:val="20"/>
          <w:szCs w:val="20"/>
          <w:lang w:eastAsia="pl-PL"/>
        </w:rPr>
        <w:t>oświadczam, co następuje:</w:t>
      </w:r>
    </w:p>
    <w:p w14:paraId="2A97B281" w14:textId="77777777" w:rsidR="00503B1E" w:rsidRPr="007C6E4C" w:rsidRDefault="00503B1E" w:rsidP="00503B1E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7C6E4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sz w:val="20"/>
          <w:szCs w:val="20"/>
          <w:lang w:eastAsia="pl-PL"/>
        </w:rPr>
        <w:t>.</w:t>
      </w:r>
    </w:p>
    <w:p w14:paraId="18A7C6F2" w14:textId="77777777" w:rsidR="00503B1E" w:rsidRPr="00D738CC" w:rsidRDefault="00503B1E" w:rsidP="00D738CC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 xml:space="preserve">Oświadczam, że nie podlegam wykluczeniu z postępowania na podstawie art. </w:t>
      </w:r>
      <w:r w:rsidRPr="007C6E4C">
        <w:rPr>
          <w:bCs/>
          <w:iCs/>
          <w:color w:val="000000"/>
          <w:sz w:val="20"/>
          <w:szCs w:val="20"/>
          <w:lang w:val="x-none" w:eastAsia="x-none"/>
        </w:rPr>
        <w:t xml:space="preserve">109 ust. 1 pkt 1, pkt 4, pkt 5, pkt 6, pkt 7, pkt 8, pkt 9 i pkt 10 </w:t>
      </w:r>
      <w:r w:rsidRPr="007C6E4C">
        <w:rPr>
          <w:rFonts w:eastAsia="Times New Roman" w:cs="Calibri"/>
          <w:sz w:val="20"/>
          <w:szCs w:val="20"/>
          <w:lang w:eastAsia="pl-PL"/>
        </w:rPr>
        <w:t xml:space="preserve">ustawy </w:t>
      </w:r>
      <w:proofErr w:type="spellStart"/>
      <w:r w:rsidRPr="007C6E4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sz w:val="20"/>
          <w:szCs w:val="20"/>
          <w:lang w:eastAsia="pl-PL"/>
        </w:rPr>
        <w:t>.</w:t>
      </w:r>
    </w:p>
    <w:p w14:paraId="778801B6" w14:textId="77777777" w:rsidR="00503B1E" w:rsidRPr="007C6E4C" w:rsidRDefault="00503B1E" w:rsidP="00503B1E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7C6E4C">
        <w:rPr>
          <w:rFonts w:eastAsia="Times New Roman" w:cs="Calibri"/>
          <w:sz w:val="20"/>
          <w:szCs w:val="20"/>
          <w:vertAlign w:val="superscript"/>
          <w:lang w:eastAsia="pl-PL"/>
        </w:rPr>
        <w:footnoteReference w:id="1"/>
      </w:r>
      <w:r w:rsidRPr="007C6E4C">
        <w:rPr>
          <w:rFonts w:eastAsia="Times New Roman" w:cs="Calibri"/>
          <w:sz w:val="20"/>
          <w:szCs w:val="20"/>
          <w:lang w:eastAsia="pl-PL"/>
        </w:rPr>
        <w:t xml:space="preserve"> ustawy </w:t>
      </w:r>
      <w:proofErr w:type="spellStart"/>
      <w:r w:rsidRPr="007C6E4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7C6E4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sz w:val="20"/>
          <w:szCs w:val="20"/>
          <w:lang w:eastAsia="pl-PL"/>
        </w:rPr>
        <w:t xml:space="preserve"> podjąłem następujące środki naprawcze</w:t>
      </w:r>
      <w:r w:rsidRPr="007C6E4C">
        <w:rPr>
          <w:rFonts w:eastAsia="Times New Roman" w:cs="Calibri"/>
          <w:sz w:val="20"/>
          <w:szCs w:val="20"/>
          <w:vertAlign w:val="superscript"/>
          <w:lang w:eastAsia="pl-PL"/>
        </w:rPr>
        <w:footnoteReference w:id="2"/>
      </w:r>
      <w:r w:rsidRPr="007C6E4C">
        <w:rPr>
          <w:rFonts w:eastAsia="Times New Roman" w:cs="Calibri"/>
          <w:sz w:val="20"/>
          <w:szCs w:val="20"/>
          <w:lang w:eastAsia="pl-PL"/>
        </w:rPr>
        <w:t>:</w:t>
      </w:r>
      <w:r w:rsidRPr="007C6E4C">
        <w:rPr>
          <w:rFonts w:eastAsia="Times New Roman" w:cs="Calibri"/>
          <w:sz w:val="20"/>
          <w:szCs w:val="20"/>
          <w:vertAlign w:val="superscript"/>
          <w:lang w:eastAsia="pl-PL"/>
        </w:rPr>
        <w:t xml:space="preserve"> </w:t>
      </w:r>
    </w:p>
    <w:p w14:paraId="37B68E1E" w14:textId="77777777" w:rsidR="00503B1E" w:rsidRPr="007C6E4C" w:rsidRDefault="00503B1E" w:rsidP="00503B1E">
      <w:pPr>
        <w:widowControl w:val="0"/>
        <w:spacing w:after="0" w:line="36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…………………………………………………………………………………………………..</w:t>
      </w:r>
      <w:r w:rsidRPr="007C6E4C">
        <w:rPr>
          <w:rFonts w:eastAsia="Times New Roman" w:cs="Calibri"/>
          <w:sz w:val="20"/>
          <w:szCs w:val="20"/>
          <w:vertAlign w:val="superscript"/>
          <w:lang w:eastAsia="pl-PL"/>
        </w:rPr>
        <w:t xml:space="preserve"> </w:t>
      </w:r>
    </w:p>
    <w:p w14:paraId="7176D70F" w14:textId="77777777" w:rsidR="00503B1E" w:rsidRPr="007C6E4C" w:rsidRDefault="00503B1E" w:rsidP="00503B1E">
      <w:pPr>
        <w:widowControl w:val="0"/>
        <w:spacing w:before="240" w:after="24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lang w:eastAsia="pl-PL"/>
        </w:rPr>
        <w:t>OŚWIADCZENIE DOTYCZĄCE PODANYCH INFORMACJI:</w:t>
      </w:r>
    </w:p>
    <w:p w14:paraId="77254332" w14:textId="77777777" w:rsidR="00503B1E" w:rsidRPr="007C6E4C" w:rsidRDefault="00503B1E" w:rsidP="00503B1E">
      <w:pPr>
        <w:widowControl w:val="0"/>
        <w:spacing w:after="0" w:line="36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7C6E4C">
        <w:rPr>
          <w:rFonts w:eastAsia="Times New Roman" w:cs="Calibr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B8FD2F7" w14:textId="77777777" w:rsidR="00503B1E" w:rsidRPr="007C6E4C" w:rsidRDefault="00503B1E" w:rsidP="00503B1E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 w:rsidRPr="007C6E4C"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079D4D0A" w14:textId="77777777" w:rsidR="005103B9" w:rsidRPr="00503B1E" w:rsidRDefault="00503B1E" w:rsidP="00503B1E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sz w:val="20"/>
          <w:szCs w:val="20"/>
          <w:highlight w:val="yellow"/>
          <w:lang w:eastAsia="pl-PL"/>
        </w:rPr>
      </w:pPr>
      <w:r w:rsidRPr="007C6E4C"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5103B9" w:rsidRPr="00503B1E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053C2" w14:textId="77777777" w:rsidR="00A12278" w:rsidRDefault="00A12278" w:rsidP="0038231F">
      <w:pPr>
        <w:spacing w:after="0" w:line="240" w:lineRule="auto"/>
      </w:pPr>
      <w:r>
        <w:separator/>
      </w:r>
    </w:p>
  </w:endnote>
  <w:endnote w:type="continuationSeparator" w:id="0">
    <w:p w14:paraId="39BFD7F6" w14:textId="77777777" w:rsidR="00A12278" w:rsidRDefault="00A1227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CD45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E7A8A8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11D20" w14:textId="77777777" w:rsidR="00A12278" w:rsidRDefault="00A12278" w:rsidP="0038231F">
      <w:pPr>
        <w:spacing w:after="0" w:line="240" w:lineRule="auto"/>
      </w:pPr>
      <w:r>
        <w:separator/>
      </w:r>
    </w:p>
  </w:footnote>
  <w:footnote w:type="continuationSeparator" w:id="0">
    <w:p w14:paraId="17D220BA" w14:textId="77777777" w:rsidR="00A12278" w:rsidRDefault="00A12278" w:rsidP="0038231F">
      <w:pPr>
        <w:spacing w:after="0" w:line="240" w:lineRule="auto"/>
      </w:pPr>
      <w:r>
        <w:continuationSeparator/>
      </w:r>
    </w:p>
  </w:footnote>
  <w:footnote w:id="1">
    <w:p w14:paraId="1444424F" w14:textId="77777777" w:rsidR="00503B1E" w:rsidRPr="0024624C" w:rsidRDefault="00503B1E" w:rsidP="00503B1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19B099E8" w14:textId="77777777" w:rsidR="00503B1E" w:rsidRPr="008D4C56" w:rsidRDefault="00503B1E" w:rsidP="00503B1E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5AFFF" w14:textId="11D44D08" w:rsidR="007B0E63" w:rsidRDefault="007B0E63" w:rsidP="00503B1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227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875BF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3B1E"/>
    <w:rsid w:val="005103B9"/>
    <w:rsid w:val="00520174"/>
    <w:rsid w:val="005641F0"/>
    <w:rsid w:val="005C39CA"/>
    <w:rsid w:val="005E176A"/>
    <w:rsid w:val="00634311"/>
    <w:rsid w:val="00641874"/>
    <w:rsid w:val="006676AE"/>
    <w:rsid w:val="00675F5A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0E63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2278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38CC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76CD349"/>
  <w15:chartTrackingRefBased/>
  <w15:docId w15:val="{C98CB716-A7C5-419C-B7F9-A9561428B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3B1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09CFF8-0FE3-4994-A185-B8F002B71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251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Joanna Kraińska</cp:lastModifiedBy>
  <cp:revision>2</cp:revision>
  <cp:lastPrinted>2022-03-15T12:36:00Z</cp:lastPrinted>
  <dcterms:created xsi:type="dcterms:W3CDTF">2022-03-22T10:27:00Z</dcterms:created>
  <dcterms:modified xsi:type="dcterms:W3CDTF">2022-03-22T10:27:00Z</dcterms:modified>
</cp:coreProperties>
</file>