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431AA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31AA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31AA0">
        <w:rPr>
          <w:rFonts w:ascii="Arial" w:hAnsi="Arial" w:cs="Arial"/>
          <w:sz w:val="24"/>
          <w:szCs w:val="24"/>
        </w:rPr>
        <w:t>2022-03-28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431AA0" w:rsidP="006A5DF1">
      <w:pPr>
        <w:rPr>
          <w:rFonts w:ascii="Arial" w:hAnsi="Arial" w:cs="Arial"/>
          <w:b/>
          <w:bCs/>
          <w:sz w:val="24"/>
          <w:szCs w:val="24"/>
        </w:rPr>
      </w:pPr>
      <w:r w:rsidRPr="00431AA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6A5DF1" w:rsidRPr="00E935D6" w:rsidRDefault="00431AA0" w:rsidP="006A5DF1">
      <w:pPr>
        <w:rPr>
          <w:rFonts w:ascii="Arial" w:hAnsi="Arial" w:cs="Arial"/>
          <w:sz w:val="24"/>
          <w:szCs w:val="24"/>
        </w:rPr>
      </w:pPr>
      <w:r w:rsidRPr="00431AA0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31AA0">
        <w:rPr>
          <w:rFonts w:ascii="Arial" w:hAnsi="Arial" w:cs="Arial"/>
          <w:sz w:val="24"/>
          <w:szCs w:val="24"/>
        </w:rPr>
        <w:t>66</w:t>
      </w:r>
    </w:p>
    <w:p w:rsidR="006A5DF1" w:rsidRPr="00E935D6" w:rsidRDefault="00431AA0" w:rsidP="006A5DF1">
      <w:pPr>
        <w:rPr>
          <w:rFonts w:ascii="Arial" w:hAnsi="Arial" w:cs="Arial"/>
          <w:sz w:val="24"/>
          <w:szCs w:val="24"/>
        </w:rPr>
      </w:pPr>
      <w:r w:rsidRPr="00431AA0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31AA0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8138E" w:rsidRDefault="0008138E" w:rsidP="0008138E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Znak: SZP.271.1</w:t>
      </w:r>
      <w:r>
        <w:rPr>
          <w:rFonts w:ascii="Arial" w:hAnsi="Arial" w:cs="Arial"/>
          <w:sz w:val="24"/>
          <w:szCs w:val="24"/>
        </w:rPr>
        <w:t>97</w:t>
      </w:r>
      <w:r>
        <w:rPr>
          <w:rFonts w:ascii="Arial" w:hAnsi="Arial" w:cs="Arial"/>
          <w:sz w:val="24"/>
          <w:szCs w:val="24"/>
        </w:rPr>
        <w:t xml:space="preserve"> /1/2022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31AA0" w:rsidRPr="00431AA0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431AA0" w:rsidRPr="00431AA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31AA0" w:rsidRPr="00431AA0">
        <w:rPr>
          <w:rFonts w:ascii="Arial" w:hAnsi="Arial" w:cs="Arial"/>
          <w:b/>
          <w:bCs/>
          <w:sz w:val="24"/>
          <w:szCs w:val="24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31AA0" w:rsidRPr="00431AA0">
        <w:rPr>
          <w:rFonts w:ascii="Arial" w:hAnsi="Arial" w:cs="Arial"/>
          <w:b/>
          <w:sz w:val="24"/>
          <w:szCs w:val="24"/>
        </w:rPr>
        <w:t>ZP/1/2022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31AA0" w:rsidRPr="00431AA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31AA0" w:rsidRPr="00431AA0">
        <w:rPr>
          <w:rFonts w:ascii="Arial" w:hAnsi="Arial" w:cs="Arial"/>
          <w:sz w:val="24"/>
          <w:szCs w:val="24"/>
        </w:rPr>
        <w:t>(</w:t>
      </w:r>
      <w:proofErr w:type="spellStart"/>
      <w:r w:rsidR="00431AA0" w:rsidRPr="00431AA0">
        <w:rPr>
          <w:rFonts w:ascii="Arial" w:hAnsi="Arial" w:cs="Arial"/>
          <w:sz w:val="24"/>
          <w:szCs w:val="24"/>
        </w:rPr>
        <w:t>t.j</w:t>
      </w:r>
      <w:proofErr w:type="spellEnd"/>
      <w:r w:rsidR="00431AA0" w:rsidRPr="00431AA0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1AA0" w:rsidRPr="00E935D6" w:rsidTr="006225A2">
        <w:tc>
          <w:tcPr>
            <w:tcW w:w="9356" w:type="dxa"/>
            <w:shd w:val="clear" w:color="auto" w:fill="auto"/>
          </w:tcPr>
          <w:p w:rsidR="00431AA0" w:rsidRPr="00E935D6" w:rsidRDefault="00431AA0" w:rsidP="006225A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08138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bookmarkStart w:id="0" w:name="_GoBack"/>
            <w:bookmarkEnd w:id="0"/>
          </w:p>
          <w:p w:rsidR="00166965" w:rsidRDefault="00431AA0" w:rsidP="006225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1AA0">
              <w:rPr>
                <w:rFonts w:ascii="Arial" w:hAnsi="Arial" w:cs="Arial"/>
                <w:sz w:val="22"/>
                <w:szCs w:val="22"/>
              </w:rPr>
              <w:t xml:space="preserve">Zapisy SIWZ w zakresie warunków udziału w postępowaniu: </w:t>
            </w:r>
          </w:p>
          <w:p w:rsidR="00431AA0" w:rsidRPr="00E935D6" w:rsidRDefault="00431AA0" w:rsidP="006225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1AA0">
              <w:rPr>
                <w:rFonts w:ascii="Arial" w:hAnsi="Arial" w:cs="Arial"/>
                <w:sz w:val="22"/>
                <w:szCs w:val="22"/>
              </w:rPr>
              <w:t xml:space="preserve">1. WYKONAWCA MUSI WYKAZAĆ, IŻ W OKRESIE OSTATNICH 3 LAT PRZED UPŁYWEM TERMINU SKŁADANIA OFERT, A JEŻELI OKRES PROWADZENIA DZIAŁALNOŚCI JEST KRÓTSZY, TO W TYM OKRESIE WYKONAŁ, CO NAJMNIEJ: jedną (1) usługę projektową polegającą na zaprojektowaniu lub przeprojektowaniu budynku/-ów, w których wykonywana jest działalność lecznicza (budynku/-ów wg Polskiej Klasyfikacji Obiektów Budowlanych należącego do klasy 1264) o wartości usługi nie mniejszej niż 500.000 zł brutto (pięćset tysięcy zł brutto) i powierzchni całkowitej objętej zakresem zadania nie mniejszej niż 3.000 m2. W zakresie projektowania musi znajdować się wykonanie co najmniej: projektu budowlanego wraz z uzyskaniem decyzji o pozwoleniu na budowę, projektów wykonawczych obejmujących wszystkie branże, </w:t>
            </w:r>
            <w:proofErr w:type="spellStart"/>
            <w:r w:rsidRPr="00431AA0">
              <w:rPr>
                <w:rFonts w:ascii="Arial" w:hAnsi="Arial" w:cs="Arial"/>
                <w:sz w:val="22"/>
                <w:szCs w:val="22"/>
              </w:rPr>
              <w:t>STWiORB</w:t>
            </w:r>
            <w:proofErr w:type="spellEnd"/>
            <w:r w:rsidRPr="00431AA0">
              <w:rPr>
                <w:rFonts w:ascii="Arial" w:hAnsi="Arial" w:cs="Arial"/>
                <w:sz w:val="22"/>
                <w:szCs w:val="22"/>
              </w:rPr>
              <w:t xml:space="preserve">-ów. Wnioskujemy o zmianę zapisów SIWZ w zakresie wartości usługi na: "...nie mniejszej niż 300.000 zł brutto (trzysta tysięcy zł brutto)..." </w:t>
            </w:r>
            <w:r w:rsidRPr="00431AA0">
              <w:rPr>
                <w:rFonts w:ascii="Arial" w:hAnsi="Arial" w:cs="Arial"/>
                <w:sz w:val="22"/>
                <w:szCs w:val="22"/>
              </w:rPr>
              <w:lastRenderedPageBreak/>
              <w:t xml:space="preserve">Realizacja zadań projektowych obiektów służby zdrowia wymaga oczywiście odpowiedniego doświadczenia. Jednak w okresie ostatnich latach realia związane z wartością prac projektowych uległy zmianie i w naszej ocenie zrealizowanie zadania 3 lata temu o wartości 300 000 zł brutto pozwala potwierdzić właściwe doświadczenie </w:t>
            </w:r>
            <w:r w:rsidR="00166965" w:rsidRPr="00431AA0">
              <w:rPr>
                <w:rFonts w:ascii="Arial" w:hAnsi="Arial" w:cs="Arial"/>
                <w:sz w:val="22"/>
                <w:szCs w:val="22"/>
              </w:rPr>
              <w:t>zespołu</w:t>
            </w:r>
            <w:r w:rsidRPr="00431AA0">
              <w:rPr>
                <w:rFonts w:ascii="Arial" w:hAnsi="Arial" w:cs="Arial"/>
                <w:sz w:val="22"/>
                <w:szCs w:val="22"/>
              </w:rPr>
              <w:t xml:space="preserve"> projektowego. Zwracamy uwagę, że nasz wniosek pozwoli na zwiększenie konkurencyjności w prowadzonym postepowaniu przy jednoczesnym zachowaniu wysokiego standardu świadczonych usług. </w:t>
            </w:r>
          </w:p>
          <w:p w:rsidR="00431AA0" w:rsidRDefault="00431AA0" w:rsidP="006225A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166965" w:rsidRPr="00E935D6" w:rsidRDefault="00166965" w:rsidP="006225A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:rsidR="00431AA0" w:rsidRPr="00431AA0" w:rsidRDefault="00431AA0" w:rsidP="006225A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568" w:rsidRDefault="005C7568">
      <w:r>
        <w:separator/>
      </w:r>
    </w:p>
  </w:endnote>
  <w:endnote w:type="continuationSeparator" w:id="0">
    <w:p w:rsidR="005C7568" w:rsidRDefault="005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813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568" w:rsidRDefault="005C7568">
      <w:r>
        <w:separator/>
      </w:r>
    </w:p>
  </w:footnote>
  <w:footnote w:type="continuationSeparator" w:id="0">
    <w:p w:rsidR="005C7568" w:rsidRDefault="005C7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AA0" w:rsidRDefault="00431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AA0" w:rsidRDefault="00431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AA0" w:rsidRDefault="00431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568"/>
    <w:rsid w:val="00031374"/>
    <w:rsid w:val="0008138E"/>
    <w:rsid w:val="000A1097"/>
    <w:rsid w:val="000E2A8F"/>
    <w:rsid w:val="0012774F"/>
    <w:rsid w:val="00144B7A"/>
    <w:rsid w:val="00166965"/>
    <w:rsid w:val="00180C6E"/>
    <w:rsid w:val="0029606A"/>
    <w:rsid w:val="00431AA0"/>
    <w:rsid w:val="004848F3"/>
    <w:rsid w:val="004A75F2"/>
    <w:rsid w:val="005144A9"/>
    <w:rsid w:val="00520165"/>
    <w:rsid w:val="005B1B08"/>
    <w:rsid w:val="005C756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D58A3A"/>
  <w15:chartTrackingRefBased/>
  <w15:docId w15:val="{8D4F83F1-EB27-4F4C-9A64-BF7DC1034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81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2022-03-28T11:44:00Z</cp:lastPrinted>
  <dcterms:created xsi:type="dcterms:W3CDTF">2022-03-28T11:41:00Z</dcterms:created>
  <dcterms:modified xsi:type="dcterms:W3CDTF">2022-03-28T11:44:00Z</dcterms:modified>
</cp:coreProperties>
</file>