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47A90" w14:textId="189B7CEF" w:rsidR="008D2AB8" w:rsidRPr="002D078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D0782">
        <w:rPr>
          <w:rFonts w:ascii="Times New Roman" w:hAnsi="Times New Roman"/>
          <w:sz w:val="22"/>
          <w:szCs w:val="22"/>
        </w:rPr>
        <w:t>1</w:t>
      </w:r>
    </w:p>
    <w:p w14:paraId="7C8ED0DB" w14:textId="77777777" w:rsidR="008D2AB8" w:rsidRPr="002D078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DEF6D01" w14:textId="77777777" w:rsidR="008D2AB8" w:rsidRPr="002D078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FORMULARZ OFERTY</w:t>
      </w:r>
    </w:p>
    <w:p w14:paraId="35357430" w14:textId="77777777" w:rsidR="008D2AB8" w:rsidRPr="002D078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FFA9FD1" w14:textId="77777777" w:rsidR="002D0782" w:rsidRPr="00881B06" w:rsidRDefault="002D0782" w:rsidP="002D0782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81B06">
        <w:rPr>
          <w:sz w:val="20"/>
          <w:szCs w:val="20"/>
        </w:rPr>
        <w:t>NAZWA WYKONAWCY:……………………………………………………………………..</w:t>
      </w:r>
    </w:p>
    <w:p w14:paraId="0CD1E075" w14:textId="77777777" w:rsidR="002D0782" w:rsidRPr="00881B06" w:rsidRDefault="002D0782" w:rsidP="002D0782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81B06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A9C9F93" w14:textId="77777777" w:rsidR="002D0782" w:rsidRPr="00881B06" w:rsidRDefault="002D0782" w:rsidP="002D0782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81B06">
        <w:rPr>
          <w:sz w:val="20"/>
          <w:szCs w:val="20"/>
        </w:rPr>
        <w:t>ADRES:…………………………………………………………………………………………</w:t>
      </w:r>
    </w:p>
    <w:p w14:paraId="15A2B7A7" w14:textId="77777777" w:rsidR="002D0782" w:rsidRPr="00881B06" w:rsidRDefault="002D0782" w:rsidP="002D0782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81B06">
        <w:rPr>
          <w:sz w:val="20"/>
          <w:szCs w:val="20"/>
        </w:rPr>
        <w:t>WOJEWÓDZTWO ……………………………..........................................................................</w:t>
      </w:r>
    </w:p>
    <w:p w14:paraId="1E6C2EB4" w14:textId="77777777" w:rsidR="002D0782" w:rsidRPr="00881B06" w:rsidRDefault="002D0782" w:rsidP="002D0782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81B06">
        <w:rPr>
          <w:sz w:val="20"/>
          <w:szCs w:val="20"/>
          <w:lang w:val="de-DE"/>
        </w:rPr>
        <w:t>TEL.</w:t>
      </w:r>
      <w:r w:rsidRPr="00881B06">
        <w:rPr>
          <w:sz w:val="20"/>
          <w:szCs w:val="20"/>
        </w:rPr>
        <w:t>……………………………………………………………………………………………..</w:t>
      </w:r>
    </w:p>
    <w:p w14:paraId="3748693C" w14:textId="77777777" w:rsidR="002D0782" w:rsidRPr="00881B06" w:rsidRDefault="002D0782" w:rsidP="002D0782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81B06">
        <w:rPr>
          <w:sz w:val="20"/>
          <w:szCs w:val="20"/>
          <w:lang w:val="de-DE"/>
        </w:rPr>
        <w:t xml:space="preserve">FAX </w:t>
      </w:r>
      <w:r w:rsidRPr="00881B06">
        <w:rPr>
          <w:sz w:val="20"/>
          <w:szCs w:val="20"/>
        </w:rPr>
        <w:t>…………………………………………………………………………………………….</w:t>
      </w:r>
    </w:p>
    <w:p w14:paraId="6FFA0553" w14:textId="77777777" w:rsidR="002D0782" w:rsidRPr="00881B06" w:rsidRDefault="002D0782" w:rsidP="002D0782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81B06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5AB3BE2" w14:textId="77777777" w:rsidR="002D0782" w:rsidRPr="00881B06" w:rsidRDefault="002D0782" w:rsidP="002D0782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81B06">
        <w:rPr>
          <w:sz w:val="20"/>
          <w:szCs w:val="20"/>
          <w:lang w:val="de-DE"/>
        </w:rPr>
        <w:t xml:space="preserve">NIP…………………………………. </w:t>
      </w:r>
      <w:r w:rsidRPr="00881B06">
        <w:rPr>
          <w:sz w:val="20"/>
          <w:szCs w:val="20"/>
        </w:rPr>
        <w:t>REGON:………………………………………………...</w:t>
      </w:r>
    </w:p>
    <w:p w14:paraId="766CD801" w14:textId="363E5890" w:rsidR="001F3C09" w:rsidRPr="00881B06" w:rsidRDefault="002D0782" w:rsidP="001E2CD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81B06">
        <w:rPr>
          <w:sz w:val="20"/>
          <w:szCs w:val="20"/>
        </w:rPr>
        <w:t>BANK/ NR KONTA ……………………………………………………………………………</w:t>
      </w:r>
    </w:p>
    <w:p w14:paraId="6A628FE9" w14:textId="2E7C6CF6" w:rsidR="008D2AB8" w:rsidRPr="00881B06" w:rsidRDefault="008D2AB8" w:rsidP="008D2AB8">
      <w:pPr>
        <w:spacing w:line="360" w:lineRule="auto"/>
        <w:rPr>
          <w:sz w:val="20"/>
          <w:szCs w:val="20"/>
        </w:rPr>
      </w:pPr>
      <w:r w:rsidRPr="00881B06">
        <w:rPr>
          <w:sz w:val="20"/>
          <w:szCs w:val="20"/>
        </w:rPr>
        <w:t>Do: Nazwa i siedziba Zamawiającego:</w:t>
      </w:r>
    </w:p>
    <w:p w14:paraId="6237C98A" w14:textId="77777777" w:rsidR="007A0FBA" w:rsidRPr="00881B06" w:rsidRDefault="007A0FBA" w:rsidP="008D2AB8">
      <w:pPr>
        <w:ind w:right="-110"/>
        <w:rPr>
          <w:b/>
          <w:sz w:val="16"/>
          <w:szCs w:val="16"/>
        </w:rPr>
      </w:pPr>
      <w:r w:rsidRPr="00881B06">
        <w:rPr>
          <w:b/>
          <w:sz w:val="16"/>
          <w:szCs w:val="16"/>
        </w:rPr>
        <w:t>Akademia Górniczo - Hutnicza</w:t>
      </w:r>
    </w:p>
    <w:p w14:paraId="113BA28E" w14:textId="77777777" w:rsidR="007A0FBA" w:rsidRPr="00881B06" w:rsidRDefault="007A0FBA" w:rsidP="008D2AB8">
      <w:pPr>
        <w:ind w:right="-110"/>
        <w:rPr>
          <w:b/>
          <w:sz w:val="16"/>
          <w:szCs w:val="16"/>
        </w:rPr>
      </w:pPr>
      <w:r w:rsidRPr="00881B06">
        <w:rPr>
          <w:b/>
          <w:sz w:val="16"/>
          <w:szCs w:val="16"/>
        </w:rPr>
        <w:t>im. Stanisława Staszica w Krakowie</w:t>
      </w:r>
    </w:p>
    <w:p w14:paraId="37D7D8E2" w14:textId="77777777" w:rsidR="008D2AB8" w:rsidRPr="00881B06" w:rsidRDefault="007A0FBA" w:rsidP="008D2AB8">
      <w:pPr>
        <w:ind w:right="-110"/>
        <w:rPr>
          <w:b/>
          <w:sz w:val="16"/>
          <w:szCs w:val="16"/>
        </w:rPr>
      </w:pPr>
      <w:r w:rsidRPr="00881B06">
        <w:rPr>
          <w:b/>
          <w:sz w:val="16"/>
          <w:szCs w:val="16"/>
        </w:rPr>
        <w:t>Dział Zamówień Publicznych</w:t>
      </w:r>
      <w:r w:rsidR="008D2AB8" w:rsidRPr="00881B06">
        <w:rPr>
          <w:b/>
          <w:sz w:val="16"/>
          <w:szCs w:val="16"/>
        </w:rPr>
        <w:t xml:space="preserve">  </w:t>
      </w:r>
    </w:p>
    <w:p w14:paraId="6EA831E3" w14:textId="77777777" w:rsidR="008D2AB8" w:rsidRPr="00881B06" w:rsidRDefault="007A0FBA" w:rsidP="008D2AB8">
      <w:pPr>
        <w:ind w:right="-110"/>
        <w:rPr>
          <w:b/>
          <w:sz w:val="16"/>
          <w:szCs w:val="16"/>
        </w:rPr>
      </w:pPr>
      <w:r w:rsidRPr="00881B06">
        <w:rPr>
          <w:b/>
          <w:sz w:val="16"/>
          <w:szCs w:val="16"/>
        </w:rPr>
        <w:t>Al. Mickiewicza</w:t>
      </w:r>
      <w:r w:rsidR="008D2AB8" w:rsidRPr="00881B06">
        <w:rPr>
          <w:b/>
          <w:sz w:val="16"/>
          <w:szCs w:val="16"/>
        </w:rPr>
        <w:t xml:space="preserve"> </w:t>
      </w:r>
      <w:r w:rsidRPr="00881B06">
        <w:rPr>
          <w:b/>
          <w:sz w:val="16"/>
          <w:szCs w:val="16"/>
        </w:rPr>
        <w:t>30</w:t>
      </w:r>
      <w:r w:rsidR="008D2AB8" w:rsidRPr="00881B06">
        <w:rPr>
          <w:b/>
          <w:sz w:val="16"/>
          <w:szCs w:val="16"/>
        </w:rPr>
        <w:t xml:space="preserve"> </w:t>
      </w:r>
    </w:p>
    <w:p w14:paraId="458EBEDC" w14:textId="77777777" w:rsidR="008D2AB8" w:rsidRPr="00881B06" w:rsidRDefault="007A0FBA" w:rsidP="008D2AB8">
      <w:pPr>
        <w:rPr>
          <w:b/>
          <w:sz w:val="16"/>
          <w:szCs w:val="16"/>
        </w:rPr>
      </w:pPr>
      <w:r w:rsidRPr="00881B06">
        <w:rPr>
          <w:b/>
          <w:sz w:val="16"/>
          <w:szCs w:val="16"/>
        </w:rPr>
        <w:t>30-059</w:t>
      </w:r>
      <w:r w:rsidR="008D2AB8" w:rsidRPr="00881B06">
        <w:rPr>
          <w:b/>
          <w:sz w:val="16"/>
          <w:szCs w:val="16"/>
        </w:rPr>
        <w:t xml:space="preserve"> </w:t>
      </w:r>
      <w:r w:rsidRPr="00881B06">
        <w:rPr>
          <w:b/>
          <w:sz w:val="16"/>
          <w:szCs w:val="16"/>
        </w:rPr>
        <w:t>Kraków</w:t>
      </w:r>
      <w:r w:rsidR="008D2AB8" w:rsidRPr="00881B06">
        <w:rPr>
          <w:b/>
          <w:sz w:val="16"/>
          <w:szCs w:val="16"/>
        </w:rPr>
        <w:t xml:space="preserve">,  </w:t>
      </w:r>
    </w:p>
    <w:p w14:paraId="103CDF42" w14:textId="77777777" w:rsidR="008D2AB8" w:rsidRPr="00881B06" w:rsidRDefault="008D2AB8" w:rsidP="008D2AB8">
      <w:pPr>
        <w:ind w:firstLine="3969"/>
        <w:rPr>
          <w:b/>
          <w:sz w:val="16"/>
          <w:szCs w:val="16"/>
        </w:rPr>
      </w:pPr>
    </w:p>
    <w:p w14:paraId="0A4D9895" w14:textId="22092308" w:rsidR="008D2AB8" w:rsidRPr="004B2004" w:rsidRDefault="008D2AB8" w:rsidP="004B2004">
      <w:pPr>
        <w:rPr>
          <w:b/>
          <w:sz w:val="16"/>
          <w:szCs w:val="16"/>
        </w:rPr>
      </w:pPr>
      <w:r w:rsidRPr="00881B06">
        <w:rPr>
          <w:sz w:val="16"/>
          <w:szCs w:val="16"/>
        </w:rPr>
        <w:t xml:space="preserve">Przystępując do postępowania o udzielenie zamówienia publicznego, którego przedmiotem jest </w:t>
      </w:r>
      <w:r w:rsidR="004B2004" w:rsidRPr="004B2004">
        <w:rPr>
          <w:b/>
          <w:sz w:val="16"/>
          <w:szCs w:val="16"/>
        </w:rPr>
        <w:t xml:space="preserve">na dostawę odczynników biologicznych  dla </w:t>
      </w:r>
      <w:proofErr w:type="spellStart"/>
      <w:r w:rsidR="004B2004" w:rsidRPr="004B2004">
        <w:rPr>
          <w:b/>
          <w:sz w:val="16"/>
          <w:szCs w:val="16"/>
        </w:rPr>
        <w:t>WIMiIP</w:t>
      </w:r>
      <w:proofErr w:type="spellEnd"/>
      <w:r w:rsidR="004B2004" w:rsidRPr="004B2004">
        <w:rPr>
          <w:b/>
          <w:sz w:val="16"/>
          <w:szCs w:val="16"/>
        </w:rPr>
        <w:t>- KC-zp.272-137/22</w:t>
      </w:r>
      <w:r w:rsidR="004B2004">
        <w:rPr>
          <w:b/>
          <w:sz w:val="16"/>
          <w:szCs w:val="16"/>
        </w:rPr>
        <w:t xml:space="preserve"> </w:t>
      </w:r>
      <w:r w:rsidRPr="00881B06">
        <w:rPr>
          <w:sz w:val="16"/>
          <w:szCs w:val="16"/>
        </w:rPr>
        <w:t>oferuję realizację przedmiotu zamówienia , zgodnie z zasadami określonymi w specyfikacji warunków zamówienia.</w:t>
      </w:r>
    </w:p>
    <w:p w14:paraId="05CF505D" w14:textId="33C67A4B" w:rsidR="007510A5" w:rsidRPr="00881B06" w:rsidRDefault="007510A5" w:rsidP="007510A5">
      <w:pPr>
        <w:spacing w:after="120"/>
        <w:ind w:left="-46" w:hanging="14"/>
        <w:rPr>
          <w:rFonts w:ascii="Arial" w:hAnsi="Arial" w:cs="Arial"/>
          <w:b/>
          <w:kern w:val="3"/>
          <w:sz w:val="16"/>
          <w:szCs w:val="16"/>
        </w:rPr>
      </w:pPr>
      <w:r w:rsidRPr="00881B06">
        <w:rPr>
          <w:rFonts w:ascii="Arial" w:hAnsi="Arial" w:cs="Arial"/>
          <w:b/>
          <w:sz w:val="16"/>
          <w:szCs w:val="16"/>
          <w:highlight w:val="cyan"/>
        </w:rPr>
        <w:t>ZADANIE CZĘŚCIOWE NR 1</w:t>
      </w:r>
    </w:p>
    <w:tbl>
      <w:tblPr>
        <w:tblW w:w="1016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3"/>
        <w:gridCol w:w="2101"/>
        <w:gridCol w:w="787"/>
        <w:gridCol w:w="919"/>
        <w:gridCol w:w="368"/>
        <w:gridCol w:w="815"/>
        <w:gridCol w:w="656"/>
        <w:gridCol w:w="919"/>
        <w:gridCol w:w="657"/>
        <w:gridCol w:w="2496"/>
      </w:tblGrid>
      <w:tr w:rsidR="00BC4CE2" w:rsidRPr="00EB5548" w14:paraId="269DEC90" w14:textId="77777777" w:rsidTr="00BC4CE2">
        <w:trPr>
          <w:trHeight w:val="586"/>
        </w:trPr>
        <w:tc>
          <w:tcPr>
            <w:tcW w:w="4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F1EBB3" w14:textId="77777777" w:rsidR="00BC4CE2" w:rsidRPr="00EB5548" w:rsidRDefault="00BC4CE2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L.p.</w:t>
            </w:r>
          </w:p>
        </w:tc>
        <w:tc>
          <w:tcPr>
            <w:tcW w:w="21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EBFEAE" w14:textId="77777777" w:rsidR="00BC4CE2" w:rsidRPr="00EB5548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Nazwa elementu</w:t>
            </w:r>
          </w:p>
        </w:tc>
        <w:tc>
          <w:tcPr>
            <w:tcW w:w="78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D7FAF3" w14:textId="7479C308" w:rsidR="00BC4CE2" w:rsidRPr="00EB5548" w:rsidRDefault="00BC4CE2" w:rsidP="00356515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 xml:space="preserve">Ilość sztuk </w:t>
            </w: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962C15" w14:textId="2C93EC2B" w:rsidR="00BC4CE2" w:rsidRPr="00EB5548" w:rsidRDefault="00BC4CE2" w:rsidP="00356515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 xml:space="preserve">Nazwa własna artykułu i producenta </w:t>
            </w:r>
          </w:p>
        </w:tc>
        <w:tc>
          <w:tcPr>
            <w:tcW w:w="118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3227F7" w14:textId="77A342D9" w:rsidR="00BC4CE2" w:rsidRPr="00EB5548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sz w:val="16"/>
                <w:szCs w:val="16"/>
              </w:rPr>
              <w:t>Nr katalogowy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5CA671" w14:textId="06DB9A6A" w:rsidR="00BC4CE2" w:rsidRPr="00BC4CE2" w:rsidRDefault="00BC4CE2" w:rsidP="00E77E9D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C4CE2">
              <w:rPr>
                <w:b/>
                <w:bCs/>
                <w:color w:val="000000" w:themeColor="text1"/>
                <w:sz w:val="16"/>
                <w:szCs w:val="16"/>
              </w:rPr>
              <w:t xml:space="preserve">Cena netto za 1 szt. </w:t>
            </w:r>
            <w:r w:rsidRPr="00BC4CE2">
              <w:rPr>
                <w:b/>
                <w:color w:val="000000" w:themeColor="text1"/>
                <w:sz w:val="16"/>
                <w:szCs w:val="16"/>
              </w:rPr>
              <w:t>[PLN]</w:t>
            </w: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9675BD" w14:textId="75596EA3" w:rsidR="00BC4CE2" w:rsidRPr="00BC4CE2" w:rsidRDefault="00BC4CE2" w:rsidP="00E77E9D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C4CE2">
              <w:rPr>
                <w:b/>
                <w:bCs/>
                <w:color w:val="000000" w:themeColor="text1"/>
                <w:sz w:val="16"/>
                <w:szCs w:val="16"/>
              </w:rPr>
              <w:t xml:space="preserve">Wartość netto </w:t>
            </w:r>
            <w:r>
              <w:rPr>
                <w:b/>
                <w:bCs/>
                <w:color w:val="000000" w:themeColor="text1"/>
                <w:sz w:val="16"/>
                <w:szCs w:val="16"/>
              </w:rPr>
              <w:t xml:space="preserve">zestawu </w:t>
            </w:r>
            <w:r w:rsidRPr="00BC4CE2">
              <w:rPr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BC4CE2">
              <w:rPr>
                <w:b/>
                <w:color w:val="000000" w:themeColor="text1"/>
                <w:sz w:val="16"/>
                <w:szCs w:val="16"/>
              </w:rPr>
              <w:t>[PLN]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2FC627" w14:textId="57FDA3F2" w:rsidR="00BC4CE2" w:rsidRPr="00BC4CE2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C4CE2">
              <w:rPr>
                <w:b/>
                <w:bCs/>
                <w:color w:val="000000" w:themeColor="text1"/>
                <w:sz w:val="16"/>
                <w:szCs w:val="16"/>
              </w:rPr>
              <w:t>VAT za zestaw</w:t>
            </w:r>
          </w:p>
          <w:p w14:paraId="4BD18EA0" w14:textId="77777777" w:rsidR="00BC4CE2" w:rsidRPr="00BC4CE2" w:rsidRDefault="00BC4CE2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C4CE2">
              <w:rPr>
                <w:color w:val="000000" w:themeColor="text1"/>
                <w:sz w:val="16"/>
                <w:szCs w:val="16"/>
              </w:rPr>
              <w:t>[%]</w:t>
            </w:r>
          </w:p>
          <w:p w14:paraId="41595C67" w14:textId="77777777" w:rsidR="00BC4CE2" w:rsidRPr="00BC4CE2" w:rsidRDefault="00BC4CE2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C4CE2">
              <w:rPr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2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3AB1D0" w14:textId="07D8E2EA" w:rsidR="00BC4CE2" w:rsidRPr="00BC4CE2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C4CE2">
              <w:rPr>
                <w:b/>
                <w:bCs/>
                <w:color w:val="000000" w:themeColor="text1"/>
                <w:sz w:val="16"/>
                <w:szCs w:val="16"/>
              </w:rPr>
              <w:t xml:space="preserve">Wartość brutto zestawu </w:t>
            </w:r>
          </w:p>
          <w:p w14:paraId="12C43C9A" w14:textId="77777777" w:rsidR="00BC4CE2" w:rsidRPr="00BC4CE2" w:rsidRDefault="00BC4CE2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C4CE2">
              <w:rPr>
                <w:color w:val="000000" w:themeColor="text1"/>
                <w:sz w:val="16"/>
                <w:szCs w:val="16"/>
              </w:rPr>
              <w:t>[PLN]</w:t>
            </w:r>
          </w:p>
          <w:p w14:paraId="0D5590BA" w14:textId="77777777" w:rsidR="00BC4CE2" w:rsidRPr="00BC4CE2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C4CE2">
              <w:rPr>
                <w:color w:val="000000" w:themeColor="text1"/>
                <w:sz w:val="16"/>
                <w:szCs w:val="16"/>
              </w:rPr>
              <w:t xml:space="preserve"> (z doliczonym </w:t>
            </w:r>
            <w:r w:rsidRPr="00BC4CE2">
              <w:rPr>
                <w:b/>
                <w:bCs/>
                <w:color w:val="000000" w:themeColor="text1"/>
                <w:sz w:val="16"/>
                <w:szCs w:val="16"/>
              </w:rPr>
              <w:t>VAT)</w:t>
            </w:r>
          </w:p>
        </w:tc>
      </w:tr>
      <w:tr w:rsidR="00BC4CE2" w:rsidRPr="00EB5548" w14:paraId="4BE01231" w14:textId="77777777" w:rsidTr="00BC4CE2">
        <w:trPr>
          <w:trHeight w:val="212"/>
        </w:trPr>
        <w:tc>
          <w:tcPr>
            <w:tcW w:w="4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89249C" w14:textId="77777777" w:rsidR="00BC4CE2" w:rsidRPr="00EB5548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4E356A" w14:textId="77777777" w:rsidR="00BC4CE2" w:rsidRPr="00EB5548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0F72C7" w14:textId="4203CAB2" w:rsidR="00BC4CE2" w:rsidRPr="00EB5548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63D496" w14:textId="2C05BF59" w:rsidR="00BC4CE2" w:rsidRPr="00EB5548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7C65C7" w14:textId="738A915F" w:rsidR="00BC4CE2" w:rsidRPr="00EB5548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0005E1" w14:textId="77777777" w:rsidR="00BC4CE2" w:rsidRPr="00EB5548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3F481C" w14:textId="7A6A104B" w:rsidR="00BC4CE2" w:rsidRPr="00EB5548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E2A7E" w14:textId="0EA5CC8C" w:rsidR="00BC4CE2" w:rsidRPr="00EB5548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2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71192F" w14:textId="151AD294" w:rsidR="00BC4CE2" w:rsidRPr="00EB5548" w:rsidRDefault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8</w:t>
            </w:r>
          </w:p>
        </w:tc>
      </w:tr>
      <w:tr w:rsidR="00BC4CE2" w:rsidRPr="00EB5548" w14:paraId="74DEFC9A" w14:textId="77777777" w:rsidTr="00BC4CE2">
        <w:trPr>
          <w:trHeight w:val="147"/>
        </w:trPr>
        <w:tc>
          <w:tcPr>
            <w:tcW w:w="4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6ADC7" w14:textId="77777777" w:rsidR="00BC4CE2" w:rsidRPr="00EB5548" w:rsidRDefault="00BC4CE2" w:rsidP="00356515">
            <w:pPr>
              <w:autoSpaceDE w:val="0"/>
              <w:autoSpaceDN w:val="0"/>
              <w:adjustRightInd w:val="0"/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21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F02A" w14:textId="1D056BE4" w:rsidR="00BC4CE2" w:rsidRPr="00EB5548" w:rsidRDefault="00BC4CE2" w:rsidP="00356515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B5548">
              <w:rPr>
                <w:rFonts w:ascii="Times New Roman" w:hAnsi="Times New Roman"/>
                <w:sz w:val="16"/>
                <w:szCs w:val="16"/>
              </w:rPr>
              <w:t xml:space="preserve">Serum płodowe z cieląt (FBS) - 3 opakowania </w:t>
            </w:r>
          </w:p>
        </w:tc>
        <w:tc>
          <w:tcPr>
            <w:tcW w:w="7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617D" w14:textId="55E87083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  <w:r w:rsidRPr="00EB5548">
              <w:rPr>
                <w:sz w:val="16"/>
                <w:szCs w:val="16"/>
              </w:rPr>
              <w:t>3 x 500ml</w:t>
            </w: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69635" w14:textId="6CB33F0A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</w:p>
        </w:tc>
        <w:tc>
          <w:tcPr>
            <w:tcW w:w="118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22EE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FBF4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DD35" w14:textId="65EE73A9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890F5F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1F968A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</w:tr>
      <w:tr w:rsidR="00BC4CE2" w:rsidRPr="00EB5548" w14:paraId="623158E8" w14:textId="77777777" w:rsidTr="00BC4CE2">
        <w:trPr>
          <w:trHeight w:val="147"/>
        </w:trPr>
        <w:tc>
          <w:tcPr>
            <w:tcW w:w="4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080B2A" w14:textId="1A2CA9E7" w:rsidR="00BC4CE2" w:rsidRPr="00EB5548" w:rsidRDefault="00BC4CE2" w:rsidP="00356515">
            <w:pPr>
              <w:autoSpaceDE w:val="0"/>
              <w:autoSpaceDN w:val="0"/>
              <w:adjustRightInd w:val="0"/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21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407F" w14:textId="7408CBB0" w:rsidR="00BC4CE2" w:rsidRPr="00EB5548" w:rsidRDefault="00BC4CE2" w:rsidP="00356515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bCs/>
                <w:iCs/>
                <w:color w:val="000000" w:themeColor="text1"/>
                <w:sz w:val="16"/>
                <w:szCs w:val="16"/>
              </w:rPr>
            </w:pPr>
            <w:r w:rsidRPr="00EB5548">
              <w:rPr>
                <w:rFonts w:ascii="Times New Roman" w:hAnsi="Times New Roman"/>
                <w:sz w:val="16"/>
                <w:szCs w:val="16"/>
              </w:rPr>
              <w:t>Antybiotyki do hodowli komórkowej. Roztwór penicyliny (10 000 jednostek/ml) i streptomycyny (10 mg/ml) w DPBS, sterylny</w:t>
            </w:r>
          </w:p>
        </w:tc>
        <w:tc>
          <w:tcPr>
            <w:tcW w:w="7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92BD" w14:textId="513143B4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  <w:r w:rsidRPr="00EB5548">
              <w:rPr>
                <w:sz w:val="16"/>
                <w:szCs w:val="16"/>
              </w:rPr>
              <w:t>1 x 100ml</w:t>
            </w: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13E4" w14:textId="4556BFD1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</w:p>
        </w:tc>
        <w:tc>
          <w:tcPr>
            <w:tcW w:w="118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1453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36B9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4F6F" w14:textId="03E9862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B4584D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AC5479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</w:tr>
      <w:tr w:rsidR="00BC4CE2" w:rsidRPr="00EB5548" w14:paraId="3867CD2D" w14:textId="77777777" w:rsidTr="00BC4CE2">
        <w:trPr>
          <w:trHeight w:val="147"/>
        </w:trPr>
        <w:tc>
          <w:tcPr>
            <w:tcW w:w="4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155255" w14:textId="01371982" w:rsidR="00BC4CE2" w:rsidRPr="00EB5548" w:rsidRDefault="00BC4CE2" w:rsidP="00356515">
            <w:pPr>
              <w:autoSpaceDE w:val="0"/>
              <w:autoSpaceDN w:val="0"/>
              <w:adjustRightInd w:val="0"/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1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3B1B" w14:textId="107B122E" w:rsidR="00BC4CE2" w:rsidRPr="00EB5548" w:rsidRDefault="00BC4CE2" w:rsidP="00356515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bCs/>
                <w:iCs/>
                <w:color w:val="000000" w:themeColor="text1"/>
                <w:sz w:val="16"/>
                <w:szCs w:val="16"/>
              </w:rPr>
            </w:pPr>
            <w:r w:rsidRPr="00EB5548">
              <w:rPr>
                <w:rFonts w:ascii="Times New Roman" w:hAnsi="Times New Roman"/>
                <w:sz w:val="16"/>
                <w:szCs w:val="16"/>
              </w:rPr>
              <w:t>0,25% roztwór trypsyny z 0,02% EDTA oraz czerwienią fenolową - 2 opakowania</w:t>
            </w:r>
          </w:p>
        </w:tc>
        <w:tc>
          <w:tcPr>
            <w:tcW w:w="7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44F9" w14:textId="69FF42BB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  <w:r w:rsidRPr="00EB5548">
              <w:rPr>
                <w:sz w:val="16"/>
                <w:szCs w:val="16"/>
              </w:rPr>
              <w:t>2 x 100 ml</w:t>
            </w: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4570" w14:textId="064F2006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</w:p>
        </w:tc>
        <w:tc>
          <w:tcPr>
            <w:tcW w:w="118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FFFE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7EB0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F9AE" w14:textId="255C25A9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F96C50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BD2CAE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</w:tr>
      <w:tr w:rsidR="00BC4CE2" w:rsidRPr="00EB5548" w14:paraId="530F7385" w14:textId="77777777" w:rsidTr="00BC4CE2">
        <w:trPr>
          <w:trHeight w:val="147"/>
        </w:trPr>
        <w:tc>
          <w:tcPr>
            <w:tcW w:w="4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FAB984" w14:textId="12CF87D1" w:rsidR="00BC4CE2" w:rsidRPr="00EB5548" w:rsidRDefault="00BC4CE2" w:rsidP="00356515">
            <w:pPr>
              <w:autoSpaceDE w:val="0"/>
              <w:autoSpaceDN w:val="0"/>
              <w:adjustRightInd w:val="0"/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21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D872" w14:textId="5C753046" w:rsidR="00BC4CE2" w:rsidRPr="00EB5548" w:rsidRDefault="00BC4CE2" w:rsidP="00356515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bCs/>
                <w:iCs/>
                <w:color w:val="000000" w:themeColor="text1"/>
                <w:sz w:val="16"/>
                <w:szCs w:val="16"/>
              </w:rPr>
            </w:pPr>
            <w:r w:rsidRPr="00EB5548">
              <w:rPr>
                <w:rFonts w:ascii="Times New Roman" w:hAnsi="Times New Roman"/>
                <w:sz w:val="16"/>
                <w:szCs w:val="16"/>
              </w:rPr>
              <w:t>Roztwór aminokwasów – MEN Non-</w:t>
            </w:r>
            <w:proofErr w:type="spellStart"/>
            <w:r w:rsidRPr="00EB5548">
              <w:rPr>
                <w:rFonts w:ascii="Times New Roman" w:hAnsi="Times New Roman"/>
                <w:sz w:val="16"/>
                <w:szCs w:val="16"/>
              </w:rPr>
              <w:t>essential</w:t>
            </w:r>
            <w:proofErr w:type="spellEnd"/>
            <w:r w:rsidRPr="00EB554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B5548">
              <w:rPr>
                <w:rFonts w:ascii="Times New Roman" w:hAnsi="Times New Roman"/>
                <w:sz w:val="16"/>
                <w:szCs w:val="16"/>
              </w:rPr>
              <w:t>Amino</w:t>
            </w:r>
            <w:proofErr w:type="spellEnd"/>
            <w:r w:rsidRPr="00EB554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B5548">
              <w:rPr>
                <w:rFonts w:ascii="Times New Roman" w:hAnsi="Times New Roman"/>
                <w:sz w:val="16"/>
                <w:szCs w:val="16"/>
              </w:rPr>
              <w:t>Acid</w:t>
            </w:r>
            <w:proofErr w:type="spellEnd"/>
            <w:r w:rsidRPr="00EB5548">
              <w:rPr>
                <w:rFonts w:ascii="Times New Roman" w:hAnsi="Times New Roman"/>
                <w:sz w:val="16"/>
                <w:szCs w:val="16"/>
              </w:rPr>
              <w:t xml:space="preserve"> Solution </w:t>
            </w:r>
          </w:p>
        </w:tc>
        <w:tc>
          <w:tcPr>
            <w:tcW w:w="7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4F45" w14:textId="00AFE0D2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  <w:r w:rsidRPr="00EB5548">
              <w:rPr>
                <w:sz w:val="16"/>
                <w:szCs w:val="16"/>
              </w:rPr>
              <w:t>1 x 100ml</w:t>
            </w: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3893" w14:textId="343EC02D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</w:p>
        </w:tc>
        <w:tc>
          <w:tcPr>
            <w:tcW w:w="118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39A7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F204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51D7" w14:textId="15920BEB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639F51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E3A3CA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</w:tr>
      <w:tr w:rsidR="00BC4CE2" w:rsidRPr="00EB5548" w14:paraId="224BFBE7" w14:textId="77777777" w:rsidTr="00BC4CE2">
        <w:trPr>
          <w:trHeight w:val="147"/>
        </w:trPr>
        <w:tc>
          <w:tcPr>
            <w:tcW w:w="4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AB8BFC" w14:textId="580B8EA1" w:rsidR="00BC4CE2" w:rsidRPr="00EB5548" w:rsidRDefault="00BC4CE2" w:rsidP="00356515">
            <w:pPr>
              <w:autoSpaceDE w:val="0"/>
              <w:autoSpaceDN w:val="0"/>
              <w:adjustRightInd w:val="0"/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21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2A8B" w14:textId="16C9C4CD" w:rsidR="00BC4CE2" w:rsidRPr="00EB5548" w:rsidRDefault="00BC4CE2" w:rsidP="00356515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bCs/>
                <w:iCs/>
                <w:color w:val="000000" w:themeColor="text1"/>
                <w:sz w:val="16"/>
                <w:szCs w:val="16"/>
              </w:rPr>
            </w:pPr>
            <w:r w:rsidRPr="00EB5548">
              <w:rPr>
                <w:rFonts w:ascii="Times New Roman" w:hAnsi="Times New Roman"/>
                <w:sz w:val="16"/>
                <w:szCs w:val="16"/>
              </w:rPr>
              <w:t>L-glutamina – roztwór L-glutaminy (200mM/l</w:t>
            </w:r>
          </w:p>
        </w:tc>
        <w:tc>
          <w:tcPr>
            <w:tcW w:w="7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0193" w14:textId="76508671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  <w:r w:rsidRPr="00EB5548">
              <w:rPr>
                <w:sz w:val="16"/>
                <w:szCs w:val="16"/>
              </w:rPr>
              <w:t>1 x 100 ml</w:t>
            </w: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1B33" w14:textId="7170EA7F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</w:p>
        </w:tc>
        <w:tc>
          <w:tcPr>
            <w:tcW w:w="118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BFCD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7357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BB28" w14:textId="10544D69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92A62E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FDF279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</w:tr>
      <w:tr w:rsidR="00BC4CE2" w:rsidRPr="00EB5548" w14:paraId="591C327E" w14:textId="77777777" w:rsidTr="00BC4CE2">
        <w:trPr>
          <w:trHeight w:val="748"/>
        </w:trPr>
        <w:tc>
          <w:tcPr>
            <w:tcW w:w="4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1ADD1D" w14:textId="44CA838E" w:rsidR="00BC4CE2" w:rsidRPr="00EB5548" w:rsidRDefault="00BC4CE2" w:rsidP="00356515">
            <w:pPr>
              <w:autoSpaceDE w:val="0"/>
              <w:autoSpaceDN w:val="0"/>
              <w:adjustRightInd w:val="0"/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21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505D" w14:textId="558F9801" w:rsidR="00BC4CE2" w:rsidRPr="00EB5548" w:rsidRDefault="00BC4CE2" w:rsidP="00356515">
            <w:pPr>
              <w:pStyle w:val="Style3"/>
              <w:widowControl/>
              <w:spacing w:line="276" w:lineRule="auto"/>
              <w:ind w:right="14"/>
              <w:rPr>
                <w:rFonts w:ascii="Times New Roman" w:hAnsi="Times New Roman"/>
                <w:iCs/>
                <w:color w:val="000000" w:themeColor="text1"/>
                <w:sz w:val="16"/>
                <w:szCs w:val="16"/>
              </w:rPr>
            </w:pPr>
            <w:r w:rsidRPr="00EB5548">
              <w:rPr>
                <w:rFonts w:ascii="Times New Roman" w:hAnsi="Times New Roman"/>
                <w:sz w:val="16"/>
                <w:szCs w:val="16"/>
              </w:rPr>
              <w:t>Medium do hodowli komórkowej DMEM - 9 opakowań</w:t>
            </w:r>
          </w:p>
        </w:tc>
        <w:tc>
          <w:tcPr>
            <w:tcW w:w="7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40B8" w14:textId="0A429910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  <w:r w:rsidRPr="00EB5548">
              <w:rPr>
                <w:sz w:val="16"/>
                <w:szCs w:val="16"/>
              </w:rPr>
              <w:t>9 x 500ml</w:t>
            </w: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EDC8" w14:textId="3A062C8F" w:rsidR="00BC4CE2" w:rsidRPr="00EB5548" w:rsidRDefault="00BC4CE2" w:rsidP="00356515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</w:p>
        </w:tc>
        <w:tc>
          <w:tcPr>
            <w:tcW w:w="118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DD65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3B14" w14:textId="77777777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C244" w14:textId="30977AF1" w:rsidR="00BC4CE2" w:rsidRPr="00EB5548" w:rsidRDefault="00BC4CE2" w:rsidP="0035651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6BA894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2F3BF7" w14:textId="77777777" w:rsidR="00BC4CE2" w:rsidRPr="00EB5548" w:rsidRDefault="00BC4CE2" w:rsidP="00356515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</w:tr>
      <w:tr w:rsidR="00BC4CE2" w:rsidRPr="00EB5548" w14:paraId="32911352" w14:textId="77777777" w:rsidTr="00BC4CE2">
        <w:trPr>
          <w:trHeight w:val="151"/>
        </w:trPr>
        <w:tc>
          <w:tcPr>
            <w:tcW w:w="4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FF26F1" w14:textId="77777777" w:rsidR="00BC4CE2" w:rsidRPr="00EB5548" w:rsidRDefault="00BC4CE2" w:rsidP="0053485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1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758EFAF3" w14:textId="7E07935B" w:rsidR="00BC4CE2" w:rsidRPr="00EB5548" w:rsidRDefault="00BC4CE2" w:rsidP="0053485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  <w:p w14:paraId="093E2867" w14:textId="77777777" w:rsidR="00BC4CE2" w:rsidRPr="00EB5548" w:rsidRDefault="00BC4CE2" w:rsidP="00D3044F">
            <w:pPr>
              <w:ind w:right="425"/>
              <w:jc w:val="right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RAZEM:</w:t>
            </w:r>
          </w:p>
          <w:p w14:paraId="30A0AF17" w14:textId="77777777" w:rsidR="00BC4CE2" w:rsidRPr="00EB5548" w:rsidRDefault="00BC4CE2" w:rsidP="00534852">
            <w:pPr>
              <w:ind w:right="425"/>
              <w:jc w:val="right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69DDA0" w14:textId="77777777" w:rsidR="00BC4CE2" w:rsidRPr="00EB5548" w:rsidRDefault="00BC4CE2" w:rsidP="0053485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43FF45" w14:textId="77777777" w:rsidR="00BC4CE2" w:rsidRPr="00EB5548" w:rsidRDefault="00BC4CE2" w:rsidP="0053485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B67F58D" w14:textId="406B4BB4" w:rsidR="00BC4CE2" w:rsidRPr="00EB5548" w:rsidRDefault="00BC4CE2" w:rsidP="0053485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44056E" w14:textId="77777777" w:rsidR="00BC4CE2" w:rsidRPr="00EB5548" w:rsidRDefault="00BC4CE2" w:rsidP="0053485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</w:tr>
      <w:tr w:rsidR="00BC4CE2" w:rsidRPr="00EB5548" w14:paraId="4D6AF648" w14:textId="77777777" w:rsidTr="00BC4CE2">
        <w:trPr>
          <w:trHeight w:val="151"/>
        </w:trPr>
        <w:tc>
          <w:tcPr>
            <w:tcW w:w="4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B3ABE4C" w14:textId="77777777" w:rsidR="00BC4CE2" w:rsidRPr="00EB5548" w:rsidRDefault="00BC4CE2" w:rsidP="00534852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9EF9C6" w14:textId="1CF1863C" w:rsidR="00BC4CE2" w:rsidRPr="00EB5548" w:rsidRDefault="00BC4CE2" w:rsidP="00534852">
            <w:pPr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27E0D143" w14:textId="77777777" w:rsidR="00BC4CE2" w:rsidRPr="00EB5548" w:rsidRDefault="00BC4CE2" w:rsidP="00534852">
            <w:pPr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C8B0E2" w14:textId="77777777" w:rsidR="00BC4CE2" w:rsidRPr="00EB5548" w:rsidRDefault="00BC4CE2" w:rsidP="0053485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2AC5F0" w14:textId="77777777" w:rsidR="00BC4CE2" w:rsidRPr="00EB5548" w:rsidRDefault="00BC4CE2" w:rsidP="0053485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C36D221" w14:textId="1EA4F3D4" w:rsidR="00BC4CE2" w:rsidRPr="00EB5548" w:rsidRDefault="00BC4CE2" w:rsidP="0053485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27F190" w14:textId="77777777" w:rsidR="00BC4CE2" w:rsidRPr="00EB5548" w:rsidRDefault="00BC4CE2" w:rsidP="0053485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</w:tr>
    </w:tbl>
    <w:p w14:paraId="17FA2263" w14:textId="77777777" w:rsidR="00B1433C" w:rsidRPr="00B1433C" w:rsidRDefault="00B1433C" w:rsidP="00B1433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B1433C">
        <w:rPr>
          <w:b/>
          <w:sz w:val="20"/>
          <w:szCs w:val="20"/>
        </w:rPr>
        <w:t xml:space="preserve">Termin </w:t>
      </w:r>
      <w:r w:rsidRPr="00B1433C">
        <w:rPr>
          <w:rFonts w:eastAsia="Calibri"/>
          <w:b/>
          <w:sz w:val="20"/>
          <w:szCs w:val="20"/>
          <w:lang w:eastAsia="en-US"/>
        </w:rPr>
        <w:t>realizacji zamówienia</w:t>
      </w:r>
      <w:r w:rsidRPr="00B1433C">
        <w:rPr>
          <w:b/>
          <w:sz w:val="20"/>
          <w:szCs w:val="20"/>
        </w:rPr>
        <w:t xml:space="preserve"> cząstkowego: </w:t>
      </w:r>
      <w:r w:rsidRPr="00B1433C">
        <w:rPr>
          <w:sz w:val="20"/>
          <w:szCs w:val="20"/>
        </w:rPr>
        <w:t xml:space="preserve">……… </w:t>
      </w:r>
      <w:r w:rsidRPr="00B1433C">
        <w:rPr>
          <w:b/>
          <w:bCs/>
          <w:sz w:val="20"/>
          <w:szCs w:val="20"/>
        </w:rPr>
        <w:t>dni od daty podpisania umowy</w:t>
      </w:r>
      <w:r w:rsidRPr="00B1433C">
        <w:rPr>
          <w:sz w:val="20"/>
          <w:szCs w:val="20"/>
        </w:rPr>
        <w:t xml:space="preserve"> </w:t>
      </w:r>
      <w:r w:rsidRPr="00B1433C">
        <w:rPr>
          <w:sz w:val="20"/>
          <w:szCs w:val="20"/>
          <w:highlight w:val="yellow"/>
        </w:rPr>
        <w:t>(</w:t>
      </w:r>
      <w:r w:rsidRPr="00B1433C">
        <w:rPr>
          <w:i/>
          <w:sz w:val="20"/>
          <w:szCs w:val="20"/>
          <w:highlight w:val="yellow"/>
        </w:rPr>
        <w:t>kryterium oceny ofert)</w:t>
      </w:r>
    </w:p>
    <w:p w14:paraId="709AF97D" w14:textId="77777777" w:rsidR="00881B06" w:rsidRPr="00B1433C" w:rsidRDefault="00B1433C" w:rsidP="00881B06">
      <w:pPr>
        <w:widowControl w:val="0"/>
        <w:spacing w:line="360" w:lineRule="auto"/>
        <w:ind w:right="1"/>
        <w:rPr>
          <w:b/>
          <w:sz w:val="20"/>
          <w:szCs w:val="20"/>
        </w:rPr>
      </w:pPr>
      <w:r w:rsidRPr="00B1433C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1433C">
        <w:rPr>
          <w:b/>
          <w:sz w:val="20"/>
          <w:szCs w:val="20"/>
        </w:rPr>
        <w:t xml:space="preserve"> TAK/NIE</w:t>
      </w:r>
      <w:r w:rsidRPr="00B1433C">
        <w:rPr>
          <w:b/>
          <w:sz w:val="20"/>
          <w:szCs w:val="20"/>
        </w:rPr>
        <w:br/>
      </w:r>
      <w:r w:rsidR="00881B06">
        <w:rPr>
          <w:b/>
          <w:sz w:val="20"/>
          <w:szCs w:val="20"/>
        </w:rPr>
        <w:t xml:space="preserve">Termin realizacji: sukcesywnie od dnia podpisania umowy do 31.10.2022r. </w:t>
      </w:r>
    </w:p>
    <w:p w14:paraId="1A99C3D2" w14:textId="07909F13" w:rsidR="00B1433C" w:rsidRDefault="00B1433C" w:rsidP="00B1433C">
      <w:pPr>
        <w:spacing w:after="120"/>
        <w:ind w:left="-46" w:hanging="14"/>
        <w:rPr>
          <w:rFonts w:ascii="Arial" w:hAnsi="Arial" w:cs="Arial"/>
          <w:b/>
          <w:sz w:val="20"/>
          <w:szCs w:val="20"/>
          <w:highlight w:val="cyan"/>
        </w:rPr>
      </w:pPr>
      <w:r w:rsidRPr="00B1433C">
        <w:rPr>
          <w:b/>
          <w:sz w:val="20"/>
          <w:szCs w:val="20"/>
        </w:rPr>
        <w:t xml:space="preserve">Termin płatności: </w:t>
      </w:r>
      <w:r w:rsidRPr="00B1433C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568F644" w14:textId="5A917DF3" w:rsidR="007510A5" w:rsidRDefault="007510A5" w:rsidP="007510A5">
      <w:pPr>
        <w:spacing w:after="120"/>
        <w:ind w:left="-46" w:hanging="14"/>
        <w:rPr>
          <w:rFonts w:ascii="Arial" w:hAnsi="Arial" w:cs="Arial"/>
          <w:b/>
          <w:kern w:val="3"/>
          <w:sz w:val="20"/>
          <w:szCs w:val="20"/>
        </w:rPr>
      </w:pPr>
      <w:bookmarkStart w:id="0" w:name="_GoBack"/>
      <w:r>
        <w:rPr>
          <w:rFonts w:ascii="Arial" w:hAnsi="Arial" w:cs="Arial"/>
          <w:b/>
          <w:sz w:val="20"/>
          <w:szCs w:val="20"/>
          <w:highlight w:val="cyan"/>
        </w:rPr>
        <w:t>ZADANIE CZĘŚCIOWE NR 2</w:t>
      </w:r>
    </w:p>
    <w:tbl>
      <w:tblPr>
        <w:tblW w:w="1018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"/>
        <w:gridCol w:w="2133"/>
        <w:gridCol w:w="799"/>
        <w:gridCol w:w="645"/>
        <w:gridCol w:w="660"/>
        <w:gridCol w:w="294"/>
        <w:gridCol w:w="803"/>
        <w:gridCol w:w="803"/>
        <w:gridCol w:w="1060"/>
        <w:gridCol w:w="2537"/>
      </w:tblGrid>
      <w:tr w:rsidR="00BC4CE2" w:rsidRPr="00EB5548" w14:paraId="35513211" w14:textId="77777777" w:rsidTr="00BC4CE2">
        <w:trPr>
          <w:trHeight w:val="579"/>
        </w:trPr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1DA47277" w14:textId="77777777" w:rsidR="00BC4CE2" w:rsidRPr="00EB5548" w:rsidRDefault="00BC4CE2" w:rsidP="00BC4CE2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L.p.</w:t>
            </w:r>
          </w:p>
        </w:tc>
        <w:tc>
          <w:tcPr>
            <w:tcW w:w="2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C802D1" w14:textId="77777777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Nazwa elementu</w:t>
            </w:r>
          </w:p>
        </w:tc>
        <w:tc>
          <w:tcPr>
            <w:tcW w:w="7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20DF9F" w14:textId="77777777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 xml:space="preserve">Ilość sztuk 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2FAC7B" w14:textId="77777777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 xml:space="preserve">Nazwa własna artykułu i producenta </w:t>
            </w:r>
          </w:p>
        </w:tc>
        <w:tc>
          <w:tcPr>
            <w:tcW w:w="95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F8BCBB" w14:textId="77777777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sz w:val="16"/>
                <w:szCs w:val="16"/>
              </w:rPr>
              <w:t>Nr katalogowy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022D1E" w14:textId="6627B023" w:rsidR="00BC4CE2" w:rsidRPr="00E77E9D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highlight w:val="yellow"/>
              </w:rPr>
            </w:pPr>
            <w:r w:rsidRPr="00B049F5">
              <w:rPr>
                <w:b/>
                <w:bCs/>
                <w:color w:val="000000" w:themeColor="text1"/>
                <w:sz w:val="16"/>
                <w:szCs w:val="16"/>
              </w:rPr>
              <w:t xml:space="preserve">Cena netto za 1 szt. </w:t>
            </w:r>
            <w:r w:rsidRPr="00B049F5">
              <w:rPr>
                <w:b/>
                <w:color w:val="000000" w:themeColor="text1"/>
                <w:sz w:val="16"/>
                <w:szCs w:val="16"/>
              </w:rPr>
              <w:t>[PLN]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6D27CD" w14:textId="7F586406" w:rsidR="00BC4CE2" w:rsidRPr="00BC4CE2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C4CE2">
              <w:rPr>
                <w:b/>
                <w:bCs/>
                <w:color w:val="000000" w:themeColor="text1"/>
                <w:sz w:val="16"/>
                <w:szCs w:val="16"/>
              </w:rPr>
              <w:t>Wartość netto</w:t>
            </w:r>
          </w:p>
          <w:p w14:paraId="4E9CC375" w14:textId="4AE7CA4C" w:rsidR="00BC4CE2" w:rsidRPr="00BC4CE2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C4CE2">
              <w:rPr>
                <w:b/>
                <w:bCs/>
                <w:color w:val="000000" w:themeColor="text1"/>
                <w:sz w:val="16"/>
                <w:szCs w:val="16"/>
              </w:rPr>
              <w:t>zestawu</w:t>
            </w:r>
          </w:p>
          <w:p w14:paraId="6F032D21" w14:textId="77777777" w:rsidR="00BC4CE2" w:rsidRPr="00BC4CE2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C4CE2">
              <w:rPr>
                <w:b/>
                <w:color w:val="000000" w:themeColor="text1"/>
                <w:sz w:val="16"/>
                <w:szCs w:val="16"/>
              </w:rPr>
              <w:t>[PLN]</w:t>
            </w:r>
          </w:p>
        </w:tc>
        <w:tc>
          <w:tcPr>
            <w:tcW w:w="10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E72BB8" w14:textId="5D38E50C" w:rsidR="00BC4CE2" w:rsidRPr="00BC4CE2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C4CE2">
              <w:rPr>
                <w:b/>
                <w:bCs/>
                <w:color w:val="000000" w:themeColor="text1"/>
                <w:sz w:val="16"/>
                <w:szCs w:val="16"/>
              </w:rPr>
              <w:t xml:space="preserve">VAT  </w:t>
            </w:r>
          </w:p>
          <w:p w14:paraId="2A851EDE" w14:textId="77777777" w:rsidR="00BC4CE2" w:rsidRPr="00BC4CE2" w:rsidRDefault="00BC4CE2" w:rsidP="00BC4CE2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C4CE2">
              <w:rPr>
                <w:color w:val="000000" w:themeColor="text1"/>
                <w:sz w:val="16"/>
                <w:szCs w:val="16"/>
              </w:rPr>
              <w:t>[%]</w:t>
            </w:r>
          </w:p>
          <w:p w14:paraId="4FFDE923" w14:textId="77777777" w:rsidR="00BC4CE2" w:rsidRPr="00BC4CE2" w:rsidRDefault="00BC4CE2" w:rsidP="00BC4CE2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C4CE2">
              <w:rPr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E5D049" w14:textId="77777777" w:rsidR="00BC4CE2" w:rsidRPr="00BC4CE2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C4CE2">
              <w:rPr>
                <w:b/>
                <w:bCs/>
                <w:color w:val="000000" w:themeColor="text1"/>
                <w:sz w:val="16"/>
                <w:szCs w:val="16"/>
              </w:rPr>
              <w:t xml:space="preserve">Wartość brutto zestawu </w:t>
            </w:r>
          </w:p>
          <w:p w14:paraId="3D7461ED" w14:textId="77777777" w:rsidR="00BC4CE2" w:rsidRPr="00BC4CE2" w:rsidRDefault="00BC4CE2" w:rsidP="00BC4CE2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C4CE2">
              <w:rPr>
                <w:color w:val="000000" w:themeColor="text1"/>
                <w:sz w:val="16"/>
                <w:szCs w:val="16"/>
              </w:rPr>
              <w:t>[PLN]</w:t>
            </w:r>
          </w:p>
          <w:p w14:paraId="34DDA008" w14:textId="77777777" w:rsidR="00BC4CE2" w:rsidRPr="00BC4CE2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BC4CE2">
              <w:rPr>
                <w:color w:val="000000" w:themeColor="text1"/>
                <w:sz w:val="16"/>
                <w:szCs w:val="16"/>
              </w:rPr>
              <w:t xml:space="preserve"> (z doliczonym </w:t>
            </w:r>
            <w:r w:rsidRPr="00BC4CE2">
              <w:rPr>
                <w:b/>
                <w:bCs/>
                <w:color w:val="000000" w:themeColor="text1"/>
                <w:sz w:val="16"/>
                <w:szCs w:val="16"/>
              </w:rPr>
              <w:t>VAT)</w:t>
            </w:r>
          </w:p>
        </w:tc>
      </w:tr>
      <w:tr w:rsidR="00BC4CE2" w:rsidRPr="00EB5548" w14:paraId="5DC02B90" w14:textId="77777777" w:rsidTr="00BC4CE2">
        <w:trPr>
          <w:trHeight w:val="209"/>
        </w:trPr>
        <w:tc>
          <w:tcPr>
            <w:tcW w:w="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FA83E1" w14:textId="77777777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A21013" w14:textId="77777777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4F91BB" w14:textId="56D017AA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966AD5" w14:textId="1C0F71A3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8D342F" w14:textId="17872CF2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2346FD" w14:textId="2AF48104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17E1DD" w14:textId="65CDF242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40BF9E" w14:textId="5E801007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03CC44" w14:textId="32A4E5DB" w:rsidR="00BC4CE2" w:rsidRPr="00EB5548" w:rsidRDefault="00BC4CE2" w:rsidP="00BC4CE2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</w:rPr>
              <w:t>9</w:t>
            </w:r>
          </w:p>
        </w:tc>
      </w:tr>
      <w:tr w:rsidR="00BC4CE2" w:rsidRPr="00EB5548" w14:paraId="7ED7C101" w14:textId="77777777" w:rsidTr="00BC4CE2">
        <w:trPr>
          <w:trHeight w:val="146"/>
        </w:trPr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40B81" w14:textId="77777777" w:rsidR="00BC4CE2" w:rsidRPr="00EB5548" w:rsidRDefault="00BC4CE2" w:rsidP="00BC4CE2">
            <w:pPr>
              <w:autoSpaceDE w:val="0"/>
              <w:autoSpaceDN w:val="0"/>
              <w:adjustRightInd w:val="0"/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2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25B0" w14:textId="6B7AB28D" w:rsidR="00BC4CE2" w:rsidRPr="00EB5548" w:rsidRDefault="00BC4CE2" w:rsidP="00BC4CE2">
            <w:pPr>
              <w:pStyle w:val="Style3"/>
              <w:widowControl/>
              <w:spacing w:line="276" w:lineRule="auto"/>
              <w:ind w:right="14"/>
              <w:jc w:val="left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EB5548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Test kolorymetryczny </w:t>
            </w:r>
            <w:proofErr w:type="spellStart"/>
            <w:r w:rsidRPr="00EB5548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CellTiter</w:t>
            </w:r>
            <w:proofErr w:type="spellEnd"/>
            <w:r w:rsidRPr="00EB5548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 Blue</w:t>
            </w:r>
            <w:r w:rsidRPr="00EB5548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ab/>
            </w:r>
          </w:p>
        </w:tc>
        <w:tc>
          <w:tcPr>
            <w:tcW w:w="7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91E6" w14:textId="5D20AFC6" w:rsidR="00BC4CE2" w:rsidRPr="00EB5548" w:rsidRDefault="00BC4CE2" w:rsidP="00BC4CE2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1 x 20ml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10E6" w14:textId="77777777" w:rsidR="00BC4CE2" w:rsidRPr="00EB5548" w:rsidRDefault="00BC4CE2" w:rsidP="00BC4CE2">
            <w:pPr>
              <w:suppressAutoHyphens/>
              <w:spacing w:after="120"/>
              <w:rPr>
                <w:b/>
                <w:color w:val="000000" w:themeColor="text1"/>
                <w:sz w:val="16"/>
                <w:szCs w:val="16"/>
                <w:lang w:eastAsia="zh-CN"/>
              </w:rPr>
            </w:pPr>
          </w:p>
        </w:tc>
        <w:tc>
          <w:tcPr>
            <w:tcW w:w="9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3A92" w14:textId="77777777" w:rsidR="00BC4CE2" w:rsidRPr="00EB5548" w:rsidRDefault="00BC4CE2" w:rsidP="00BC4CE2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88B1" w14:textId="2A62CA38" w:rsidR="00BC4CE2" w:rsidRPr="00EB5548" w:rsidRDefault="00BC4CE2" w:rsidP="00BC4CE2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C5E8" w14:textId="50672F47" w:rsidR="00BC4CE2" w:rsidRPr="00EB5548" w:rsidRDefault="00BC4CE2" w:rsidP="00BC4CE2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BF5170" w14:textId="77777777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A40EC7" w14:textId="77777777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</w:tr>
      <w:tr w:rsidR="00BC4CE2" w:rsidRPr="00EB5548" w14:paraId="5086CACB" w14:textId="77777777" w:rsidTr="00BC4CE2">
        <w:trPr>
          <w:trHeight w:val="149"/>
        </w:trPr>
        <w:tc>
          <w:tcPr>
            <w:tcW w:w="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F51C5D" w14:textId="77777777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23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474DE909" w14:textId="77777777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  <w:p w14:paraId="12F1E287" w14:textId="77777777" w:rsidR="00BC4CE2" w:rsidRPr="00EB5548" w:rsidRDefault="00BC4CE2" w:rsidP="00BC4CE2">
            <w:pPr>
              <w:ind w:right="425"/>
              <w:jc w:val="right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EB5548">
              <w:rPr>
                <w:b/>
                <w:bCs/>
                <w:color w:val="000000" w:themeColor="text1"/>
                <w:sz w:val="16"/>
                <w:szCs w:val="16"/>
              </w:rPr>
              <w:t>RAZEM:</w:t>
            </w:r>
          </w:p>
          <w:p w14:paraId="648C09DE" w14:textId="77777777" w:rsidR="00BC4CE2" w:rsidRPr="00EB5548" w:rsidRDefault="00BC4CE2" w:rsidP="00BC4CE2">
            <w:pPr>
              <w:ind w:right="425"/>
              <w:jc w:val="right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365A8" w14:textId="77777777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78DDA9" w14:textId="77777777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F3FE054" w14:textId="4DC1B63B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8DF1EC" w14:textId="6EF4D646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  <w:r w:rsidRPr="00B049F5">
              <w:rPr>
                <w:b/>
                <w:bCs/>
                <w:color w:val="000000" w:themeColor="text1"/>
                <w:sz w:val="16"/>
                <w:szCs w:val="16"/>
              </w:rPr>
              <w:t xml:space="preserve">Cena netto za 1 szt. </w:t>
            </w:r>
            <w:r w:rsidRPr="00B049F5">
              <w:rPr>
                <w:b/>
                <w:color w:val="000000" w:themeColor="text1"/>
                <w:sz w:val="16"/>
                <w:szCs w:val="16"/>
              </w:rPr>
              <w:t>[PLN]</w:t>
            </w:r>
          </w:p>
        </w:tc>
      </w:tr>
      <w:tr w:rsidR="00BC4CE2" w:rsidRPr="00EB5548" w14:paraId="363CBB15" w14:textId="77777777" w:rsidTr="00BC4CE2">
        <w:trPr>
          <w:trHeight w:val="149"/>
        </w:trPr>
        <w:tc>
          <w:tcPr>
            <w:tcW w:w="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1EA257" w14:textId="77777777" w:rsidR="00BC4CE2" w:rsidRPr="00EB5548" w:rsidRDefault="00BC4CE2" w:rsidP="00BC4CE2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237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14:paraId="5846C037" w14:textId="77777777" w:rsidR="00BC4CE2" w:rsidRPr="00EB5548" w:rsidRDefault="00BC4CE2" w:rsidP="00BC4CE2">
            <w:pPr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2D48EB4D" w14:textId="77777777" w:rsidR="00BC4CE2" w:rsidRPr="00EB5548" w:rsidRDefault="00BC4CE2" w:rsidP="00BC4CE2">
            <w:pPr>
              <w:rPr>
                <w:color w:val="000000" w:themeColor="text1"/>
                <w:sz w:val="16"/>
                <w:szCs w:val="16"/>
              </w:rPr>
            </w:pPr>
            <w:r w:rsidRPr="00EB5548">
              <w:rPr>
                <w:color w:val="000000" w:themeColor="text1"/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77C356" w14:textId="77777777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F63D7" w14:textId="77777777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A8D9654" w14:textId="06DC6946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CCF76C" w14:textId="41CD211C" w:rsidR="00BC4CE2" w:rsidRPr="00EB5548" w:rsidRDefault="00BC4CE2" w:rsidP="00BC4CE2">
            <w:pPr>
              <w:ind w:right="425"/>
              <w:rPr>
                <w:color w:val="000000" w:themeColor="text1"/>
                <w:sz w:val="16"/>
                <w:szCs w:val="16"/>
              </w:rPr>
            </w:pPr>
            <w:r w:rsidRPr="00B049F5">
              <w:rPr>
                <w:b/>
                <w:bCs/>
                <w:color w:val="000000" w:themeColor="text1"/>
                <w:sz w:val="16"/>
                <w:szCs w:val="16"/>
              </w:rPr>
              <w:t xml:space="preserve">Cena netto za 1 szt. </w:t>
            </w:r>
            <w:r w:rsidRPr="00B049F5">
              <w:rPr>
                <w:b/>
                <w:color w:val="000000" w:themeColor="text1"/>
                <w:sz w:val="16"/>
                <w:szCs w:val="16"/>
              </w:rPr>
              <w:t>[PLN]</w:t>
            </w:r>
          </w:p>
        </w:tc>
      </w:tr>
    </w:tbl>
    <w:p w14:paraId="5DE3490B" w14:textId="77777777" w:rsidR="008D2AB8" w:rsidRPr="002D078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0804CF6B" w14:textId="64B8087E" w:rsidR="008D2AB8" w:rsidRPr="00B1433C" w:rsidRDefault="00B1433C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B1433C">
        <w:rPr>
          <w:b/>
          <w:sz w:val="20"/>
          <w:szCs w:val="20"/>
        </w:rPr>
        <w:t xml:space="preserve">Termin </w:t>
      </w:r>
      <w:r w:rsidRPr="00B1433C">
        <w:rPr>
          <w:rFonts w:eastAsia="Calibri"/>
          <w:b/>
          <w:sz w:val="20"/>
          <w:szCs w:val="20"/>
          <w:lang w:eastAsia="en-US"/>
        </w:rPr>
        <w:t>realizacji zamówienia</w:t>
      </w:r>
      <w:r w:rsidRPr="00B1433C">
        <w:rPr>
          <w:b/>
          <w:sz w:val="20"/>
          <w:szCs w:val="20"/>
        </w:rPr>
        <w:t xml:space="preserve"> cząstkowego</w:t>
      </w:r>
      <w:r w:rsidR="008D2AB8" w:rsidRPr="00B1433C">
        <w:rPr>
          <w:b/>
          <w:sz w:val="20"/>
          <w:szCs w:val="20"/>
        </w:rPr>
        <w:t xml:space="preserve">: </w:t>
      </w:r>
      <w:r w:rsidR="008D2AB8" w:rsidRPr="00B1433C">
        <w:rPr>
          <w:sz w:val="20"/>
          <w:szCs w:val="20"/>
        </w:rPr>
        <w:t>………</w:t>
      </w:r>
      <w:r w:rsidR="001F3C09" w:rsidRPr="00B1433C">
        <w:rPr>
          <w:sz w:val="20"/>
          <w:szCs w:val="20"/>
        </w:rPr>
        <w:t xml:space="preserve"> </w:t>
      </w:r>
      <w:r w:rsidR="001F3C09" w:rsidRPr="00B1433C">
        <w:rPr>
          <w:b/>
          <w:bCs/>
          <w:sz w:val="20"/>
          <w:szCs w:val="20"/>
        </w:rPr>
        <w:t>dni od daty podpisania umowy</w:t>
      </w:r>
      <w:r w:rsidR="001F3C09" w:rsidRPr="00B1433C">
        <w:rPr>
          <w:sz w:val="20"/>
          <w:szCs w:val="20"/>
        </w:rPr>
        <w:t xml:space="preserve"> </w:t>
      </w:r>
      <w:r w:rsidR="001F3C09" w:rsidRPr="00B1433C">
        <w:rPr>
          <w:sz w:val="20"/>
          <w:szCs w:val="20"/>
          <w:highlight w:val="yellow"/>
        </w:rPr>
        <w:t>(</w:t>
      </w:r>
      <w:r w:rsidR="008D2AB8" w:rsidRPr="00B1433C">
        <w:rPr>
          <w:i/>
          <w:sz w:val="20"/>
          <w:szCs w:val="20"/>
          <w:highlight w:val="yellow"/>
        </w:rPr>
        <w:t>kryterium oceny ofert)</w:t>
      </w:r>
    </w:p>
    <w:p w14:paraId="31E88B6D" w14:textId="7C028C26" w:rsidR="00EB5548" w:rsidRPr="00B1433C" w:rsidRDefault="00EB554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bookmarkStart w:id="1" w:name="_Hlk98750890"/>
      <w:r>
        <w:rPr>
          <w:b/>
          <w:sz w:val="20"/>
          <w:szCs w:val="20"/>
        </w:rPr>
        <w:t xml:space="preserve">Termin realizacji: </w:t>
      </w:r>
      <w:r w:rsidR="00881B06">
        <w:rPr>
          <w:b/>
          <w:sz w:val="20"/>
          <w:szCs w:val="20"/>
        </w:rPr>
        <w:t xml:space="preserve">sukcesywnie </w:t>
      </w:r>
      <w:r>
        <w:rPr>
          <w:b/>
          <w:sz w:val="20"/>
          <w:szCs w:val="20"/>
        </w:rPr>
        <w:t xml:space="preserve">od dnia podpisania umowy do 31.10.2022r. </w:t>
      </w:r>
    </w:p>
    <w:bookmarkEnd w:id="1"/>
    <w:p w14:paraId="04424188" w14:textId="210FE2FD" w:rsidR="008D2AB8" w:rsidRPr="00B1433C" w:rsidRDefault="008D2AB8" w:rsidP="00F96912">
      <w:pPr>
        <w:tabs>
          <w:tab w:val="left" w:pos="426"/>
        </w:tabs>
        <w:spacing w:after="120"/>
        <w:rPr>
          <w:b/>
          <w:sz w:val="20"/>
          <w:szCs w:val="20"/>
        </w:rPr>
      </w:pPr>
      <w:r w:rsidRPr="00B1433C">
        <w:rPr>
          <w:sz w:val="20"/>
          <w:szCs w:val="20"/>
        </w:rPr>
        <w:t xml:space="preserve">Oświadczamy, że zgodnie z ustawą z dnia </w:t>
      </w:r>
      <w:r w:rsidR="00A0022B" w:rsidRPr="00B1433C">
        <w:rPr>
          <w:sz w:val="20"/>
          <w:szCs w:val="20"/>
        </w:rPr>
        <w:t>6 marca 2018 r</w:t>
      </w:r>
      <w:r w:rsidRPr="00B1433C">
        <w:rPr>
          <w:sz w:val="20"/>
          <w:szCs w:val="20"/>
        </w:rPr>
        <w:t>.</w:t>
      </w:r>
      <w:r w:rsidR="00A0022B" w:rsidRPr="00B1433C">
        <w:rPr>
          <w:sz w:val="20"/>
          <w:szCs w:val="20"/>
        </w:rPr>
        <w:t xml:space="preserve"> Prawo przedsiębiorców, </w:t>
      </w:r>
      <w:r w:rsidRPr="00B1433C">
        <w:rPr>
          <w:sz w:val="20"/>
          <w:szCs w:val="20"/>
        </w:rPr>
        <w:t>należymy do małych lub średnich przedsiębiorców:</w:t>
      </w:r>
      <w:r w:rsidRPr="00B1433C">
        <w:rPr>
          <w:b/>
          <w:sz w:val="20"/>
          <w:szCs w:val="20"/>
        </w:rPr>
        <w:t xml:space="preserve"> TAK/NIE</w:t>
      </w:r>
      <w:r w:rsidR="00D3044F" w:rsidRPr="00B1433C">
        <w:rPr>
          <w:b/>
          <w:sz w:val="20"/>
          <w:szCs w:val="20"/>
        </w:rPr>
        <w:br/>
      </w:r>
    </w:p>
    <w:p w14:paraId="498EA7B2" w14:textId="2FB10028" w:rsidR="00FE545C" w:rsidRPr="00881B06" w:rsidRDefault="008D2AB8" w:rsidP="00D3044F">
      <w:pPr>
        <w:tabs>
          <w:tab w:val="left" w:pos="426"/>
        </w:tabs>
        <w:spacing w:line="360" w:lineRule="auto"/>
        <w:rPr>
          <w:b/>
          <w:sz w:val="20"/>
          <w:szCs w:val="20"/>
          <w:u w:val="single"/>
        </w:rPr>
      </w:pPr>
      <w:r w:rsidRPr="00B1433C">
        <w:rPr>
          <w:b/>
          <w:sz w:val="20"/>
          <w:szCs w:val="20"/>
        </w:rPr>
        <w:t xml:space="preserve">Termin płatności: </w:t>
      </w:r>
      <w:r w:rsidR="002F3DEC" w:rsidRPr="00B1433C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="00D3044F" w:rsidRPr="00B1433C">
        <w:rPr>
          <w:sz w:val="20"/>
          <w:szCs w:val="20"/>
        </w:rPr>
        <w:br/>
      </w:r>
      <w:r w:rsidR="00FE545C" w:rsidRPr="00881B06">
        <w:rPr>
          <w:b/>
          <w:sz w:val="20"/>
          <w:szCs w:val="20"/>
          <w:u w:val="single"/>
        </w:rPr>
        <w:t>Jednocześnie oświadczamy, że:</w:t>
      </w:r>
    </w:p>
    <w:p w14:paraId="7DBD8135" w14:textId="0ADDECBE" w:rsidR="00991402" w:rsidRPr="00881B06" w:rsidRDefault="00991402" w:rsidP="0099140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881B06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A12CDEE" w14:textId="77777777" w:rsidR="00991402" w:rsidRPr="00881B06" w:rsidRDefault="00991402" w:rsidP="009914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881B06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881B06">
        <w:rPr>
          <w:color w:val="000000"/>
          <w:sz w:val="20"/>
          <w:szCs w:val="20"/>
        </w:rPr>
        <w:t xml:space="preserve"> i nie wnosimy do nich żadnych zastrzeżeń.</w:t>
      </w:r>
    </w:p>
    <w:p w14:paraId="6E731114" w14:textId="77777777" w:rsidR="00991402" w:rsidRPr="00881B06" w:rsidRDefault="00991402" w:rsidP="00991402">
      <w:pPr>
        <w:numPr>
          <w:ilvl w:val="0"/>
          <w:numId w:val="1"/>
        </w:numPr>
        <w:jc w:val="both"/>
        <w:rPr>
          <w:sz w:val="20"/>
          <w:szCs w:val="20"/>
        </w:rPr>
      </w:pPr>
      <w:r w:rsidRPr="00881B0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F632280" w14:textId="77777777" w:rsidR="00991402" w:rsidRPr="00881B06" w:rsidRDefault="00991402" w:rsidP="00991402">
      <w:pPr>
        <w:ind w:left="360"/>
        <w:jc w:val="both"/>
        <w:rPr>
          <w:i/>
          <w:sz w:val="20"/>
          <w:szCs w:val="20"/>
        </w:rPr>
      </w:pPr>
      <w:r w:rsidRPr="00881B0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2F7A9E" w14:textId="77777777" w:rsidR="00991402" w:rsidRPr="00881B06" w:rsidRDefault="00991402" w:rsidP="00991402">
      <w:pPr>
        <w:ind w:left="360"/>
        <w:jc w:val="both"/>
        <w:rPr>
          <w:i/>
          <w:sz w:val="20"/>
          <w:szCs w:val="20"/>
        </w:rPr>
      </w:pPr>
      <w:r w:rsidRPr="00881B0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7FCB61" w14:textId="77777777" w:rsidR="00991402" w:rsidRPr="00881B06" w:rsidRDefault="00991402" w:rsidP="0099140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81B06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1402" w:rsidRPr="00881B06" w14:paraId="62D364A8" w14:textId="77777777" w:rsidTr="00230CF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A02C2" w14:textId="77777777" w:rsidR="00991402" w:rsidRPr="00881B06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81B0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8A0FE" w14:textId="77777777" w:rsidR="00991402" w:rsidRPr="00881B06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81B06">
              <w:rPr>
                <w:sz w:val="20"/>
                <w:szCs w:val="20"/>
              </w:rPr>
              <w:t xml:space="preserve">Opis części zamówienia, którą wykonawca </w:t>
            </w:r>
          </w:p>
          <w:p w14:paraId="52852C47" w14:textId="77777777" w:rsidR="00991402" w:rsidRPr="00881B06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81B0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0914F" w14:textId="77777777" w:rsidR="00991402" w:rsidRPr="00881B06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81B06">
              <w:rPr>
                <w:sz w:val="20"/>
                <w:szCs w:val="20"/>
              </w:rPr>
              <w:t>Nazwa podwykonawcy</w:t>
            </w:r>
            <w:r w:rsidRPr="00881B06">
              <w:rPr>
                <w:sz w:val="20"/>
                <w:szCs w:val="20"/>
              </w:rPr>
              <w:br/>
              <w:t>(o ile jest znana)</w:t>
            </w:r>
          </w:p>
        </w:tc>
      </w:tr>
      <w:tr w:rsidR="00991402" w:rsidRPr="00881B06" w14:paraId="35761E6B" w14:textId="77777777" w:rsidTr="00230C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95C84" w14:textId="77777777" w:rsidR="00991402" w:rsidRPr="00881B06" w:rsidRDefault="00991402" w:rsidP="00230CF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F2BD6" w14:textId="77777777" w:rsidR="00991402" w:rsidRPr="00881B06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1A28F" w14:textId="77777777" w:rsidR="00991402" w:rsidRPr="00881B06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991402" w:rsidRPr="00881B06" w14:paraId="31584F02" w14:textId="77777777" w:rsidTr="00230C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9B9E1" w14:textId="77777777" w:rsidR="00991402" w:rsidRPr="00881B06" w:rsidRDefault="00991402" w:rsidP="00230CF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C9965" w14:textId="77777777" w:rsidR="00991402" w:rsidRPr="00881B06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59B6B" w14:textId="77777777" w:rsidR="00991402" w:rsidRPr="00881B06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23DBD23A" w14:textId="77777777" w:rsidR="00991402" w:rsidRPr="00881B06" w:rsidRDefault="00991402" w:rsidP="00991402">
      <w:pPr>
        <w:numPr>
          <w:ilvl w:val="0"/>
          <w:numId w:val="1"/>
        </w:numPr>
        <w:jc w:val="both"/>
        <w:rPr>
          <w:sz w:val="20"/>
          <w:szCs w:val="20"/>
        </w:rPr>
      </w:pPr>
      <w:r w:rsidRPr="00881B06">
        <w:rPr>
          <w:sz w:val="20"/>
          <w:szCs w:val="20"/>
        </w:rPr>
        <w:t>Upoważnionymi do reprezentowania naszej firmy są następujące osoby:</w:t>
      </w:r>
    </w:p>
    <w:p w14:paraId="431CAE06" w14:textId="77777777" w:rsidR="00991402" w:rsidRPr="00881B06" w:rsidRDefault="00991402" w:rsidP="00991402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881B0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881B06">
        <w:rPr>
          <w:rFonts w:ascii="Times New Roman" w:hAnsi="Times New Roman" w:cs="Times New Roman"/>
          <w:sz w:val="20"/>
          <w:szCs w:val="20"/>
        </w:rPr>
        <w:tab/>
      </w:r>
      <w:r w:rsidRPr="00881B06">
        <w:rPr>
          <w:rFonts w:ascii="Times New Roman" w:hAnsi="Times New Roman" w:cs="Times New Roman"/>
          <w:sz w:val="20"/>
          <w:szCs w:val="20"/>
        </w:rPr>
        <w:tab/>
      </w:r>
      <w:r w:rsidRPr="00881B06">
        <w:rPr>
          <w:rFonts w:ascii="Times New Roman" w:hAnsi="Times New Roman" w:cs="Times New Roman"/>
          <w:sz w:val="20"/>
          <w:szCs w:val="20"/>
        </w:rPr>
        <w:tab/>
      </w:r>
      <w:r w:rsidRPr="00881B06">
        <w:rPr>
          <w:rFonts w:ascii="Times New Roman" w:hAnsi="Times New Roman" w:cs="Times New Roman"/>
          <w:sz w:val="20"/>
          <w:szCs w:val="20"/>
        </w:rPr>
        <w:tab/>
      </w:r>
      <w:r w:rsidRPr="00881B06">
        <w:rPr>
          <w:rFonts w:ascii="Times New Roman" w:hAnsi="Times New Roman" w:cs="Times New Roman"/>
          <w:sz w:val="20"/>
          <w:szCs w:val="20"/>
        </w:rPr>
        <w:tab/>
      </w:r>
      <w:r w:rsidRPr="00881B06">
        <w:rPr>
          <w:rFonts w:ascii="Times New Roman" w:hAnsi="Times New Roman" w:cs="Times New Roman"/>
          <w:sz w:val="20"/>
          <w:szCs w:val="20"/>
        </w:rPr>
        <w:tab/>
      </w:r>
      <w:r w:rsidRPr="00881B06">
        <w:rPr>
          <w:rFonts w:ascii="Times New Roman" w:hAnsi="Times New Roman" w:cs="Times New Roman"/>
          <w:sz w:val="20"/>
          <w:szCs w:val="20"/>
        </w:rPr>
        <w:tab/>
      </w:r>
    </w:p>
    <w:p w14:paraId="3E4CE370" w14:textId="77777777" w:rsidR="00991402" w:rsidRPr="00881B06" w:rsidRDefault="00991402" w:rsidP="0099140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26BE0F90" w14:textId="77777777" w:rsidR="00991402" w:rsidRPr="00881B06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81B0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81B06">
        <w:rPr>
          <w:sz w:val="20"/>
          <w:szCs w:val="20"/>
        </w:rPr>
        <w:tab/>
      </w:r>
      <w:r w:rsidRPr="00881B06">
        <w:rPr>
          <w:sz w:val="20"/>
          <w:szCs w:val="20"/>
        </w:rPr>
        <w:tab/>
        <w:t xml:space="preserve"> </w:t>
      </w:r>
    </w:p>
    <w:p w14:paraId="6467D2EA" w14:textId="77777777" w:rsidR="00991402" w:rsidRPr="00881B06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7E133F69" w14:textId="77777777" w:rsidR="00991402" w:rsidRPr="00881B06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81B0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81B06">
        <w:rPr>
          <w:sz w:val="20"/>
          <w:szCs w:val="20"/>
        </w:rPr>
        <w:tab/>
      </w:r>
      <w:r w:rsidRPr="00881B06">
        <w:rPr>
          <w:sz w:val="20"/>
          <w:szCs w:val="20"/>
        </w:rPr>
        <w:tab/>
        <w:t xml:space="preserve"> </w:t>
      </w:r>
    </w:p>
    <w:p w14:paraId="43748845" w14:textId="77777777" w:rsidR="00991402" w:rsidRPr="00881B06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689C92E9" w14:textId="77777777" w:rsidR="00991402" w:rsidRPr="00881B06" w:rsidRDefault="00991402" w:rsidP="00991402">
      <w:pPr>
        <w:numPr>
          <w:ilvl w:val="0"/>
          <w:numId w:val="1"/>
        </w:numPr>
        <w:jc w:val="both"/>
        <w:rPr>
          <w:sz w:val="20"/>
          <w:szCs w:val="20"/>
        </w:rPr>
      </w:pPr>
      <w:r w:rsidRPr="00881B06">
        <w:rPr>
          <w:sz w:val="20"/>
          <w:szCs w:val="20"/>
        </w:rPr>
        <w:t>upoważnienie dla powyżej wskazanych osób wynika z następującego (</w:t>
      </w:r>
      <w:proofErr w:type="spellStart"/>
      <w:r w:rsidRPr="00881B06">
        <w:rPr>
          <w:sz w:val="20"/>
          <w:szCs w:val="20"/>
        </w:rPr>
        <w:t>ych</w:t>
      </w:r>
      <w:proofErr w:type="spellEnd"/>
      <w:r w:rsidRPr="00881B06">
        <w:rPr>
          <w:sz w:val="20"/>
          <w:szCs w:val="20"/>
        </w:rPr>
        <w:t>) dokumentu(ów)</w:t>
      </w:r>
    </w:p>
    <w:p w14:paraId="59BCD84C" w14:textId="77777777" w:rsidR="00991402" w:rsidRPr="00881B06" w:rsidRDefault="00991402" w:rsidP="00991402">
      <w:pPr>
        <w:jc w:val="both"/>
        <w:rPr>
          <w:sz w:val="20"/>
          <w:szCs w:val="20"/>
        </w:rPr>
      </w:pPr>
      <w:r w:rsidRPr="00881B06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3CC2CBC7" w14:textId="77777777" w:rsidR="00991402" w:rsidRPr="00881B06" w:rsidRDefault="00991402" w:rsidP="00991402">
      <w:pPr>
        <w:numPr>
          <w:ilvl w:val="0"/>
          <w:numId w:val="1"/>
        </w:numPr>
        <w:jc w:val="both"/>
        <w:rPr>
          <w:sz w:val="20"/>
          <w:szCs w:val="20"/>
        </w:rPr>
      </w:pPr>
      <w:r w:rsidRPr="00881B06">
        <w:rPr>
          <w:sz w:val="20"/>
          <w:szCs w:val="20"/>
        </w:rPr>
        <w:t>załącznikami do niniejszej oferty są:</w:t>
      </w:r>
    </w:p>
    <w:p w14:paraId="181067EA" w14:textId="77777777" w:rsidR="00991402" w:rsidRPr="00881B06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81B06">
        <w:rPr>
          <w:sz w:val="20"/>
          <w:szCs w:val="20"/>
        </w:rPr>
        <w:t>………………………………………………………………………………………….</w:t>
      </w:r>
    </w:p>
    <w:p w14:paraId="486F2E96" w14:textId="77777777" w:rsidR="00991402" w:rsidRPr="00881B06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81B06">
        <w:rPr>
          <w:sz w:val="20"/>
          <w:szCs w:val="20"/>
        </w:rPr>
        <w:t>……………………………………………..……………………………………………</w:t>
      </w:r>
    </w:p>
    <w:p w14:paraId="6C5AFB45" w14:textId="77777777" w:rsidR="00991402" w:rsidRPr="00881B06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81B06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9666A8B" w14:textId="77777777" w:rsidR="00991402" w:rsidRPr="00881B06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81B06">
        <w:rPr>
          <w:sz w:val="20"/>
          <w:szCs w:val="20"/>
        </w:rPr>
        <w:t>………………………………………………………………………………………….</w:t>
      </w:r>
    </w:p>
    <w:p w14:paraId="691246A9" w14:textId="77777777" w:rsidR="00991402" w:rsidRPr="00881B06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81B06">
        <w:rPr>
          <w:sz w:val="20"/>
          <w:szCs w:val="20"/>
        </w:rPr>
        <w:t>……………………………………………..……………………………………………</w:t>
      </w:r>
    </w:p>
    <w:p w14:paraId="7D2DBE72" w14:textId="77777777" w:rsidR="00991402" w:rsidRPr="00881B06" w:rsidRDefault="00991402" w:rsidP="009914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5EF021AF" w14:textId="77777777" w:rsidR="00991402" w:rsidRPr="00881B06" w:rsidRDefault="00991402" w:rsidP="009914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881B06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881B0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881B06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881B0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881B06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881B0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881B06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81B06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4141A46" w14:textId="77777777" w:rsidR="00FE545C" w:rsidRPr="00881B06" w:rsidRDefault="00FE545C" w:rsidP="002D0782">
      <w:pPr>
        <w:rPr>
          <w:sz w:val="20"/>
          <w:szCs w:val="20"/>
        </w:rPr>
      </w:pPr>
    </w:p>
    <w:sectPr w:rsidR="00FE545C" w:rsidRPr="00881B0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9240F" w14:textId="77777777" w:rsidR="008511CB" w:rsidRDefault="008511CB">
      <w:r>
        <w:separator/>
      </w:r>
    </w:p>
  </w:endnote>
  <w:endnote w:type="continuationSeparator" w:id="0">
    <w:p w14:paraId="68807A83" w14:textId="77777777" w:rsidR="008511CB" w:rsidRDefault="00851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2AE8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EE557" w14:textId="77777777" w:rsidR="008511CB" w:rsidRDefault="008511CB">
      <w:r>
        <w:separator/>
      </w:r>
    </w:p>
  </w:footnote>
  <w:footnote w:type="continuationSeparator" w:id="0">
    <w:p w14:paraId="6BD9C9A9" w14:textId="77777777" w:rsidR="008511CB" w:rsidRDefault="00851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ADC11" w14:textId="441F5D5B" w:rsidR="00F53146" w:rsidRDefault="009600DD">
    <w:pPr>
      <w:pStyle w:val="Nagwek"/>
      <w:rPr>
        <w:sz w:val="22"/>
      </w:rPr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5543901" wp14:editId="15B55714">
              <wp:simplePos x="0" y="0"/>
              <wp:positionH relativeFrom="column">
                <wp:posOffset>-522514</wp:posOffset>
              </wp:positionH>
              <wp:positionV relativeFrom="paragraph">
                <wp:posOffset>-264976</wp:posOffset>
              </wp:positionV>
              <wp:extent cx="6934200" cy="710565"/>
              <wp:effectExtent l="0" t="5715" r="0" b="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710565"/>
                        <a:chOff x="615" y="4205"/>
                        <a:chExt cx="10920" cy="1119"/>
                      </a:xfrm>
                    </wpg:grpSpPr>
                    <pic:pic xmlns:pic="http://schemas.openxmlformats.org/drawingml/2006/picture">
                      <pic:nvPicPr>
                        <pic:cNvPr id="2" name="Picture 2" descr="UE_EFRR_rgb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106" y="4205"/>
                          <a:ext cx="3429" cy="11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38" y="4257"/>
                          <a:ext cx="2973" cy="9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05" y="4479"/>
                          <a:ext cx="2670" cy="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5" descr="logo fund_euro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15" y="4283"/>
                          <a:ext cx="1935" cy="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91E173" id="Grupa 1" o:spid="_x0000_s1026" style="position:absolute;margin-left:-41.15pt;margin-top:-20.85pt;width:546pt;height:55.95pt;z-index:-251658240" coordorigin="615,4205" coordsize="10920,11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0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0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0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oLd2yfMDoTtv400O9flz/pf2n2v3FjdhZ/bX+gPrDYH+42THy5Gok/&#10;jOJ+8qfWI/HaEwuL6hJxY77GBoKU+fVTqBGerTfbXTn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RBPgT/3Oh/4v38i//kP7ck/D9g6qvn9vR+/bfV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iCfMz/ma/wAF/wDxZ3Gf+83Ve7pwb7OqNxH29H7906v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L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Pf49+691737r3Xvfuvde9+691737r3Xvfuvde9+691737r3Xvfuvde9+691737r3Xvfuvd&#10;e9+691737r3Xvfuvde9+691737r3RBPgT/3Oh/4v38i//kP7ck/D9g6qvn9vR+/bfV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iCfMz/ma/wAF/wDxZ3Gf+83Ve7pwb7OqNxH29H79&#10;06v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/9Tf49+691737r3Xvfuvde9+691737r3Xvfuvde9+691737r3Xvfuvde9+69&#10;1737r3Xvfuvde9+691737r3Xvfuvde9+691737r3RBPgT/3Oh/4v38i//kP7ck/D9g6qvn9vR+/b&#10;fV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iCfMz/ma/wAF/wDxZ3Gf+83Ve7pw&#10;b7OqNxH29H7906v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Xf49+691737r3Xvfuvde9+691737r3Xvfuvde9+691737r&#10;3Xvfuvde9+691737r3Xvfuvde9+691737r3Xvfuvde9+691737r3RBPgT/3Oh/4v38i//kP7ck/D&#10;9g6qvn9vR+/bfV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iCfMz/ma/wAF/wDx&#10;Z3Gf+83Ve7pwb7OqNxH29H790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bf49+691737r3Xvfuvde9+691737r3Xvfu&#10;vde9+691737r3Xvfuvde9+691737r3Xvfuvde9+691737r3Xvfuvde9+691737r3RBPgT/3Oh/4v&#10;38i//kP7ck/D9g6qvn9vR+/bfV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iCfM&#10;z/ma/wAF/wDxZ3Gf+83Ve7pwb7OqNxH29H7906v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f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D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/9Hf49+691737r3Xvfuvde9+691737r3Xvfuvde9+691737r3Xvfuvde9+691737r3Xvfuvde9+6&#10;91737r3Xvfuvde9+691737r3RBPgT/3Oh/4v38i//kP7ck/D9g6qvn9vR+/bfV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iCfMz/ma/wAF/wDxZ3Gf+83Ve7pwb7OqNxH29H7906v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L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fBW7u/5nP27/wCJP39/71dX7917oMPfuvde9+691737r3Xvfuvde9+691737r3S76y7R7I6W35t&#10;ntHqLfe7es+x9mZOHMbU3xsbPZLbO6dv5OAFUq8VmsRJFPExUsjhXs6MyOGRmB917r6aH/Cdz/hR&#10;kn8wWXF/Df5mV+C2/wDMfF4eon677DoqaiwG3Pkph8HQtV5WB8PSiOlx+8KOmikrauiokSlr6dJq&#10;mkhpjBLTj3Xutu3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UA/8Kjv+3FHzm/8ALZv/AIMPr737&#10;r3XyBffuvde9+69195j49f8AMgujv/EP9af+8XRe/de6GD37r3Xvfuvde9+691737r3Xvfuvde9+&#10;691737r3Xvfuvde9+691737r3Xvfuvde9+691737r3Xvfuvde9+691737r3Xvfuvde9+691737r3&#10;Xvfuvde9+691737r3Xvfuvde9+691737r3Xvfuvde9+690R/+Zv/ANu2v5g//ij/AMsP/fDZ/wB+&#10;6918Of37r3XvfuvdfaJ/kNf9udf5eX/iuG0v/cip9+691bf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//T&#10;3+Pfuvde9+691737r3Xvfuvde9+691737r3Xvfuvde9+691737r3Xvfuvde9+691737r3Xvfuvde&#10;9+691737r3Xvfuvde9+69181r+b/AP8AZevev/h/9nf+/m3N7BnNH+50f/NJf+PP12p/u3/+nH7t&#10;/wBL26/7QNs6rG9hvroF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b/APyQ/wDs&#10;vDqn/wAOfa3/ALvE9ijlf+3m/wBJ/wA/Drm5/eU/9O65c/6WT/8AaLJ19F/2L+uO/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N/j37r3Xvfuvde9+691737r3Xvfuvde9+691737r3Xvfuvd&#10;e9+691737r3Xvfuvde9+691737r3Xvfuvde9+691737r3XvfuvdfNa/m/wD/AGXr3r/4f/Z3/v5t&#10;zewZzR/udH/zSX/jz9dqf7t//px+7f8AS9uv+0DbOqxvYb66B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/1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1t/j37r3Xvfuvde9+691737r3Xvfuvde9+691737r3Xvfuvde9+6&#10;91737r3Xvfuvde9+691737r3Xvfuvde9+691737r3XvfuvdfNa/m/wD/AGXr3r/4f/Z3/v5tzewZ&#10;zR/udH/zSX/jz9dqf7t//px+7f8AS9uv+0DbOqxvYb66B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//X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0N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R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f/9L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09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U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//9b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f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//9D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/9Hf49+691737r3Xvfuvde9+691737r3Xvfuvde9+691737r3Xvfuvde9+691737&#10;r3Xvfuvde9+691737r3Xvfuvde9+691737r3XzWv5v8A/wBl696/+H/2d/7+bc3sGc0f7nR/80l/&#10;48/Xan+7f/6cfu3/AEvbr/tA2zqsb2G+ugX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cX&#10;RJEaORVdHVkdHUMjow0srK3BBHBB9+690gH6l6rkrf4lJ1n18+R1a/v32Ztxq3Xe+r7pqbyXvzfV&#10;7917pexRRQRRwwRxwwxIscUUSLHFFGg0pHHGgAVQOAALD37r3WT37r3Xvfuvde9+691737r3Xvfu&#10;vde9+691737r3Xvfuvde9+691737r3Xvfuvde9+691737r3TDPtXa9VMKip23gaicNqE0+Hx8swb&#10;x+LUJJIyb6fTe/04+nv3XunmGGGniSCniighjGmOGGNIoo1+ulI0AAH+AHv3Xusv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/09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N/j37r3Xvfuvde9+691737r3Xvfuvde9+691737&#10;r3Xvfuvde9+691737r3Xvfuvde9+691737r3Xvfuvde9+691737r3XvfuvdfNa/m/wD/AGXr3r/4&#10;f/Z3/v5tzewZzR/udH/zSX/jz9dqf7t//px+7f8AS9uv+0DbOqxvYb66B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W/wD8kP8A7Lw6p/8ADn2t/wC7xPYo5X/t5v8ASf8APw65uf3l&#10;P/TuuXP+lk//AGiydfRf9i/rjv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d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1t/j37r3Xvfuvde9+691737r3Xvfuvde&#10;9+691737r3Xvfuvde9+691737r3Xvfuvde9+691737r3Xvfuvde9+691737r3XvfuvdfNa/m/wD/&#10;AGXr3r/4f/Z3/v5tzewZzR/udH/zSX/jz9dqf7t//px+7f8AS9uv+0DbOqxvYb66B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W/wD8kP8A7Lw6p/8ADn2t/wC7xPYo5X/t5v8ASf8A&#10;Pw65uf3lP/TuuXP+lk//AGiydfRf9i/rjv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9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0N/j37r3Xvfuvde9+691737r&#10;3Xvfuvde9+691737r3Xvfuvde9+691737r3Xvfuvde9+691737r3Xvfuvde9+691737r3Xvfuvdf&#10;Na/m/wD/AGXr3r/4f/Z3/v5tzewZzR/udH/zSX/jz9dqf7t//px+7f8AS9uv+0DbOqxvYb66B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W/wD8kP8A7Lw6p/8ADn2t/wC7xPYo5X/t&#10;5v8ASf8APw65uf3lP/TuuXP+lk//AGiydfRf9i/rjv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d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0t/j37r3Xvfuvde9&#10;+691737r3Xvfuvde9+691737r3Xvfuvde9+691737r3Xvfuvde9+691737r3Xvfuvde9+691737r&#10;3XvfuvdfNa/m/wD/AGXr3r/4f/Z3/v5tzewZzR/udH/zSX/jz9dqf7t//px+7f8AS9uv+0DbOqxv&#10;Yb66B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W/wD8kP8A7Lw6p/8ADn2t/wC7&#10;xPYo5X/t5v8ASf8APw65uf3lP/TuuXP+lk//AGiydfRf9i/rjv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UE_EFRR_rgb-1" style="position:absolute;left:8106;top:4205;width:3429;height: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">
                <v:imagedata r:id="rId5" o:title="UE_EFRR_rgb-1"/>
              </v:shape>
              <v:shape id="Picture 3" o:spid="_x0000_s1028" type="#_x0000_t75" alt="znak_barw_rp_poziom_szara_ramka_rgb" style="position:absolute;left:2538;top:4257;width:2973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">
                <v:imagedata r:id="rId6" o:title="znak_barw_rp_poziom_szara_ramka_rgb"/>
              </v:shape>
              <v:shape id="Picture 4" o:spid="_x0000_s1029" type="#_x0000_t75" style="position:absolute;left:5505;top:4479;width:2670;height: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">
                <v:imagedata r:id="rId7" o:title=""/>
              </v:shape>
              <v:shape id="Picture 5" o:spid="_x0000_s1030" type="#_x0000_t75" alt="logo fund_europ" style="position:absolute;left:615;top:4283;width:1935;height: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">
                <v:imagedata r:id="rId8" o:title="logo fund_europ"/>
              </v:shape>
            </v:group>
          </w:pict>
        </mc:Fallback>
      </mc:AlternateContent>
    </w:r>
    <w:r w:rsidR="00F53146">
      <w:rPr>
        <w:sz w:val="22"/>
      </w:rPr>
      <w:t>Formularz oferty</w:t>
    </w:r>
  </w:p>
  <w:p w14:paraId="4E07F3BB" w14:textId="3F589380" w:rsidR="009600DD" w:rsidRDefault="009600DD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43C"/>
    <w:rsid w:val="00012286"/>
    <w:rsid w:val="00071CCC"/>
    <w:rsid w:val="0009533B"/>
    <w:rsid w:val="000B731D"/>
    <w:rsid w:val="000D6134"/>
    <w:rsid w:val="000E09C7"/>
    <w:rsid w:val="000F1B5E"/>
    <w:rsid w:val="000F6589"/>
    <w:rsid w:val="00106636"/>
    <w:rsid w:val="00116EC6"/>
    <w:rsid w:val="001801DD"/>
    <w:rsid w:val="001D4612"/>
    <w:rsid w:val="001E2CD7"/>
    <w:rsid w:val="001F3C09"/>
    <w:rsid w:val="00202A8B"/>
    <w:rsid w:val="00207E98"/>
    <w:rsid w:val="002723B0"/>
    <w:rsid w:val="002D0782"/>
    <w:rsid w:val="002F3DEC"/>
    <w:rsid w:val="00315A4A"/>
    <w:rsid w:val="00341688"/>
    <w:rsid w:val="00356515"/>
    <w:rsid w:val="00425E55"/>
    <w:rsid w:val="00480261"/>
    <w:rsid w:val="004B200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66FC"/>
    <w:rsid w:val="006815F6"/>
    <w:rsid w:val="0068593C"/>
    <w:rsid w:val="006E1944"/>
    <w:rsid w:val="007510A5"/>
    <w:rsid w:val="007748F0"/>
    <w:rsid w:val="007A0FBA"/>
    <w:rsid w:val="007A4321"/>
    <w:rsid w:val="007C08BC"/>
    <w:rsid w:val="00833933"/>
    <w:rsid w:val="008511CB"/>
    <w:rsid w:val="00853083"/>
    <w:rsid w:val="00881B06"/>
    <w:rsid w:val="008B2F0C"/>
    <w:rsid w:val="008B4928"/>
    <w:rsid w:val="008D2AB8"/>
    <w:rsid w:val="008F1C66"/>
    <w:rsid w:val="009600DD"/>
    <w:rsid w:val="00970FE4"/>
    <w:rsid w:val="0099127A"/>
    <w:rsid w:val="00991402"/>
    <w:rsid w:val="009B38C7"/>
    <w:rsid w:val="009C187C"/>
    <w:rsid w:val="009C479A"/>
    <w:rsid w:val="00A0022B"/>
    <w:rsid w:val="00A346FE"/>
    <w:rsid w:val="00A47B4D"/>
    <w:rsid w:val="00A70393"/>
    <w:rsid w:val="00A75C33"/>
    <w:rsid w:val="00A83018"/>
    <w:rsid w:val="00AD00DF"/>
    <w:rsid w:val="00AF5063"/>
    <w:rsid w:val="00B04558"/>
    <w:rsid w:val="00B123D8"/>
    <w:rsid w:val="00B1433C"/>
    <w:rsid w:val="00B71D45"/>
    <w:rsid w:val="00B774DC"/>
    <w:rsid w:val="00BC4CE2"/>
    <w:rsid w:val="00BD51E6"/>
    <w:rsid w:val="00C107DA"/>
    <w:rsid w:val="00C41279"/>
    <w:rsid w:val="00C85845"/>
    <w:rsid w:val="00C969A6"/>
    <w:rsid w:val="00CA7D36"/>
    <w:rsid w:val="00CB44B6"/>
    <w:rsid w:val="00D01392"/>
    <w:rsid w:val="00D1607B"/>
    <w:rsid w:val="00D24208"/>
    <w:rsid w:val="00D3044F"/>
    <w:rsid w:val="00D60C38"/>
    <w:rsid w:val="00D66893"/>
    <w:rsid w:val="00D90ACB"/>
    <w:rsid w:val="00DA3C2E"/>
    <w:rsid w:val="00DC1500"/>
    <w:rsid w:val="00DF74C1"/>
    <w:rsid w:val="00E21841"/>
    <w:rsid w:val="00E44371"/>
    <w:rsid w:val="00E77752"/>
    <w:rsid w:val="00E77E9D"/>
    <w:rsid w:val="00E949B0"/>
    <w:rsid w:val="00E9743C"/>
    <w:rsid w:val="00EB5548"/>
    <w:rsid w:val="00EF431F"/>
    <w:rsid w:val="00F00591"/>
    <w:rsid w:val="00F36245"/>
    <w:rsid w:val="00F51688"/>
    <w:rsid w:val="00F53146"/>
    <w:rsid w:val="00F76C6E"/>
    <w:rsid w:val="00F91018"/>
    <w:rsid w:val="00F96912"/>
    <w:rsid w:val="00FA0F30"/>
    <w:rsid w:val="00FA51A4"/>
    <w:rsid w:val="00FB7E1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DEB568"/>
  <w15:docId w15:val="{C35B7A4F-0B55-44BE-9627-60BB6F954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yle3">
    <w:name w:val="Style3"/>
    <w:basedOn w:val="Normalny"/>
    <w:uiPriority w:val="99"/>
    <w:rsid w:val="00A70393"/>
    <w:pPr>
      <w:widowControl w:val="0"/>
      <w:autoSpaceDE w:val="0"/>
      <w:autoSpaceDN w:val="0"/>
      <w:adjustRightInd w:val="0"/>
      <w:spacing w:line="267" w:lineRule="exact"/>
      <w:jc w:val="both"/>
    </w:pPr>
    <w:rPr>
      <w:rFonts w:ascii="MS Reference Sans Serif" w:hAnsi="MS Reference Sans Serif"/>
    </w:rPr>
  </w:style>
  <w:style w:type="table" w:styleId="Tabela-Siatka">
    <w:name w:val="Table Grid"/>
    <w:basedOn w:val="Standardowy"/>
    <w:uiPriority w:val="39"/>
    <w:rsid w:val="003565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E2B66-4580-4EF6-A67C-86BE4080B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899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Katarzyna Breguła</cp:lastModifiedBy>
  <cp:revision>3</cp:revision>
  <cp:lastPrinted>2022-03-04T08:14:00Z</cp:lastPrinted>
  <dcterms:created xsi:type="dcterms:W3CDTF">2022-03-24T11:28:00Z</dcterms:created>
  <dcterms:modified xsi:type="dcterms:W3CDTF">2022-03-24T11:35:00Z</dcterms:modified>
</cp:coreProperties>
</file>