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02CC6409" w:rsidR="00025386" w:rsidRPr="007666D6" w:rsidRDefault="00025386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4EF3AC" w14:textId="03E61E02" w:rsidR="0070092D" w:rsidRDefault="00BE3BCE" w:rsidP="0070092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70092D" w:rsidRPr="0070092D">
        <w:t xml:space="preserve"> </w:t>
      </w:r>
      <w:r w:rsidR="005C028A" w:rsidRPr="005C028A">
        <w:rPr>
          <w:rFonts w:ascii="Times New Roman" w:eastAsia="Times New Roman" w:hAnsi="Times New Roman"/>
          <w:b/>
          <w:lang w:eastAsia="pl-PL"/>
        </w:rPr>
        <w:t>Usługa organizacji wydarzenia "IV Forum Energetyki Rozproszonej" organizowanego przez DWAG AGH w dniu 9 maja 2022 r. - KC-zp.272-140/22</w:t>
      </w:r>
      <w:bookmarkStart w:id="1" w:name="_GoBack"/>
      <w:bookmarkEnd w:id="1"/>
    </w:p>
    <w:p w14:paraId="1F94EBA1" w14:textId="50F80119" w:rsidR="00DC652A" w:rsidRDefault="00CB29AC" w:rsidP="0070092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2F0A95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ACF7AD9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70092D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8DC776" w14:textId="77777777" w:rsidR="00D71B9F" w:rsidRDefault="00D71B9F" w:rsidP="00025386">
      <w:pPr>
        <w:spacing w:after="0" w:line="240" w:lineRule="auto"/>
      </w:pPr>
      <w:r>
        <w:separator/>
      </w:r>
    </w:p>
  </w:endnote>
  <w:endnote w:type="continuationSeparator" w:id="0">
    <w:p w14:paraId="677014B1" w14:textId="77777777" w:rsidR="00D71B9F" w:rsidRDefault="00D71B9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ABB25B" w14:textId="77777777" w:rsidR="00D71B9F" w:rsidRDefault="00D71B9F" w:rsidP="00025386">
      <w:pPr>
        <w:spacing w:after="0" w:line="240" w:lineRule="auto"/>
      </w:pPr>
      <w:r>
        <w:separator/>
      </w:r>
    </w:p>
  </w:footnote>
  <w:footnote w:type="continuationSeparator" w:id="0">
    <w:p w14:paraId="00300596" w14:textId="77777777" w:rsidR="00D71B9F" w:rsidRDefault="00D71B9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4B9D915A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4913"/>
    <w:rsid w:val="00025386"/>
    <w:rsid w:val="000423B9"/>
    <w:rsid w:val="00084786"/>
    <w:rsid w:val="000B5872"/>
    <w:rsid w:val="000C1717"/>
    <w:rsid w:val="000F06EE"/>
    <w:rsid w:val="00125943"/>
    <w:rsid w:val="0016158F"/>
    <w:rsid w:val="00165B78"/>
    <w:rsid w:val="001C2314"/>
    <w:rsid w:val="00213980"/>
    <w:rsid w:val="002C6D0F"/>
    <w:rsid w:val="00326B95"/>
    <w:rsid w:val="00350032"/>
    <w:rsid w:val="004374F2"/>
    <w:rsid w:val="00460705"/>
    <w:rsid w:val="00485239"/>
    <w:rsid w:val="004A52F1"/>
    <w:rsid w:val="004E27D7"/>
    <w:rsid w:val="0055145C"/>
    <w:rsid w:val="005624D8"/>
    <w:rsid w:val="00574254"/>
    <w:rsid w:val="005B36A5"/>
    <w:rsid w:val="005C028A"/>
    <w:rsid w:val="005D2FB3"/>
    <w:rsid w:val="00620476"/>
    <w:rsid w:val="00657A47"/>
    <w:rsid w:val="00660CE9"/>
    <w:rsid w:val="006B0055"/>
    <w:rsid w:val="0070092D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56A6F"/>
    <w:rsid w:val="00A87380"/>
    <w:rsid w:val="00AF7375"/>
    <w:rsid w:val="00B77707"/>
    <w:rsid w:val="00BE3BCE"/>
    <w:rsid w:val="00C05733"/>
    <w:rsid w:val="00CB29AC"/>
    <w:rsid w:val="00D55FC4"/>
    <w:rsid w:val="00D71B9F"/>
    <w:rsid w:val="00D720DC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198F"/>
    <w:rsid w:val="00EC667C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2</cp:revision>
  <cp:lastPrinted>2022-03-22T12:13:00Z</cp:lastPrinted>
  <dcterms:created xsi:type="dcterms:W3CDTF">2022-03-22T12:13:00Z</dcterms:created>
  <dcterms:modified xsi:type="dcterms:W3CDTF">2022-03-22T12:13:00Z</dcterms:modified>
</cp:coreProperties>
</file>