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57" w:rsidRDefault="00B87F57" w:rsidP="0051539A">
      <w:pPr>
        <w:ind w:left="2124"/>
        <w:rPr>
          <w:sz w:val="20"/>
          <w:szCs w:val="20"/>
        </w:rPr>
      </w:pPr>
      <w:r>
        <w:t xml:space="preserve">                               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>Załącznik nr 1</w:t>
      </w:r>
    </w:p>
    <w:p w:rsidR="00B87F57" w:rsidRPr="00E70538" w:rsidRDefault="00B87F57" w:rsidP="00B87F57"/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</w:t>
      </w:r>
      <w:r>
        <w:rPr>
          <w:b/>
          <w:bCs/>
        </w:rPr>
        <w:t xml:space="preserve"> </w:t>
      </w:r>
      <w:r w:rsidRPr="00E70538">
        <w:rPr>
          <w:b/>
          <w:bCs/>
        </w:rPr>
        <w:t>WYKONAWCY</w:t>
      </w:r>
      <w:r w:rsidRPr="00E70538">
        <w:t>:…………………………………………………………..</w:t>
      </w:r>
    </w:p>
    <w:p w:rsidR="00B87F57" w:rsidRPr="00646098" w:rsidRDefault="00B87F57" w:rsidP="00B87F5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B87F57" w:rsidRPr="00646098" w:rsidRDefault="00B87F57" w:rsidP="00B87F57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B87F57" w:rsidRPr="00646098" w:rsidRDefault="00B87F57" w:rsidP="00B87F57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B87F57" w:rsidRPr="00E70538" w:rsidRDefault="00B87F57" w:rsidP="00B87F57">
      <w:pPr>
        <w:ind w:firstLine="3969"/>
        <w:rPr>
          <w:b/>
        </w:rPr>
      </w:pPr>
    </w:p>
    <w:p w:rsidR="00B87F57" w:rsidRPr="00646098" w:rsidRDefault="00B87F57" w:rsidP="00B87F57">
      <w:pPr>
        <w:jc w:val="both"/>
        <w:rPr>
          <w:b/>
          <w:bCs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r w:rsidRPr="00646098">
        <w:rPr>
          <w:b/>
          <w:bCs/>
          <w:sz w:val="22"/>
          <w:szCs w:val="22"/>
        </w:rPr>
        <w:t xml:space="preserve"> </w:t>
      </w:r>
      <w:bookmarkEnd w:id="0"/>
      <w:r w:rsidR="000E1D0E" w:rsidRPr="000E1D0E">
        <w:rPr>
          <w:b/>
          <w:bCs/>
          <w:kern w:val="2"/>
          <w:sz w:val="22"/>
          <w:szCs w:val="22"/>
        </w:rPr>
        <w:t>Usługa organizacji wydarzenia "IV Forum Energetyki Rozproszonej" organizowanego przez DWAG AGH w dniu 9 maja 2022 r. - KC-zp.272-140/22</w:t>
      </w:r>
      <w:r>
        <w:rPr>
          <w:b/>
          <w:bCs/>
          <w:kern w:val="2"/>
          <w:sz w:val="22"/>
          <w:szCs w:val="22"/>
        </w:rPr>
        <w:t xml:space="preserve">,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:rsidR="00B87F57" w:rsidRPr="00646098" w:rsidRDefault="00B87F57" w:rsidP="00B87F57">
      <w:pPr>
        <w:widowControl w:val="0"/>
        <w:ind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 za całość</w:t>
      </w:r>
      <w:r w:rsidR="00235864">
        <w:rPr>
          <w:b/>
          <w:sz w:val="22"/>
          <w:szCs w:val="22"/>
        </w:rPr>
        <w:t xml:space="preserve"> tj. dla 300 osób</w:t>
      </w:r>
      <w:bookmarkStart w:id="1" w:name="_GoBack"/>
      <w:bookmarkEnd w:id="1"/>
      <w:r w:rsidRPr="00646098">
        <w:rPr>
          <w:b/>
          <w:sz w:val="22"/>
          <w:szCs w:val="22"/>
        </w:rPr>
        <w:t>: .........................................................................PLN</w:t>
      </w:r>
    </w:p>
    <w:p w:rsidR="00B87F57" w:rsidRPr="00646098" w:rsidRDefault="00B87F57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B87F57" w:rsidRDefault="00B87F57" w:rsidP="00B87F57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1539A" w:rsidRDefault="0051539A" w:rsidP="00B87F57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tym:</w:t>
      </w:r>
    </w:p>
    <w:p w:rsidR="0051539A" w:rsidRDefault="0051539A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  <w:r w:rsidRPr="0051539A">
        <w:rPr>
          <w:b/>
          <w:sz w:val="22"/>
          <w:szCs w:val="22"/>
        </w:rPr>
        <w:t>Cena brutto za posiłek dla 1 osoby</w:t>
      </w:r>
      <w:r>
        <w:rPr>
          <w:sz w:val="22"/>
          <w:szCs w:val="22"/>
        </w:rPr>
        <w:t xml:space="preserve">: </w:t>
      </w:r>
      <w:r w:rsidRPr="0051539A">
        <w:rPr>
          <w:b/>
          <w:sz w:val="22"/>
          <w:szCs w:val="22"/>
        </w:rPr>
        <w:t>………………………………….. PLN</w:t>
      </w:r>
    </w:p>
    <w:p w:rsidR="0051539A" w:rsidRPr="00646098" w:rsidRDefault="0051539A" w:rsidP="00B87F57">
      <w:pPr>
        <w:widowControl w:val="0"/>
        <w:spacing w:line="264" w:lineRule="auto"/>
        <w:jc w:val="both"/>
        <w:rPr>
          <w:sz w:val="22"/>
          <w:szCs w:val="22"/>
        </w:rPr>
      </w:pPr>
    </w:p>
    <w:p w:rsidR="00B87F57" w:rsidRPr="00646098" w:rsidRDefault="00B87F57" w:rsidP="00B87F57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B87F57" w:rsidRPr="000E1D0E" w:rsidRDefault="000E1D0E" w:rsidP="00B87F57">
      <w:pPr>
        <w:pStyle w:val="Tekstpodstawowy"/>
        <w:spacing w:line="240" w:lineRule="auto"/>
        <w:rPr>
          <w:bCs/>
          <w:color w:val="FF0000"/>
          <w:sz w:val="22"/>
          <w:szCs w:val="22"/>
        </w:rPr>
      </w:pPr>
      <w:r w:rsidRPr="000E1D0E">
        <w:rPr>
          <w:bCs/>
          <w:sz w:val="22"/>
          <w:szCs w:val="22"/>
        </w:rPr>
        <w:t>Odległość w linii prostej miejsca konferencji od gmachu głównego AGH A-0, al. Mickiewicza 30 w Krakowie</w:t>
      </w:r>
      <w:r w:rsidR="00B87F57" w:rsidRPr="00F219B5">
        <w:rPr>
          <w:bCs/>
          <w:sz w:val="22"/>
          <w:szCs w:val="22"/>
        </w:rPr>
        <w:t xml:space="preserve">:…………………………metrów </w:t>
      </w:r>
      <w:r w:rsidR="00B87F57" w:rsidRPr="00F219B5">
        <w:rPr>
          <w:b w:val="0"/>
          <w:bCs/>
          <w:sz w:val="22"/>
          <w:szCs w:val="22"/>
        </w:rPr>
        <w:t>/</w:t>
      </w:r>
      <w:r w:rsidR="00B87F57" w:rsidRPr="000E1D0E">
        <w:rPr>
          <w:bCs/>
          <w:color w:val="FF0000"/>
          <w:sz w:val="22"/>
          <w:szCs w:val="22"/>
        </w:rPr>
        <w:t>kryterium oceny ofert/.</w:t>
      </w:r>
    </w:p>
    <w:p w:rsidR="00B87F57" w:rsidRPr="00F219B5" w:rsidRDefault="000E1D0E" w:rsidP="00B87F57">
      <w:pPr>
        <w:pStyle w:val="Tekstpodstawowy"/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Adres i nazwa miejsca </w:t>
      </w:r>
      <w:r w:rsidR="00B87F57" w:rsidRPr="00F219B5">
        <w:rPr>
          <w:bCs/>
          <w:sz w:val="22"/>
          <w:szCs w:val="22"/>
        </w:rPr>
        <w:t>w któr</w:t>
      </w:r>
      <w:r>
        <w:rPr>
          <w:bCs/>
          <w:sz w:val="22"/>
          <w:szCs w:val="22"/>
        </w:rPr>
        <w:t>ym</w:t>
      </w:r>
      <w:r w:rsidR="00B87F57" w:rsidRPr="00F219B5">
        <w:rPr>
          <w:bCs/>
          <w:sz w:val="22"/>
          <w:szCs w:val="22"/>
        </w:rPr>
        <w:t xml:space="preserve"> będzie realizowana usługa:………………………………………</w:t>
      </w:r>
    </w:p>
    <w:p w:rsidR="00B87F57" w:rsidRPr="00646098" w:rsidRDefault="00B87F57" w:rsidP="00B87F57">
      <w:pPr>
        <w:pStyle w:val="Tekstpodstawowy"/>
        <w:spacing w:line="240" w:lineRule="auto"/>
        <w:rPr>
          <w:b w:val="0"/>
          <w:sz w:val="22"/>
          <w:szCs w:val="22"/>
        </w:rPr>
      </w:pPr>
    </w:p>
    <w:p w:rsidR="00B87F57" w:rsidRDefault="00B87F57" w:rsidP="000E1D0E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 w:rsidRPr="00646098">
        <w:rPr>
          <w:b/>
          <w:sz w:val="22"/>
          <w:szCs w:val="22"/>
        </w:rPr>
        <w:t xml:space="preserve">Termin realizacji umowy: </w:t>
      </w:r>
      <w:r w:rsidR="000E1D0E" w:rsidRPr="00794FE1">
        <w:rPr>
          <w:b/>
          <w:sz w:val="22"/>
          <w:szCs w:val="22"/>
        </w:rPr>
        <w:t>.</w:t>
      </w:r>
      <w:r w:rsidR="000E1D0E">
        <w:rPr>
          <w:b/>
          <w:sz w:val="22"/>
          <w:szCs w:val="22"/>
        </w:rPr>
        <w:t>w dn.</w:t>
      </w:r>
      <w:r w:rsidR="000E1D0E" w:rsidRPr="00794FE1">
        <w:rPr>
          <w:b/>
          <w:sz w:val="22"/>
          <w:szCs w:val="22"/>
        </w:rPr>
        <w:t xml:space="preserve"> </w:t>
      </w:r>
      <w:r w:rsidR="000E1D0E" w:rsidRPr="00794FE1">
        <w:rPr>
          <w:b/>
          <w:color w:val="000000"/>
          <w:sz w:val="22"/>
          <w:szCs w:val="22"/>
        </w:rPr>
        <w:t>9.05.2022 r. w godzinach 8:00 – 17:00</w:t>
      </w:r>
    </w:p>
    <w:p w:rsidR="000E1D0E" w:rsidRPr="00646098" w:rsidRDefault="000E1D0E" w:rsidP="000E1D0E">
      <w:pPr>
        <w:widowControl w:val="0"/>
        <w:ind w:right="1"/>
        <w:jc w:val="both"/>
        <w:rPr>
          <w:b/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  <w:r w:rsidRPr="00646098">
        <w:rPr>
          <w:b/>
          <w:sz w:val="22"/>
          <w:szCs w:val="22"/>
        </w:rPr>
        <w:t xml:space="preserve">Termin płatności: </w:t>
      </w:r>
      <w:r w:rsidRPr="0064609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</w:p>
    <w:p w:rsidR="00B87F57" w:rsidRPr="00646098" w:rsidRDefault="00B87F57" w:rsidP="00B87F57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lastRenderedPageBreak/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7F57" w:rsidRPr="00646098" w:rsidRDefault="00B87F57" w:rsidP="00B87F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B87F57" w:rsidRPr="00646098" w:rsidTr="0051539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B87F57" w:rsidRPr="00646098" w:rsidRDefault="00B87F57" w:rsidP="00B87F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oferta zawiera ………………… kolejno ponumerowanych stron.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A41428" w:rsidRDefault="00B87F57" w:rsidP="00B87F5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 w:rsidR="000E1D0E">
        <w:rPr>
          <w:rFonts w:eastAsia="Calibri"/>
          <w:i/>
          <w:color w:val="FF0000"/>
          <w:sz w:val="18"/>
          <w:szCs w:val="18"/>
          <w:lang w:eastAsia="zh-CN"/>
        </w:rPr>
        <w:t xml:space="preserve">elektronicznym </w:t>
      </w:r>
      <w:r w:rsidRPr="00A41428">
        <w:rPr>
          <w:rFonts w:eastAsia="Calibri"/>
          <w:i/>
          <w:color w:val="FF0000"/>
          <w:sz w:val="18"/>
          <w:szCs w:val="18"/>
          <w:lang w:eastAsia="zh-CN"/>
        </w:rPr>
        <w:t>podpisem osobistym.</w:t>
      </w: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*niepotrzebne skreślić</w:t>
      </w: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**jeżeli dotyczy</w:t>
      </w:r>
    </w:p>
    <w:p w:rsidR="00B87F57" w:rsidRPr="00302ABA" w:rsidRDefault="00B87F57" w:rsidP="00B87F57"/>
    <w:p w:rsidR="00B87F57" w:rsidRPr="00A41428" w:rsidRDefault="00B87F57" w:rsidP="00B87F57"/>
    <w:p w:rsidR="00FE545C" w:rsidRPr="00B87F57" w:rsidRDefault="00FE545C" w:rsidP="00B87F57"/>
    <w:sectPr w:rsidR="00FE545C" w:rsidRPr="00B87F57" w:rsidSect="0051539A">
      <w:headerReference w:type="default" r:id="rId8"/>
      <w:footerReference w:type="default" r:id="rId9"/>
      <w:headerReference w:type="first" r:id="rId10"/>
      <w:pgSz w:w="11906" w:h="16838"/>
      <w:pgMar w:top="0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772" w:rsidRDefault="00A00772">
      <w:r>
        <w:separator/>
      </w:r>
    </w:p>
  </w:endnote>
  <w:endnote w:type="continuationSeparator" w:id="0">
    <w:p w:rsidR="00A00772" w:rsidRDefault="00A00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772" w:rsidRDefault="00A00772">
      <w:r>
        <w:separator/>
      </w:r>
    </w:p>
  </w:footnote>
  <w:footnote w:type="continuationSeparator" w:id="0">
    <w:p w:rsidR="00A00772" w:rsidRDefault="00A00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B87F57" w:rsidRDefault="00B87F57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Pr="00B87F57" w:rsidRDefault="00B87F57" w:rsidP="00B87F57">
    <w:pPr>
      <w:pStyle w:val="Nagwek"/>
      <w:ind w:hanging="142"/>
      <w:rPr>
        <w:sz w:val="22"/>
      </w:rPr>
    </w:pPr>
    <w:r w:rsidRPr="00D97E4F">
      <w:rPr>
        <w:sz w:val="22"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C2"/>
    <w:rsid w:val="00012286"/>
    <w:rsid w:val="00071CCC"/>
    <w:rsid w:val="000B731D"/>
    <w:rsid w:val="000D6134"/>
    <w:rsid w:val="000E09C7"/>
    <w:rsid w:val="000E1D0E"/>
    <w:rsid w:val="000F6589"/>
    <w:rsid w:val="00106636"/>
    <w:rsid w:val="00116EC6"/>
    <w:rsid w:val="001801DD"/>
    <w:rsid w:val="001D4612"/>
    <w:rsid w:val="00207E98"/>
    <w:rsid w:val="00235864"/>
    <w:rsid w:val="002723B0"/>
    <w:rsid w:val="00315A4A"/>
    <w:rsid w:val="00362C7F"/>
    <w:rsid w:val="004B7300"/>
    <w:rsid w:val="004C6753"/>
    <w:rsid w:val="0051539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09E1"/>
    <w:rsid w:val="00A0022B"/>
    <w:rsid w:val="00A00772"/>
    <w:rsid w:val="00A346FE"/>
    <w:rsid w:val="00A47B4D"/>
    <w:rsid w:val="00A83018"/>
    <w:rsid w:val="00AD75A0"/>
    <w:rsid w:val="00B774DC"/>
    <w:rsid w:val="00B87F57"/>
    <w:rsid w:val="00BB4597"/>
    <w:rsid w:val="00BD3CC2"/>
    <w:rsid w:val="00C46B5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DC471E"/>
  <w15:chartTrackingRefBased/>
  <w15:docId w15:val="{DAC83A38-4863-4EB2-9EEE-A15B96D4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7F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B99CC-A062-4603-8347-C09C7637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681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Małgorzata Waligórska</cp:lastModifiedBy>
  <cp:revision>5</cp:revision>
  <cp:lastPrinted>1899-12-31T23:00:00Z</cp:lastPrinted>
  <dcterms:created xsi:type="dcterms:W3CDTF">2022-03-22T09:37:00Z</dcterms:created>
  <dcterms:modified xsi:type="dcterms:W3CDTF">2022-03-24T12:13:00Z</dcterms:modified>
</cp:coreProperties>
</file>