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5C753B69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47B278" w14:textId="77777777" w:rsidR="00743DAB" w:rsidRPr="005A10E2" w:rsidRDefault="00743DAB" w:rsidP="00C86F3D">
      <w:pPr>
        <w:tabs>
          <w:tab w:val="right" w:pos="9000"/>
        </w:tabs>
        <w:spacing w:line="360" w:lineRule="auto"/>
      </w:pPr>
    </w:p>
    <w:p w14:paraId="1AC9E678" w14:textId="751B47E2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7E28DC" w:rsidRPr="007E28DC">
        <w:rPr>
          <w:b/>
        </w:rPr>
        <w:t>Usług</w:t>
      </w:r>
      <w:r w:rsidR="007E28DC">
        <w:rPr>
          <w:b/>
        </w:rPr>
        <w:t>ę</w:t>
      </w:r>
      <w:r w:rsidR="007E28DC" w:rsidRPr="007E28DC">
        <w:rPr>
          <w:b/>
        </w:rPr>
        <w:t xml:space="preserve"> organizacji wydarzenia "IV Forum Energetyki Rozproszonej" organizowanego przez DWAG AGH w dniu 9 maja 2022 r. - KC-zp.272-140/22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1569AF0E" w14:textId="6EFAFA4E" w:rsidR="00C86F3D" w:rsidRPr="005A10E2" w:rsidRDefault="007E28D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Wykonanie dokumentacji filmowej podczas ………………. ………………………………………………….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08F92CEE" w14:textId="29E0B524" w:rsidR="00C86F3D" w:rsidRPr="005A10E2" w:rsidRDefault="007E28D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Wykonanie dokumentacji filmowej podczas ………………. ………………………………………………….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4D9DA7F4" w14:textId="2C91E22C" w:rsidR="00C86F3D" w:rsidRPr="005A10E2" w:rsidRDefault="007E28D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Wykonanie dokumentacji filmowej podczas ………………. ………………………………………………….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72388" w:rsidRPr="005A10E2" w14:paraId="3BF16DBB" w14:textId="77777777" w:rsidTr="00743DAB">
        <w:trPr>
          <w:cantSplit/>
          <w:trHeight w:val="906"/>
        </w:trPr>
        <w:tc>
          <w:tcPr>
            <w:tcW w:w="426" w:type="dxa"/>
          </w:tcPr>
          <w:p w14:paraId="4836848B" w14:textId="7C1972F1" w:rsidR="00F72388" w:rsidRDefault="00F7238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260" w:type="dxa"/>
          </w:tcPr>
          <w:p w14:paraId="6E87AAB9" w14:textId="1E6EE3E1" w:rsidR="00F72388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Realizacja </w:t>
            </w:r>
            <w:r w:rsidR="00D553E3">
              <w:rPr>
                <w:b/>
                <w:color w:val="000000"/>
              </w:rPr>
              <w:t>………….</w:t>
            </w:r>
            <w:r>
              <w:rPr>
                <w:b/>
                <w:color w:val="000000"/>
              </w:rPr>
              <w:t xml:space="preserve"> dla …… uczestników podczas: …………… ………………………………………………….</w:t>
            </w:r>
          </w:p>
        </w:tc>
        <w:tc>
          <w:tcPr>
            <w:tcW w:w="1560" w:type="dxa"/>
          </w:tcPr>
          <w:p w14:paraId="65AD806D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C24D44D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72388" w:rsidRPr="005A10E2" w14:paraId="08A74D8A" w14:textId="77777777" w:rsidTr="00743DAB">
        <w:trPr>
          <w:cantSplit/>
          <w:trHeight w:val="906"/>
        </w:trPr>
        <w:tc>
          <w:tcPr>
            <w:tcW w:w="426" w:type="dxa"/>
          </w:tcPr>
          <w:p w14:paraId="5B047653" w14:textId="775B8F8B" w:rsidR="00F72388" w:rsidRDefault="00F7238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260" w:type="dxa"/>
          </w:tcPr>
          <w:p w14:paraId="553C3780" w14:textId="49AEB4B4" w:rsidR="00F72388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Realizacja </w:t>
            </w:r>
            <w:r w:rsidR="00D553E3">
              <w:rPr>
                <w:b/>
                <w:color w:val="000000"/>
              </w:rPr>
              <w:t xml:space="preserve">…………. </w:t>
            </w:r>
            <w:r>
              <w:rPr>
                <w:b/>
                <w:color w:val="000000"/>
              </w:rPr>
              <w:t>dla …… uczestników podczas: …………… ………………………………………………….</w:t>
            </w:r>
          </w:p>
        </w:tc>
        <w:tc>
          <w:tcPr>
            <w:tcW w:w="1560" w:type="dxa"/>
          </w:tcPr>
          <w:p w14:paraId="022A122E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30818AC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72388" w:rsidRPr="005A10E2" w14:paraId="54DB4CAD" w14:textId="77777777" w:rsidTr="00743DAB">
        <w:trPr>
          <w:cantSplit/>
          <w:trHeight w:val="906"/>
        </w:trPr>
        <w:tc>
          <w:tcPr>
            <w:tcW w:w="426" w:type="dxa"/>
          </w:tcPr>
          <w:p w14:paraId="19EC519A" w14:textId="0E9EBB6A" w:rsidR="00F72388" w:rsidRDefault="00F7238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260" w:type="dxa"/>
          </w:tcPr>
          <w:p w14:paraId="1A033E64" w14:textId="04DA2DFF" w:rsidR="00F72388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Realizacja </w:t>
            </w:r>
            <w:r w:rsidR="00D553E3">
              <w:rPr>
                <w:b/>
                <w:color w:val="000000"/>
              </w:rPr>
              <w:t xml:space="preserve">…………. </w:t>
            </w:r>
            <w:bookmarkStart w:id="0" w:name="_GoBack"/>
            <w:bookmarkEnd w:id="0"/>
            <w:r>
              <w:rPr>
                <w:b/>
                <w:color w:val="000000"/>
              </w:rPr>
              <w:t>dla …… uczestników podczas: …………… ………………………………………………….</w:t>
            </w:r>
          </w:p>
        </w:tc>
        <w:tc>
          <w:tcPr>
            <w:tcW w:w="1560" w:type="dxa"/>
          </w:tcPr>
          <w:p w14:paraId="097D33B6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3357522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4F506C" w14:textId="77777777" w:rsidR="00C041A7" w:rsidRDefault="00C041A7">
      <w:r>
        <w:separator/>
      </w:r>
    </w:p>
  </w:endnote>
  <w:endnote w:type="continuationSeparator" w:id="0">
    <w:p w14:paraId="0EC0FCAD" w14:textId="77777777" w:rsidR="00C041A7" w:rsidRDefault="00C04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7685D" w14:textId="77777777" w:rsidR="00C041A7" w:rsidRDefault="00C041A7">
      <w:r>
        <w:separator/>
      </w:r>
    </w:p>
  </w:footnote>
  <w:footnote w:type="continuationSeparator" w:id="0">
    <w:p w14:paraId="7FF6ECF8" w14:textId="77777777" w:rsidR="00C041A7" w:rsidRDefault="00C041A7">
      <w:r>
        <w:continuationSeparator/>
      </w:r>
    </w:p>
  </w:footnote>
  <w:footnote w:id="1">
    <w:p w14:paraId="010C7529" w14:textId="507300F6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743DAB">
        <w:t>8</w:t>
      </w:r>
      <w:r>
        <w:t xml:space="preserve">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210E8E"/>
    <w:rsid w:val="00276C10"/>
    <w:rsid w:val="002F7E2B"/>
    <w:rsid w:val="0037616C"/>
    <w:rsid w:val="004C03CA"/>
    <w:rsid w:val="00540289"/>
    <w:rsid w:val="00551DBC"/>
    <w:rsid w:val="006B469B"/>
    <w:rsid w:val="006B4809"/>
    <w:rsid w:val="00702A72"/>
    <w:rsid w:val="00743DAB"/>
    <w:rsid w:val="007E28DC"/>
    <w:rsid w:val="009A7D59"/>
    <w:rsid w:val="00A63A91"/>
    <w:rsid w:val="00AE2A9D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7</cp:revision>
  <cp:lastPrinted>2021-03-29T11:12:00Z</cp:lastPrinted>
  <dcterms:created xsi:type="dcterms:W3CDTF">2021-04-14T08:59:00Z</dcterms:created>
  <dcterms:modified xsi:type="dcterms:W3CDTF">2022-03-25T09:25:00Z</dcterms:modified>
</cp:coreProperties>
</file>