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BA2C1" w14:textId="77777777" w:rsidR="006A5DF1" w:rsidRPr="00E935D6" w:rsidRDefault="00992270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92270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992270">
        <w:rPr>
          <w:rFonts w:ascii="Arial" w:hAnsi="Arial" w:cs="Arial"/>
          <w:sz w:val="24"/>
          <w:szCs w:val="24"/>
        </w:rPr>
        <w:t>2022-03-23</w:t>
      </w:r>
    </w:p>
    <w:p w14:paraId="7A6F7C6F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4921112E" w14:textId="77777777" w:rsidR="004C4281" w:rsidRDefault="00992270" w:rsidP="006A5DF1">
      <w:pPr>
        <w:rPr>
          <w:rFonts w:ascii="Arial" w:hAnsi="Arial" w:cs="Arial"/>
          <w:b/>
          <w:bCs/>
          <w:sz w:val="24"/>
          <w:szCs w:val="24"/>
        </w:rPr>
      </w:pPr>
      <w:r w:rsidRPr="00992270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657DB571" w14:textId="77777777" w:rsidR="004C4281" w:rsidRDefault="00992270" w:rsidP="006A5DF1">
      <w:pPr>
        <w:rPr>
          <w:rFonts w:ascii="Arial" w:hAnsi="Arial" w:cs="Arial"/>
          <w:b/>
          <w:bCs/>
          <w:sz w:val="24"/>
          <w:szCs w:val="24"/>
        </w:rPr>
      </w:pPr>
      <w:r w:rsidRPr="00992270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2205A29D" w14:textId="149CFC0A" w:rsidR="006A5DF1" w:rsidRPr="00E935D6" w:rsidRDefault="00992270" w:rsidP="006A5DF1">
      <w:pPr>
        <w:rPr>
          <w:rFonts w:ascii="Arial" w:hAnsi="Arial" w:cs="Arial"/>
          <w:b/>
          <w:bCs/>
          <w:sz w:val="24"/>
          <w:szCs w:val="24"/>
        </w:rPr>
      </w:pPr>
      <w:r w:rsidRPr="00992270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4D3C3747" w14:textId="77777777" w:rsidR="006A5DF1" w:rsidRPr="00E935D6" w:rsidRDefault="00992270" w:rsidP="006A5DF1">
      <w:pPr>
        <w:rPr>
          <w:rFonts w:ascii="Arial" w:hAnsi="Arial" w:cs="Arial"/>
          <w:sz w:val="24"/>
          <w:szCs w:val="24"/>
        </w:rPr>
      </w:pPr>
      <w:r w:rsidRPr="00992270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992270">
        <w:rPr>
          <w:rFonts w:ascii="Arial" w:hAnsi="Arial" w:cs="Arial"/>
          <w:sz w:val="24"/>
          <w:szCs w:val="24"/>
        </w:rPr>
        <w:t>66</w:t>
      </w:r>
    </w:p>
    <w:p w14:paraId="1A217B42" w14:textId="77777777" w:rsidR="006A5DF1" w:rsidRPr="00E935D6" w:rsidRDefault="00992270" w:rsidP="006A5DF1">
      <w:pPr>
        <w:rPr>
          <w:rFonts w:ascii="Arial" w:hAnsi="Arial" w:cs="Arial"/>
          <w:sz w:val="24"/>
          <w:szCs w:val="24"/>
        </w:rPr>
      </w:pPr>
      <w:r w:rsidRPr="00992270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992270">
        <w:rPr>
          <w:rFonts w:ascii="Arial" w:hAnsi="Arial" w:cs="Arial"/>
          <w:sz w:val="24"/>
          <w:szCs w:val="24"/>
        </w:rPr>
        <w:t>Kraków</w:t>
      </w:r>
    </w:p>
    <w:p w14:paraId="4EAA583E" w14:textId="2D7872F9" w:rsidR="006A5DF1" w:rsidRPr="00E935D6" w:rsidRDefault="004C4281" w:rsidP="006A5DF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SZP.271.</w:t>
      </w:r>
      <w:r w:rsidR="00C31E07">
        <w:rPr>
          <w:rFonts w:ascii="Arial" w:hAnsi="Arial" w:cs="Arial"/>
          <w:bCs/>
          <w:sz w:val="24"/>
          <w:szCs w:val="24"/>
        </w:rPr>
        <w:t>190-</w:t>
      </w:r>
      <w:r>
        <w:rPr>
          <w:rFonts w:ascii="Arial" w:hAnsi="Arial" w:cs="Arial"/>
          <w:bCs/>
          <w:sz w:val="24"/>
          <w:szCs w:val="24"/>
        </w:rPr>
        <w:t>7/2022</w:t>
      </w:r>
    </w:p>
    <w:p w14:paraId="78081DDC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A6E6ADE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2906C0DC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3217538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359A88C9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047E5DA5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7EDB2627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3853B49C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E4483AF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257CC790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992270" w:rsidRPr="0099227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92270" w:rsidRPr="00992270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992270" w:rsidRPr="00992270">
        <w:rPr>
          <w:rFonts w:ascii="Arial" w:hAnsi="Arial" w:cs="Arial"/>
          <w:b/>
          <w:bCs/>
          <w:sz w:val="24"/>
          <w:szCs w:val="24"/>
        </w:rPr>
        <w:t>Dzierżawa dwóch myjni endoskopowych wraz z dostawą środków chemicznych na okres 36 miesięcy.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992270" w:rsidRPr="00992270">
        <w:rPr>
          <w:rFonts w:ascii="Arial" w:hAnsi="Arial" w:cs="Arial"/>
          <w:b/>
          <w:sz w:val="24"/>
          <w:szCs w:val="24"/>
        </w:rPr>
        <w:t>ZP/7/2022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3F00A3DF" w14:textId="77777777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992270" w:rsidRPr="00992270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992270" w:rsidRPr="00992270">
        <w:rPr>
          <w:rFonts w:ascii="Arial" w:hAnsi="Arial" w:cs="Arial"/>
          <w:sz w:val="24"/>
          <w:szCs w:val="24"/>
        </w:rPr>
        <w:t>(</w:t>
      </w:r>
      <w:proofErr w:type="spellStart"/>
      <w:r w:rsidR="00992270" w:rsidRPr="00992270">
        <w:rPr>
          <w:rFonts w:ascii="Arial" w:hAnsi="Arial" w:cs="Arial"/>
          <w:sz w:val="24"/>
          <w:szCs w:val="24"/>
        </w:rPr>
        <w:t>t.j</w:t>
      </w:r>
      <w:proofErr w:type="spellEnd"/>
      <w:r w:rsidR="00992270" w:rsidRPr="00992270">
        <w:rPr>
          <w:rFonts w:ascii="Arial" w:hAnsi="Arial" w:cs="Arial"/>
          <w:sz w:val="24"/>
          <w:szCs w:val="24"/>
        </w:rPr>
        <w:t>. Dz.U. z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92270" w:rsidRPr="00E935D6" w14:paraId="30DBE38C" w14:textId="77777777" w:rsidTr="00B36C7C">
        <w:tc>
          <w:tcPr>
            <w:tcW w:w="9356" w:type="dxa"/>
            <w:shd w:val="clear" w:color="auto" w:fill="auto"/>
          </w:tcPr>
          <w:p w14:paraId="169B8392" w14:textId="77777777" w:rsidR="00992270" w:rsidRPr="00E935D6" w:rsidRDefault="00992270" w:rsidP="00B36C7C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992270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14:paraId="67133E8B" w14:textId="77777777" w:rsidR="00992270" w:rsidRPr="00992270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2270">
              <w:rPr>
                <w:rFonts w:ascii="Arial" w:hAnsi="Arial" w:cs="Arial"/>
                <w:sz w:val="22"/>
                <w:szCs w:val="22"/>
              </w:rPr>
              <w:t>Pytanie nr 1  - dotyczy wzoru umowy §6 ust. 2</w:t>
            </w:r>
          </w:p>
          <w:p w14:paraId="685357C6" w14:textId="77777777" w:rsidR="00992270" w:rsidRPr="00992270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2270">
              <w:rPr>
                <w:rFonts w:ascii="Arial" w:hAnsi="Arial" w:cs="Arial"/>
                <w:sz w:val="22"/>
                <w:szCs w:val="22"/>
              </w:rPr>
              <w:t>Czy Zamawiający w §6 ust. 2 wyrazi zgodę na modyfikację zapisu z istniejącego:</w:t>
            </w:r>
          </w:p>
          <w:p w14:paraId="605B3BBE" w14:textId="77777777" w:rsidR="00992270" w:rsidRPr="00992270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2270">
              <w:rPr>
                <w:rFonts w:ascii="Arial" w:hAnsi="Arial" w:cs="Arial"/>
                <w:sz w:val="22"/>
                <w:szCs w:val="22"/>
              </w:rPr>
              <w:t>"Wydzierżawiający zobowiązany jest przystąpić do naprawy maksymalnie w ciągu 48 h w dni robocze od momentu zgłoszenia awarii sprzętu oraz wskazać telefonicznie pod numerem: …........... przewidywany termin ukończenia naprawy nie dłuższy niż 48 h od chwili przyjęcia zgłoszenia.."</w:t>
            </w:r>
          </w:p>
          <w:p w14:paraId="270FC8AF" w14:textId="77777777" w:rsidR="00992270" w:rsidRPr="00992270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392A131" w14:textId="77777777" w:rsidR="00992270" w:rsidRPr="00992270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2270">
              <w:rPr>
                <w:rFonts w:ascii="Arial" w:hAnsi="Arial" w:cs="Arial"/>
                <w:sz w:val="22"/>
                <w:szCs w:val="22"/>
              </w:rPr>
              <w:t xml:space="preserve">              Na zapis następującej treści:</w:t>
            </w:r>
          </w:p>
          <w:p w14:paraId="4B3E9071" w14:textId="77777777" w:rsidR="00992270" w:rsidRPr="00992270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2270">
              <w:rPr>
                <w:rFonts w:ascii="Arial" w:hAnsi="Arial" w:cs="Arial"/>
                <w:sz w:val="22"/>
                <w:szCs w:val="22"/>
              </w:rPr>
              <w:t xml:space="preserve"> "Wydzierżawiający zobowiązany jest przystąpić do naprawy maksymalnie w ciągu 72 h w dni robocze od momentu zgłoszenia awarii sprzętu oraz wskazać telefonicznie pod numerem: …........... przewidywany termin ukończenia naprawy nie dłuższy niż 14 dni roboczych od chwili przyjęcia zgłoszenia."?</w:t>
            </w:r>
          </w:p>
          <w:p w14:paraId="3A382F5E" w14:textId="41D55912" w:rsidR="00992270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2270">
              <w:rPr>
                <w:rFonts w:ascii="Arial" w:hAnsi="Arial" w:cs="Arial"/>
                <w:sz w:val="22"/>
                <w:szCs w:val="22"/>
              </w:rPr>
              <w:t>Oraz zmodyfikuje analogicznie zapisy SWZ Rozdz. 4.1 Opis przedmiotu zamówienia</w:t>
            </w:r>
          </w:p>
          <w:p w14:paraId="30C6E4FA" w14:textId="381AF532" w:rsidR="00C31E07" w:rsidRPr="00C31E07" w:rsidRDefault="00C31E07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31E07">
              <w:rPr>
                <w:rFonts w:ascii="Arial" w:hAnsi="Arial" w:cs="Arial"/>
                <w:b/>
                <w:bCs/>
                <w:sz w:val="22"/>
                <w:szCs w:val="22"/>
              </w:rPr>
              <w:t>Odpowiedź: Nie</w:t>
            </w:r>
          </w:p>
          <w:p w14:paraId="187E0DB4" w14:textId="77777777" w:rsidR="00992270" w:rsidRPr="00992270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6E08317" w14:textId="77777777" w:rsidR="00992270" w:rsidRPr="00992270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2270">
              <w:rPr>
                <w:rFonts w:ascii="Arial" w:hAnsi="Arial" w:cs="Arial"/>
                <w:sz w:val="22"/>
                <w:szCs w:val="22"/>
              </w:rPr>
              <w:t>Pytanie nr 2 - dotyczy wzoru umowy §6 ust. 5</w:t>
            </w:r>
          </w:p>
          <w:p w14:paraId="5E11D4E2" w14:textId="77777777" w:rsidR="00992270" w:rsidRPr="00992270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2270">
              <w:rPr>
                <w:rFonts w:ascii="Arial" w:hAnsi="Arial" w:cs="Arial"/>
                <w:sz w:val="22"/>
                <w:szCs w:val="22"/>
              </w:rPr>
              <w:t>Czy Zamawiający w §6 ust. 5 wyrazi zgodę na modyfikację zapisu z istniejącego:</w:t>
            </w:r>
          </w:p>
          <w:p w14:paraId="6D20BF89" w14:textId="77777777" w:rsidR="00992270" w:rsidRPr="00992270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2270">
              <w:rPr>
                <w:rFonts w:ascii="Arial" w:hAnsi="Arial" w:cs="Arial"/>
                <w:sz w:val="22"/>
                <w:szCs w:val="22"/>
              </w:rPr>
              <w:t>"W przypadku gdy przewidywany lub faktyczny czas naprawy sprzętu przekroczy 4 dni robocze od chwili przyjęcia zgłoszenia awarii, Wydzierżawiający zobowiązany jest w tym terminie dostarczyć na czas naprawy sprzęt zastępczy o parametrach nie gorszych i funkcjach do sprzętu wymienionego w § 1 umowy."</w:t>
            </w:r>
          </w:p>
          <w:p w14:paraId="1C60D804" w14:textId="77777777" w:rsidR="00992270" w:rsidRPr="00992270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A4BE4FF" w14:textId="77777777" w:rsidR="00992270" w:rsidRPr="00992270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2270">
              <w:rPr>
                <w:rFonts w:ascii="Arial" w:hAnsi="Arial" w:cs="Arial"/>
                <w:sz w:val="22"/>
                <w:szCs w:val="22"/>
              </w:rPr>
              <w:t>Na zapis następującej treści:</w:t>
            </w:r>
          </w:p>
          <w:p w14:paraId="5C9CF8C8" w14:textId="77777777" w:rsidR="00992270" w:rsidRPr="00992270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2270">
              <w:rPr>
                <w:rFonts w:ascii="Arial" w:hAnsi="Arial" w:cs="Arial"/>
                <w:sz w:val="22"/>
                <w:szCs w:val="22"/>
              </w:rPr>
              <w:t xml:space="preserve">             "W przypadku gdy przewidywany lub faktyczny czas naprawy sprzętu przekroczy 5 dni roboczych od</w:t>
            </w:r>
          </w:p>
          <w:p w14:paraId="0D00EAF3" w14:textId="77777777" w:rsidR="00992270" w:rsidRPr="00992270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2270">
              <w:rPr>
                <w:rFonts w:ascii="Arial" w:hAnsi="Arial" w:cs="Arial"/>
                <w:sz w:val="22"/>
                <w:szCs w:val="22"/>
              </w:rPr>
              <w:t xml:space="preserve">               chwili przyjęcia zgłoszenia awarii, Wydzierżawiający zobowiązany jest w tym terminie dostarczyć na</w:t>
            </w:r>
          </w:p>
          <w:p w14:paraId="77421B08" w14:textId="77777777" w:rsidR="00992270" w:rsidRPr="00992270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2270">
              <w:rPr>
                <w:rFonts w:ascii="Arial" w:hAnsi="Arial" w:cs="Arial"/>
                <w:sz w:val="22"/>
                <w:szCs w:val="22"/>
              </w:rPr>
              <w:t xml:space="preserve">              czas naprawy sprzęt zastępczy o parametrach nie gorszych i funkcjach do sprzętu wymienionego w </w:t>
            </w:r>
          </w:p>
          <w:p w14:paraId="3E13E8EF" w14:textId="77777777" w:rsidR="00992270" w:rsidRPr="00992270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2270">
              <w:rPr>
                <w:rFonts w:ascii="Arial" w:hAnsi="Arial" w:cs="Arial"/>
                <w:sz w:val="22"/>
                <w:szCs w:val="22"/>
              </w:rPr>
              <w:t xml:space="preserve">              1 umowy."?</w:t>
            </w:r>
          </w:p>
          <w:p w14:paraId="0DE0FF20" w14:textId="77777777" w:rsidR="00C31E07" w:rsidRPr="00C31E07" w:rsidRDefault="00C31E07" w:rsidP="00C31E0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31E07">
              <w:rPr>
                <w:rFonts w:ascii="Arial" w:hAnsi="Arial" w:cs="Arial"/>
                <w:b/>
                <w:bCs/>
                <w:sz w:val="22"/>
                <w:szCs w:val="22"/>
              </w:rPr>
              <w:t>Odpowiedź: Nie</w:t>
            </w:r>
          </w:p>
          <w:p w14:paraId="1CDBE960" w14:textId="77777777" w:rsidR="00992270" w:rsidRPr="00992270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B94C577" w14:textId="77777777" w:rsidR="00992270" w:rsidRPr="00992270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2270">
              <w:rPr>
                <w:rFonts w:ascii="Arial" w:hAnsi="Arial" w:cs="Arial"/>
                <w:sz w:val="22"/>
                <w:szCs w:val="22"/>
              </w:rPr>
              <w:t>Pytanie nr 3</w:t>
            </w:r>
          </w:p>
          <w:p w14:paraId="55684BE8" w14:textId="77777777" w:rsidR="00992270" w:rsidRPr="00992270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2270">
              <w:rPr>
                <w:rFonts w:ascii="Arial" w:hAnsi="Arial" w:cs="Arial"/>
                <w:sz w:val="22"/>
                <w:szCs w:val="22"/>
              </w:rPr>
              <w:t>Czy Zamawiający wyrazi zgodę na umieszczenie w umowie zapisu następującej treści:</w:t>
            </w:r>
          </w:p>
          <w:p w14:paraId="1D34EFC8" w14:textId="0D1AD02E" w:rsidR="00992270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2270">
              <w:rPr>
                <w:rFonts w:ascii="Arial" w:hAnsi="Arial" w:cs="Arial"/>
                <w:sz w:val="22"/>
                <w:szCs w:val="22"/>
              </w:rPr>
              <w:t>"Z uwagi na konieczność dostawy Środków chemicznych w pełnych opakowaniach handlowych, określonych w Załączniku nr 1, zobowiązanie do zakupu określonej ilości zestawów będzie uważane za spełnione, jeżeli w okresach półrocznych średnia miesięczna ilość zakupionych zestawów nie będzie niższa niż 60% ilość wynikająca z Załącznika nr 1.</w:t>
            </w:r>
          </w:p>
          <w:p w14:paraId="1E6B361B" w14:textId="77777777" w:rsidR="00C31E07" w:rsidRPr="00C31E07" w:rsidRDefault="00C31E07" w:rsidP="00C31E0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31E07">
              <w:rPr>
                <w:rFonts w:ascii="Arial" w:hAnsi="Arial" w:cs="Arial"/>
                <w:b/>
                <w:bCs/>
                <w:sz w:val="22"/>
                <w:szCs w:val="22"/>
              </w:rPr>
              <w:t>Odpowiedź: Nie</w:t>
            </w:r>
          </w:p>
          <w:p w14:paraId="12DF7FBC" w14:textId="77777777" w:rsidR="00992270" w:rsidRPr="00992270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3340BFE" w14:textId="20A8A55F" w:rsidR="00992270" w:rsidRPr="00992270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2270">
              <w:rPr>
                <w:rFonts w:ascii="Arial" w:hAnsi="Arial" w:cs="Arial"/>
                <w:sz w:val="22"/>
                <w:szCs w:val="22"/>
              </w:rPr>
              <w:t xml:space="preserve">Pytanie nr 4 - dotyczy SWZ Rozdz. 10. 1 - informacja o przedmiotowych środkach dowodowych, wzór umowy Par. 1 ust. 3 </w:t>
            </w:r>
          </w:p>
          <w:p w14:paraId="1EBCC7B2" w14:textId="77777777" w:rsidR="00992270" w:rsidRPr="00992270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2270">
              <w:rPr>
                <w:rFonts w:ascii="Arial" w:hAnsi="Arial" w:cs="Arial"/>
                <w:sz w:val="22"/>
                <w:szCs w:val="22"/>
              </w:rPr>
              <w:t>Czy Zamawiający wyrazi zgodę na zaoferowanie niemedycznego wyposażenia oferowanych do dzierżawy myjni objętego stawką 23%, które nie posiada dokumentów dopuszczających zgodnie ustawą z dnia 20 maja 2010 r. o wyrobach medycznych tj. urządzenie do elektronicznej dokumentacji procesu mycia i dezynfekcji, zmiękczacz wody ?</w:t>
            </w:r>
          </w:p>
          <w:p w14:paraId="0DA8F97C" w14:textId="7E3AC964" w:rsidR="00C31E07" w:rsidRPr="00C31E07" w:rsidRDefault="00C31E07" w:rsidP="00C31E0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31E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Tak, zgodnie z SWZ pkt 10.1</w:t>
            </w:r>
            <w:r w:rsidR="007B497E">
              <w:rPr>
                <w:rFonts w:ascii="Arial" w:hAnsi="Arial" w:cs="Arial"/>
                <w:b/>
                <w:bCs/>
                <w:sz w:val="22"/>
                <w:szCs w:val="22"/>
              </w:rPr>
              <w:t>/1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(zdanie ostatnie) </w:t>
            </w:r>
            <w:r w:rsidR="007B497E">
              <w:rPr>
                <w:rFonts w:ascii="Arial" w:hAnsi="Arial" w:cs="Arial"/>
                <w:b/>
                <w:bCs/>
                <w:sz w:val="22"/>
                <w:szCs w:val="22"/>
              </w:rPr>
              <w:t>Zamawiający przewidział, że w przypadku</w:t>
            </w:r>
            <w:r w:rsidRPr="00C31E0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produktów, które nie podlegają przepisom ustawy z dnia 20 maja 2010 r. o Wyrobach Medycznych, Wykonawca zobowiązany jest dołączyć do oferty oświadczenie, że oferowany produkt posiada </w:t>
            </w:r>
            <w:r w:rsidR="007B497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inne </w:t>
            </w:r>
            <w:r w:rsidRPr="00C31E07">
              <w:rPr>
                <w:rFonts w:ascii="Arial" w:hAnsi="Arial" w:cs="Arial"/>
                <w:b/>
                <w:bCs/>
                <w:sz w:val="22"/>
                <w:szCs w:val="22"/>
              </w:rPr>
              <w:t>odpowiednie dokumenty dopuszczające te produkty do obrotu i stosowania.</w:t>
            </w:r>
          </w:p>
          <w:p w14:paraId="184213CE" w14:textId="77777777" w:rsidR="00992270" w:rsidRPr="00992270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9FE8095" w14:textId="77777777" w:rsidR="00992270" w:rsidRPr="00992270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2270">
              <w:rPr>
                <w:rFonts w:ascii="Arial" w:hAnsi="Arial" w:cs="Arial"/>
                <w:sz w:val="22"/>
                <w:szCs w:val="22"/>
              </w:rPr>
              <w:t xml:space="preserve">Pytanie nr 5 - dotyczy SWZ Rozdz. 21. 1 - Kryteria oceny ofert, formularz oferty pkt. d), wzór umowy Par. 3 ust. 1 </w:t>
            </w:r>
          </w:p>
          <w:p w14:paraId="73979730" w14:textId="77777777" w:rsidR="00992270" w:rsidRPr="00E935D6" w:rsidRDefault="00992270" w:rsidP="00B36C7C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2270">
              <w:rPr>
                <w:rFonts w:ascii="Arial" w:hAnsi="Arial" w:cs="Arial"/>
                <w:sz w:val="22"/>
                <w:szCs w:val="22"/>
              </w:rPr>
              <w:t>Czy Zamawiający wyrazi zgodę na określenie terminów dostaw sprzętu oraz materiałów w dniach roboczych ?</w:t>
            </w:r>
          </w:p>
          <w:p w14:paraId="31D57855" w14:textId="77777777" w:rsidR="00C31E07" w:rsidRPr="00C31E07" w:rsidRDefault="00C31E07" w:rsidP="00C31E07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31E07">
              <w:rPr>
                <w:rFonts w:ascii="Arial" w:hAnsi="Arial" w:cs="Arial"/>
                <w:b/>
                <w:bCs/>
                <w:sz w:val="22"/>
                <w:szCs w:val="22"/>
              </w:rPr>
              <w:t>Odpowiedź: Nie</w:t>
            </w:r>
          </w:p>
          <w:p w14:paraId="43C67DFB" w14:textId="4FB019AA" w:rsidR="00992270" w:rsidRPr="00992270" w:rsidRDefault="00992270" w:rsidP="00B36C7C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7EB531C5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08435073" w14:textId="77777777" w:rsidR="006D4AB3" w:rsidRPr="007B497E" w:rsidRDefault="006D4AB3" w:rsidP="007B497E">
      <w:pPr>
        <w:pStyle w:val="Tekstpodstawowy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7B497E">
        <w:rPr>
          <w:rFonts w:ascii="Arial" w:hAnsi="Arial" w:cs="Arial"/>
          <w:sz w:val="22"/>
          <w:szCs w:val="22"/>
        </w:rPr>
        <w:t>Zamawiający</w:t>
      </w:r>
    </w:p>
    <w:p w14:paraId="19720540" w14:textId="616471E3" w:rsidR="006D4AB3" w:rsidRPr="007B497E" w:rsidRDefault="007B497E" w:rsidP="007B497E">
      <w:pPr>
        <w:ind w:left="567"/>
        <w:jc w:val="right"/>
        <w:rPr>
          <w:rFonts w:ascii="Arial" w:hAnsi="Arial" w:cs="Arial"/>
          <w:sz w:val="22"/>
          <w:szCs w:val="22"/>
        </w:rPr>
      </w:pPr>
      <w:r w:rsidRPr="007B497E">
        <w:rPr>
          <w:rFonts w:ascii="Arial" w:hAnsi="Arial" w:cs="Arial"/>
          <w:sz w:val="22"/>
          <w:szCs w:val="22"/>
        </w:rPr>
        <w:lastRenderedPageBreak/>
        <w:t>Z-ca Dyrektora ds. Finansowych</w:t>
      </w:r>
    </w:p>
    <w:p w14:paraId="6572035B" w14:textId="600FAF35" w:rsidR="007B497E" w:rsidRPr="007B497E" w:rsidRDefault="007B497E" w:rsidP="007B497E">
      <w:pPr>
        <w:ind w:left="567"/>
        <w:jc w:val="right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Pr="007B497E">
        <w:rPr>
          <w:rFonts w:ascii="Arial" w:hAnsi="Arial" w:cs="Arial"/>
          <w:sz w:val="22"/>
          <w:szCs w:val="22"/>
        </w:rPr>
        <w:t>gr Dorota Gołąb-</w:t>
      </w:r>
      <w:proofErr w:type="spellStart"/>
      <w:r w:rsidRPr="007B497E">
        <w:rPr>
          <w:rFonts w:ascii="Arial" w:hAnsi="Arial" w:cs="Arial"/>
          <w:sz w:val="22"/>
          <w:szCs w:val="22"/>
        </w:rPr>
        <w:t>Bełtowicz</w:t>
      </w:r>
      <w:proofErr w:type="spellEnd"/>
    </w:p>
    <w:sectPr w:rsidR="007B497E" w:rsidRPr="007B497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20958" w14:textId="77777777" w:rsidR="003F2DAD" w:rsidRDefault="003F2DAD">
      <w:r>
        <w:separator/>
      </w:r>
    </w:p>
  </w:endnote>
  <w:endnote w:type="continuationSeparator" w:id="0">
    <w:p w14:paraId="5DE0D60A" w14:textId="77777777" w:rsidR="003F2DAD" w:rsidRDefault="003F2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431D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89E1C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DD51A" w14:textId="77777777" w:rsidR="006D4AB3" w:rsidRDefault="007B497E">
    <w:pPr>
      <w:pStyle w:val="Stopka"/>
      <w:tabs>
        <w:tab w:val="clear" w:pos="4536"/>
      </w:tabs>
      <w:jc w:val="center"/>
    </w:pPr>
    <w:r>
      <w:rPr>
        <w:noProof/>
      </w:rPr>
      <w:pict w14:anchorId="554F3E58">
        <v:line id="_x0000_s1025" style="position:absolute;left:0;text-align:left;z-index:251657728" from="-3.85pt,8.75pt" to="455.15pt,8.75pt"/>
      </w:pict>
    </w:r>
  </w:p>
  <w:p w14:paraId="78652C9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7D59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69F1A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684771" w14:textId="77777777" w:rsidR="006D4AB3" w:rsidRDefault="006D4AB3">
    <w:pPr>
      <w:pStyle w:val="Stopka"/>
      <w:tabs>
        <w:tab w:val="clear" w:pos="4536"/>
        <w:tab w:val="left" w:pos="6237"/>
      </w:tabs>
    </w:pPr>
  </w:p>
  <w:p w14:paraId="6B89A7A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FFBFC" w14:textId="77777777" w:rsidR="003F2DAD" w:rsidRDefault="003F2DAD">
      <w:r>
        <w:separator/>
      </w:r>
    </w:p>
  </w:footnote>
  <w:footnote w:type="continuationSeparator" w:id="0">
    <w:p w14:paraId="462871AD" w14:textId="77777777" w:rsidR="003F2DAD" w:rsidRDefault="003F2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76FCA" w14:textId="77777777" w:rsidR="00992270" w:rsidRDefault="009922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06724" w14:textId="77777777" w:rsidR="00992270" w:rsidRDefault="009922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3A169" w14:textId="77777777" w:rsidR="00992270" w:rsidRDefault="009922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2DAD"/>
    <w:rsid w:val="00031374"/>
    <w:rsid w:val="000A1097"/>
    <w:rsid w:val="000E2A8F"/>
    <w:rsid w:val="0012774F"/>
    <w:rsid w:val="00144B7A"/>
    <w:rsid w:val="00180C6E"/>
    <w:rsid w:val="0029606A"/>
    <w:rsid w:val="003F2DAD"/>
    <w:rsid w:val="004848F3"/>
    <w:rsid w:val="004A75F2"/>
    <w:rsid w:val="004C4281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497E"/>
    <w:rsid w:val="007D7198"/>
    <w:rsid w:val="00864A4B"/>
    <w:rsid w:val="00870F9F"/>
    <w:rsid w:val="008804B6"/>
    <w:rsid w:val="00897AB0"/>
    <w:rsid w:val="008A3553"/>
    <w:rsid w:val="00992270"/>
    <w:rsid w:val="00A905AC"/>
    <w:rsid w:val="00BA6584"/>
    <w:rsid w:val="00BE7BFD"/>
    <w:rsid w:val="00C31E07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0AF75F5"/>
  <w15:chartTrackingRefBased/>
  <w15:docId w15:val="{82D7AA2B-3F2A-4006-A52B-096BA830E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31E07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575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2001-02-10T14:28:00Z</cp:lastPrinted>
  <dcterms:created xsi:type="dcterms:W3CDTF">2022-03-23T10:37:00Z</dcterms:created>
  <dcterms:modified xsi:type="dcterms:W3CDTF">2022-03-23T10:37:00Z</dcterms:modified>
</cp:coreProperties>
</file>