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C070C" w14:textId="77777777" w:rsidR="00CE52BB" w:rsidRPr="00240E71" w:rsidRDefault="005C3094" w:rsidP="00CE52BB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345902C5">
          <v:roundrect id="_x0000_s1026" style="position:absolute;left:0;text-align:left;margin-left:-25.5pt;margin-top:-13.15pt;width:162pt;height:1in;z-index:251659264" arcsize="10923f"/>
        </w:pict>
      </w:r>
      <w:r w:rsidR="00CE52BB">
        <w:rPr>
          <w:b w:val="0"/>
          <w:sz w:val="22"/>
          <w:szCs w:val="22"/>
        </w:rPr>
        <w:tab/>
      </w:r>
      <w:r w:rsidR="00CE52BB">
        <w:rPr>
          <w:b w:val="0"/>
          <w:sz w:val="22"/>
          <w:szCs w:val="22"/>
        </w:rPr>
        <w:tab/>
      </w:r>
      <w:r w:rsidR="00CE52BB">
        <w:rPr>
          <w:b w:val="0"/>
          <w:sz w:val="22"/>
          <w:szCs w:val="22"/>
        </w:rPr>
        <w:tab/>
      </w:r>
      <w:r w:rsidR="00CE52BB">
        <w:rPr>
          <w:b w:val="0"/>
          <w:sz w:val="22"/>
          <w:szCs w:val="22"/>
        </w:rPr>
        <w:tab/>
      </w:r>
      <w:r w:rsidR="00CE52BB">
        <w:rPr>
          <w:b w:val="0"/>
          <w:sz w:val="22"/>
          <w:szCs w:val="22"/>
        </w:rPr>
        <w:tab/>
      </w:r>
      <w:r w:rsidR="00CE52BB">
        <w:rPr>
          <w:b w:val="0"/>
          <w:sz w:val="22"/>
          <w:szCs w:val="22"/>
        </w:rPr>
        <w:tab/>
      </w:r>
      <w:r w:rsidR="00CE52BB">
        <w:rPr>
          <w:b w:val="0"/>
          <w:sz w:val="22"/>
          <w:szCs w:val="22"/>
        </w:rPr>
        <w:tab/>
      </w:r>
      <w:r w:rsidR="00CE52BB" w:rsidRPr="004C278E">
        <w:rPr>
          <w:rFonts w:ascii="Times New Roman" w:hAnsi="Times New Roman"/>
        </w:rPr>
        <w:t xml:space="preserve">Załącznik nr </w:t>
      </w:r>
      <w:r w:rsidR="00CE52BB">
        <w:rPr>
          <w:rFonts w:ascii="Times New Roman" w:hAnsi="Times New Roman"/>
        </w:rPr>
        <w:t>1</w:t>
      </w:r>
    </w:p>
    <w:p w14:paraId="0F373C24" w14:textId="77777777" w:rsidR="00CE52BB" w:rsidRDefault="00CE52BB" w:rsidP="00CE52B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50AF051" w14:textId="77777777" w:rsidR="00CE52BB" w:rsidRPr="0022732C" w:rsidRDefault="00CE52BB" w:rsidP="00CE52B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FB238F5" w14:textId="77777777" w:rsidR="00CE52BB" w:rsidRDefault="00CE52BB" w:rsidP="00CE52B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3FC734" w14:textId="77777777" w:rsidR="00CE52BB" w:rsidRPr="0022732C" w:rsidRDefault="00CE52BB" w:rsidP="00CE52B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0C9D236" w14:textId="77777777" w:rsidR="00CE52BB" w:rsidRPr="0022732C" w:rsidRDefault="00CE52BB" w:rsidP="00CE52B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9921D90" w14:textId="77777777" w:rsidR="00CE52BB" w:rsidRPr="0022732C" w:rsidRDefault="00CE52BB" w:rsidP="00CE52B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584DCC6" w14:textId="77777777" w:rsidR="00CE52BB" w:rsidRPr="0022732C" w:rsidRDefault="00CE52BB" w:rsidP="00CE52B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516925D" w14:textId="77777777" w:rsidR="00CE52BB" w:rsidRPr="0022732C" w:rsidRDefault="00CE52BB" w:rsidP="00CE52B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3DF9CBFB" w14:textId="77777777" w:rsidR="00CE52BB" w:rsidRPr="0022732C" w:rsidRDefault="00CE52BB" w:rsidP="00CE52B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33133FFD" w14:textId="77777777" w:rsidR="00CE52BB" w:rsidRPr="0022732C" w:rsidRDefault="00CE52BB" w:rsidP="00CE52B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48AA4A8" w14:textId="77777777" w:rsidR="00CE52BB" w:rsidRPr="0022732C" w:rsidRDefault="00CE52BB" w:rsidP="00CE52B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5DB690B" w14:textId="77777777" w:rsidR="00CE52BB" w:rsidRPr="0022732C" w:rsidRDefault="00CE52BB" w:rsidP="00CE52B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D59A4AF" w14:textId="77777777" w:rsidR="00CE52BB" w:rsidRDefault="00CE52BB" w:rsidP="00CE52BB">
      <w:pPr>
        <w:spacing w:line="360" w:lineRule="auto"/>
      </w:pPr>
      <w:r>
        <w:t>Do: Nazwa i siedziba Zamawiającego:</w:t>
      </w:r>
    </w:p>
    <w:p w14:paraId="530FB7AC" w14:textId="77777777" w:rsidR="00CE52BB" w:rsidRPr="00C35C8C" w:rsidRDefault="00CE52BB" w:rsidP="00CE52BB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1D06231E" w14:textId="77777777" w:rsidR="00CE52BB" w:rsidRPr="00C35C8C" w:rsidRDefault="00CE52BB" w:rsidP="00CE52BB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0F7E0361" w14:textId="77777777" w:rsidR="00CE52BB" w:rsidRDefault="00CE52BB" w:rsidP="00CE52BB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0544CAB" w14:textId="77777777" w:rsidR="00CE52BB" w:rsidRDefault="00CE52BB" w:rsidP="00CE52BB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6D0E314E" w14:textId="77777777" w:rsidR="00CE52BB" w:rsidRDefault="00CE52BB" w:rsidP="00CE52BB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48680D6" w14:textId="77777777" w:rsidR="00CE52BB" w:rsidRDefault="00CE52BB" w:rsidP="00CE52BB">
      <w:pPr>
        <w:ind w:firstLine="3969"/>
        <w:rPr>
          <w:b/>
        </w:rPr>
      </w:pPr>
    </w:p>
    <w:p w14:paraId="47096330" w14:textId="56BE3536" w:rsidR="00CE52BB" w:rsidRDefault="00CE52BB" w:rsidP="00CE52B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8E022A">
        <w:rPr>
          <w:b/>
        </w:rPr>
        <w:t xml:space="preserve">Dostawa </w:t>
      </w:r>
      <w:r w:rsidR="005C3094">
        <w:rPr>
          <w:b/>
        </w:rPr>
        <w:t>wirówki do przeprowadzania rozdziałów</w:t>
      </w:r>
      <w:r w:rsidRPr="008E022A">
        <w:rPr>
          <w:b/>
        </w:rPr>
        <w:t xml:space="preserve"> dla </w:t>
      </w:r>
      <w:proofErr w:type="spellStart"/>
      <w:r w:rsidRPr="008E022A">
        <w:rPr>
          <w:b/>
        </w:rPr>
        <w:t>WIMiC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5C3094">
        <w:rPr>
          <w:b/>
          <w:sz w:val="26"/>
        </w:rPr>
        <w:t>164</w:t>
      </w:r>
      <w:r>
        <w:rPr>
          <w:b/>
          <w:sz w:val="26"/>
        </w:rPr>
        <w:t>/2</w:t>
      </w:r>
      <w:r w:rsidR="005C3094">
        <w:rPr>
          <w:b/>
          <w:sz w:val="26"/>
        </w:rPr>
        <w:t>2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4E2F1349" w14:textId="77777777" w:rsidR="00CE52BB" w:rsidRDefault="00CE52BB" w:rsidP="00CE52BB">
      <w:pPr>
        <w:tabs>
          <w:tab w:val="right" w:pos="9000"/>
        </w:tabs>
      </w:pPr>
    </w:p>
    <w:p w14:paraId="7F03B21B" w14:textId="77777777" w:rsidR="00CE52BB" w:rsidRDefault="00CE52BB" w:rsidP="00CE52B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4BD4A6CD" w14:textId="77777777" w:rsidR="00CE52BB" w:rsidRDefault="00CE52BB" w:rsidP="00CE52BB">
      <w:pPr>
        <w:widowControl w:val="0"/>
        <w:spacing w:line="264" w:lineRule="auto"/>
        <w:ind w:right="1"/>
        <w:rPr>
          <w:b/>
        </w:rPr>
      </w:pPr>
    </w:p>
    <w:p w14:paraId="380FDD04" w14:textId="77777777" w:rsidR="00CE52BB" w:rsidRDefault="00CE52BB" w:rsidP="00CE52B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539EB46C" w14:textId="77777777" w:rsidR="00CE52BB" w:rsidRPr="00FB1B4F" w:rsidRDefault="00CE52BB" w:rsidP="00CE52BB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A7C8880" w14:textId="77777777" w:rsidR="00CE52BB" w:rsidRPr="00FB1B4F" w:rsidRDefault="00CE52BB" w:rsidP="00CE52BB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68D543D" w14:textId="77777777" w:rsidR="00CE52BB" w:rsidRPr="00FB1B4F" w:rsidRDefault="00CE52BB" w:rsidP="00CE52BB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6E59BC6" w14:textId="77777777" w:rsidR="00CE52BB" w:rsidRDefault="00CE52BB" w:rsidP="00CE52BB">
      <w:pPr>
        <w:pStyle w:val="Tekstpodstawowy"/>
      </w:pPr>
      <w:r>
        <w:t>Powyższa cena zawiera  podatek VAT w wysokości 23% tj.…………………….PLN</w:t>
      </w:r>
    </w:p>
    <w:p w14:paraId="4195DF2F" w14:textId="77777777" w:rsidR="00CE52BB" w:rsidRDefault="00CE52BB" w:rsidP="00CE52BB">
      <w:pPr>
        <w:pStyle w:val="Tekstpodstawowy"/>
      </w:pPr>
      <w:r>
        <w:t xml:space="preserve">Producent/model zaoferowanego urządzenia </w:t>
      </w:r>
      <w:r w:rsidRPr="00FE545C">
        <w:rPr>
          <w:b w:val="0"/>
        </w:rPr>
        <w:t>…………………………………………..</w:t>
      </w:r>
    </w:p>
    <w:p w14:paraId="2D9FE943" w14:textId="1143032F" w:rsidR="00CE52BB" w:rsidRDefault="00CE52BB" w:rsidP="00CE52B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 w:rsidR="005C3094">
        <w:rPr>
          <w:b/>
        </w:rPr>
        <w:t>do 14 dni od daty podpisania umowy.</w:t>
      </w:r>
      <w:r>
        <w:t xml:space="preserve"> </w:t>
      </w:r>
    </w:p>
    <w:p w14:paraId="6AC48B59" w14:textId="52DDE848" w:rsidR="00CE52BB" w:rsidRPr="000552C2" w:rsidRDefault="00CE52BB" w:rsidP="00CE52BB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na zainstalowane urządzenie wynos</w:t>
      </w:r>
      <w:r w:rsidR="005C3094">
        <w:rPr>
          <w:b/>
        </w:rPr>
        <w:t xml:space="preserve">i </w:t>
      </w:r>
      <w:r w:rsidR="005C3094" w:rsidRPr="0022732C">
        <w:rPr>
          <w:i/>
          <w:highlight w:val="yellow"/>
        </w:rPr>
        <w:t>(kryterium oceny ofert)</w:t>
      </w:r>
      <w:r>
        <w:rPr>
          <w:b/>
        </w:rPr>
        <w:t>:</w:t>
      </w:r>
      <w:r w:rsidRPr="00FB1B4F">
        <w:t xml:space="preserve"> </w:t>
      </w:r>
      <w:r w:rsidR="005C3094">
        <w:rPr>
          <w:b/>
          <w:bCs/>
        </w:rPr>
        <w:t>………………………….</w:t>
      </w:r>
    </w:p>
    <w:p w14:paraId="1122D7A3" w14:textId="77777777" w:rsidR="00CE52BB" w:rsidRPr="00FE545C" w:rsidRDefault="00CE52BB" w:rsidP="00CE52B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0B736E6" w14:textId="77777777" w:rsidR="00CE52BB" w:rsidRPr="00FE545C" w:rsidRDefault="00CE52BB" w:rsidP="00CE52B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FC1CF41" w14:textId="77777777" w:rsidR="00CE52BB" w:rsidRDefault="00CE52BB" w:rsidP="00CE52BB">
      <w:pPr>
        <w:jc w:val="both"/>
        <w:rPr>
          <w:sz w:val="18"/>
          <w:szCs w:val="18"/>
        </w:rPr>
      </w:pPr>
    </w:p>
    <w:p w14:paraId="19389ED9" w14:textId="77777777" w:rsidR="00CE52BB" w:rsidRPr="002A16E2" w:rsidRDefault="00CE52BB" w:rsidP="00CE52B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C32AC95" w14:textId="77777777" w:rsidR="00CE52BB" w:rsidRPr="002A16E2" w:rsidRDefault="00CE52BB" w:rsidP="00CE52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2F13A5BC" w14:textId="77777777" w:rsidR="00CE52BB" w:rsidRDefault="00CE52BB" w:rsidP="00CE52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FC9F813" w14:textId="77777777" w:rsidR="00CE52BB" w:rsidRPr="002A16E2" w:rsidRDefault="00CE52BB" w:rsidP="00CE52B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3EB9C6" w14:textId="77777777" w:rsidR="00CE52BB" w:rsidRPr="002A16E2" w:rsidRDefault="00CE52BB" w:rsidP="00CE52B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6999FC" w14:textId="77777777" w:rsidR="00CE52BB" w:rsidRPr="002A16E2" w:rsidRDefault="00CE52BB" w:rsidP="00CE52B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4551D1" w14:textId="77777777" w:rsidR="00CE52BB" w:rsidRPr="002A16E2" w:rsidRDefault="00CE52BB" w:rsidP="00CE52B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E52BB" w:rsidRPr="002A16E2" w14:paraId="30997499" w14:textId="77777777" w:rsidTr="00C22AA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0AB6B" w14:textId="77777777" w:rsidR="00CE52BB" w:rsidRPr="002A16E2" w:rsidRDefault="00CE52BB" w:rsidP="00C22A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D28AD" w14:textId="77777777" w:rsidR="00CE52BB" w:rsidRPr="002A16E2" w:rsidRDefault="00CE52BB" w:rsidP="00C22A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22E318A" w14:textId="77777777" w:rsidR="00CE52BB" w:rsidRPr="002A16E2" w:rsidRDefault="00CE52BB" w:rsidP="00C22A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F59EC" w14:textId="77777777" w:rsidR="00CE52BB" w:rsidRPr="002A16E2" w:rsidRDefault="00CE52BB" w:rsidP="00C22A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CE52BB" w:rsidRPr="002A16E2" w14:paraId="701201A1" w14:textId="77777777" w:rsidTr="00C22AA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ADE76" w14:textId="77777777" w:rsidR="00CE52BB" w:rsidRPr="002A16E2" w:rsidRDefault="00CE52BB" w:rsidP="00C22AA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1648" w14:textId="77777777" w:rsidR="00CE52BB" w:rsidRPr="002A16E2" w:rsidRDefault="00CE52BB" w:rsidP="00C22AA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49196" w14:textId="77777777" w:rsidR="00CE52BB" w:rsidRPr="002A16E2" w:rsidRDefault="00CE52BB" w:rsidP="00C22AA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E52BB" w:rsidRPr="002A16E2" w14:paraId="21C3A94C" w14:textId="77777777" w:rsidTr="00C22AA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56B08" w14:textId="77777777" w:rsidR="00CE52BB" w:rsidRPr="002A16E2" w:rsidRDefault="00CE52BB" w:rsidP="00C22AA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80152" w14:textId="77777777" w:rsidR="00CE52BB" w:rsidRPr="002A16E2" w:rsidRDefault="00CE52BB" w:rsidP="00C22AA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7AAE3" w14:textId="77777777" w:rsidR="00CE52BB" w:rsidRPr="002A16E2" w:rsidRDefault="00CE52BB" w:rsidP="00C22AA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A42927D" w14:textId="77777777" w:rsidR="00CE52BB" w:rsidRPr="002A16E2" w:rsidRDefault="00CE52BB" w:rsidP="00CE52B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6FAA300" w14:textId="77777777" w:rsidR="00CE52BB" w:rsidRPr="002A16E2" w:rsidRDefault="00CE52BB" w:rsidP="00CE52B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84BE575" w14:textId="77777777" w:rsidR="00CE52BB" w:rsidRPr="002A16E2" w:rsidRDefault="00CE52BB" w:rsidP="00CE52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2AE84A9" w14:textId="77777777" w:rsidR="00CE52BB" w:rsidRPr="002A16E2" w:rsidRDefault="00CE52BB" w:rsidP="00CE52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C2401FC" w14:textId="77777777" w:rsidR="00CE52BB" w:rsidRPr="002A16E2" w:rsidRDefault="00CE52BB" w:rsidP="00CE52B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C6D2267" w14:textId="77777777" w:rsidR="00CE52BB" w:rsidRPr="002A16E2" w:rsidRDefault="00CE52BB" w:rsidP="00CE52BB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1CD8B94" w14:textId="77777777" w:rsidR="00CE52BB" w:rsidRPr="002A16E2" w:rsidRDefault="00CE52BB" w:rsidP="00CE52B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5709584" w14:textId="77777777" w:rsidR="00CE52BB" w:rsidRPr="002A16E2" w:rsidRDefault="00CE52BB" w:rsidP="00CE52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B24C03E" w14:textId="77777777" w:rsidR="00CE52BB" w:rsidRPr="002A16E2" w:rsidRDefault="00CE52BB" w:rsidP="00CE52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BEFFBD1" w14:textId="77777777" w:rsidR="00CE52BB" w:rsidRPr="00F47191" w:rsidRDefault="00CE52BB" w:rsidP="00CE52BB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09C4CFB" w14:textId="77777777" w:rsidR="00CE52BB" w:rsidRPr="000A160D" w:rsidRDefault="00CE52BB" w:rsidP="00CE52BB"/>
    <w:p w14:paraId="7741FAAB" w14:textId="77777777" w:rsidR="00CE52BB" w:rsidRDefault="00CE52BB" w:rsidP="00CE52BB">
      <w:pPr>
        <w:rPr>
          <w:sz w:val="20"/>
          <w:szCs w:val="20"/>
        </w:rPr>
      </w:pPr>
    </w:p>
    <w:p w14:paraId="393A68E2" w14:textId="77777777" w:rsidR="00CE52BB" w:rsidRPr="00463C91" w:rsidRDefault="00CE52BB" w:rsidP="00CE52BB"/>
    <w:p w14:paraId="10D67C33" w14:textId="77777777" w:rsidR="00CE52BB" w:rsidRPr="00964642" w:rsidRDefault="00CE52BB" w:rsidP="00CE52BB"/>
    <w:p w14:paraId="3358F89D" w14:textId="77777777" w:rsidR="00FE545C" w:rsidRPr="00362BCB" w:rsidRDefault="00FE545C" w:rsidP="00362BCB"/>
    <w:sectPr w:rsidR="00FE545C" w:rsidRPr="00362B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2A4EC" w14:textId="77777777" w:rsidR="00FE10AB" w:rsidRDefault="00FE10AB">
      <w:r>
        <w:separator/>
      </w:r>
    </w:p>
  </w:endnote>
  <w:endnote w:type="continuationSeparator" w:id="0">
    <w:p w14:paraId="23825076" w14:textId="77777777" w:rsidR="00FE10AB" w:rsidRDefault="00FE1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1BAFE" w14:textId="77777777" w:rsidR="00CB7976" w:rsidRDefault="00CB79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2C42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8EDF6" w14:textId="77777777" w:rsidR="00CB7976" w:rsidRDefault="00CB79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EDC25" w14:textId="77777777" w:rsidR="00FE10AB" w:rsidRDefault="00FE10AB">
      <w:r>
        <w:separator/>
      </w:r>
    </w:p>
  </w:footnote>
  <w:footnote w:type="continuationSeparator" w:id="0">
    <w:p w14:paraId="365626E4" w14:textId="77777777" w:rsidR="00FE10AB" w:rsidRDefault="00FE1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D7511" w14:textId="77777777" w:rsidR="00CB7976" w:rsidRDefault="00CB79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16CE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67A44" w14:textId="77777777" w:rsidR="00CB7976" w:rsidRDefault="00CB79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10A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2BCB"/>
    <w:rsid w:val="004B7300"/>
    <w:rsid w:val="004C6753"/>
    <w:rsid w:val="00595C87"/>
    <w:rsid w:val="005C3094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B7976"/>
    <w:rsid w:val="00CE52BB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10A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407B1AA"/>
  <w15:chartTrackingRefBased/>
  <w15:docId w15:val="{09BD05F8-3037-4DB0-8E61-828E349B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52B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439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2022-03-17T09:35:00Z</cp:lastPrinted>
  <dcterms:created xsi:type="dcterms:W3CDTF">2022-03-17T09:35:00Z</dcterms:created>
  <dcterms:modified xsi:type="dcterms:W3CDTF">2022-03-17T09:35:00Z</dcterms:modified>
</cp:coreProperties>
</file>