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76663AB3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604792">
        <w:rPr>
          <w:b/>
          <w:i w:val="0"/>
          <w:szCs w:val="24"/>
        </w:rPr>
        <w:t>8</w:t>
      </w:r>
    </w:p>
    <w:p w14:paraId="324B7C0D" w14:textId="288C9C6B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3B2B22">
        <w:rPr>
          <w:rFonts w:ascii="Times New Roman" w:eastAsia="Times New Roman" w:hAnsi="Times New Roman"/>
          <w:b/>
          <w:sz w:val="24"/>
          <w:szCs w:val="24"/>
          <w:lang w:eastAsia="pl-PL"/>
        </w:rPr>
        <w:t>/</w:t>
      </w:r>
      <w:r w:rsidR="00D43CF5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D43CF5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5C31C2E" w14:textId="220324D6" w:rsidR="006140AF" w:rsidRDefault="00282023" w:rsidP="00C22869">
      <w:pPr>
        <w:pStyle w:val="NormalnyWeb"/>
        <w:spacing w:after="0" w:line="363" w:lineRule="atLeast"/>
        <w:jc w:val="both"/>
        <w:rPr>
          <w:b/>
          <w:color w:val="000000"/>
        </w:rPr>
      </w:pPr>
      <w:r>
        <w:rPr>
          <w:bCs/>
          <w:color w:val="000000"/>
        </w:rPr>
        <w:t xml:space="preserve">Dotyczy postępowania : </w:t>
      </w:r>
      <w:r w:rsidR="00C22869" w:rsidRPr="00C22869">
        <w:rPr>
          <w:b/>
          <w:color w:val="000000"/>
        </w:rPr>
        <w:t>"</w:t>
      </w:r>
      <w:r w:rsidR="00D43CF5" w:rsidRPr="00D43CF5">
        <w:rPr>
          <w:b/>
          <w:color w:val="000000"/>
        </w:rPr>
        <w:t>Przeglądy techniczne sprzętu i aparatury medycznej</w:t>
      </w:r>
      <w:r w:rsidR="00C22869" w:rsidRPr="00C22869">
        <w:rPr>
          <w:b/>
          <w:color w:val="000000"/>
        </w:rPr>
        <w:t>".</w:t>
      </w:r>
    </w:p>
    <w:p w14:paraId="2BBB9D9E" w14:textId="579A70C4" w:rsidR="00C22869" w:rsidRDefault="00C22869" w:rsidP="00C22869">
      <w:pPr>
        <w:pStyle w:val="NormalnyWeb"/>
        <w:spacing w:after="0" w:line="363" w:lineRule="atLeast"/>
        <w:jc w:val="both"/>
        <w:rPr>
          <w:b/>
          <w:color w:val="000000"/>
        </w:rPr>
      </w:pPr>
    </w:p>
    <w:p w14:paraId="5AE4FC26" w14:textId="77777777" w:rsidR="00C22869" w:rsidRDefault="00C22869" w:rsidP="00C22869">
      <w:pPr>
        <w:pStyle w:val="NormalnyWeb"/>
        <w:spacing w:after="0" w:line="363" w:lineRule="atLeast"/>
        <w:jc w:val="both"/>
        <w:rPr>
          <w:b/>
          <w:bCs/>
          <w:sz w:val="28"/>
          <w:szCs w:val="28"/>
        </w:rPr>
      </w:pPr>
    </w:p>
    <w:p w14:paraId="46F46238" w14:textId="2A9D75F6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58A491F0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  <w:r w:rsidR="00EB5481">
              <w:rPr>
                <w:rFonts w:ascii="Times New Roman" w:hAnsi="Times New Roman"/>
              </w:rPr>
              <w:t>…</w:t>
            </w:r>
          </w:p>
          <w:p w14:paraId="207E10FD" w14:textId="69EEBAF4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268A7625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  <w:p w14:paraId="144AB450" w14:textId="0E39C350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35E68579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  <w:p w14:paraId="28C28CE7" w14:textId="53B48B39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</w:t>
            </w:r>
            <w:r w:rsidR="00EB5481">
              <w:rPr>
                <w:rFonts w:ascii="Times New Roman" w:hAnsi="Times New Roman"/>
              </w:rPr>
              <w:t>…..</w:t>
            </w:r>
            <w:r w:rsidRPr="00282023">
              <w:rPr>
                <w:rFonts w:ascii="Times New Roman" w:hAnsi="Times New Roman"/>
              </w:rPr>
              <w:t>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3C7F7C87" w:rsidR="00080844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01D926CE" w14:textId="02B26590" w:rsidR="00EB5481" w:rsidRDefault="00EB5481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10EEE5B0" w14:textId="37EE4708" w:rsidR="00EB5481" w:rsidRDefault="00EB5481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B27D5AA" w14:textId="77777777" w:rsidR="00EB5481" w:rsidRPr="00282023" w:rsidRDefault="00EB5481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1DD475A8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(</w:t>
            </w:r>
            <w:r w:rsidR="00EB5481" w:rsidRPr="00EB5481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Dz.U. z 2021r. poz. 1129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) - dalej: ustawa Pzp</w:t>
            </w:r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2DAC7A14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007BEDDC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  <w:p w14:paraId="7A55E39F" w14:textId="3B165C14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648623C5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</w:t>
            </w:r>
            <w:r w:rsidR="00EB5481">
              <w:rPr>
                <w:rFonts w:ascii="Times New Roman" w:hAnsi="Times New Roman"/>
              </w:rPr>
              <w:t>..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3CEFB7DF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  <w:p w14:paraId="6E08EF81" w14:textId="6AFE5836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2A46DE18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348815D3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  <w:p w14:paraId="3348FD42" w14:textId="2A9DEFC3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57E651C9" w14:textId="77777777" w:rsidR="00F750EC" w:rsidRDefault="00E27ABB" w:rsidP="00EB548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</w:t>
      </w:r>
    </w:p>
    <w:p w14:paraId="5A027AA6" w14:textId="77777777" w:rsidR="00F750EC" w:rsidRDefault="00F750EC" w:rsidP="00EB548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5DE4AAF5" w14:textId="4C4D73C2" w:rsidR="00025386" w:rsidRPr="00EB5481" w:rsidRDefault="00F750EC" w:rsidP="00D43CF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iCs/>
          <w:color w:val="FF0000"/>
          <w:sz w:val="18"/>
          <w:szCs w:val="19"/>
          <w:lang w:eastAsia="pl-PL"/>
        </w:rPr>
        <w:t xml:space="preserve">Dokument </w:t>
      </w:r>
      <w:r w:rsidR="00D43CF5" w:rsidRPr="00D43CF5">
        <w:rPr>
          <w:rFonts w:ascii="Times New Roman" w:eastAsia="Times New Roman" w:hAnsi="Times New Roman"/>
          <w:iCs/>
          <w:color w:val="FF0000"/>
          <w:sz w:val="18"/>
          <w:szCs w:val="19"/>
          <w:lang w:eastAsia="pl-PL"/>
        </w:rPr>
        <w:t>musi być opatrzony, przez osobę lub osoby uprawnione do reprezentowania wykonawcy, kwalifikowanym podpisem elektronicznym lub podpisem zaufanym lub podpisem osobistym (e-dowód)</w:t>
      </w:r>
    </w:p>
    <w:sectPr w:rsidR="00025386" w:rsidRPr="00EB5481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F503F" w14:textId="77777777" w:rsidR="00B22D80" w:rsidRDefault="00B22D80" w:rsidP="00025386">
      <w:pPr>
        <w:spacing w:after="0" w:line="240" w:lineRule="auto"/>
      </w:pPr>
      <w:r>
        <w:separator/>
      </w:r>
    </w:p>
  </w:endnote>
  <w:endnote w:type="continuationSeparator" w:id="0">
    <w:p w14:paraId="7308156B" w14:textId="77777777" w:rsidR="00B22D80" w:rsidRDefault="00B22D8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0CEA3" w14:textId="77777777" w:rsidR="00B22D80" w:rsidRDefault="00B22D80" w:rsidP="00025386">
      <w:pPr>
        <w:spacing w:after="0" w:line="240" w:lineRule="auto"/>
      </w:pPr>
      <w:r>
        <w:separator/>
      </w:r>
    </w:p>
  </w:footnote>
  <w:footnote w:type="continuationSeparator" w:id="0">
    <w:p w14:paraId="1EFC2B4A" w14:textId="77777777" w:rsidR="00B22D80" w:rsidRDefault="00B22D8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37078"/>
    <w:rsid w:val="000423B9"/>
    <w:rsid w:val="00080844"/>
    <w:rsid w:val="00084786"/>
    <w:rsid w:val="000E20D3"/>
    <w:rsid w:val="000F7739"/>
    <w:rsid w:val="00167B7F"/>
    <w:rsid w:val="00171E09"/>
    <w:rsid w:val="001B5D13"/>
    <w:rsid w:val="001C2314"/>
    <w:rsid w:val="001F6FB4"/>
    <w:rsid w:val="0022161F"/>
    <w:rsid w:val="00244BF2"/>
    <w:rsid w:val="00255B29"/>
    <w:rsid w:val="00273B02"/>
    <w:rsid w:val="00282023"/>
    <w:rsid w:val="002D444E"/>
    <w:rsid w:val="00360B0B"/>
    <w:rsid w:val="00394B67"/>
    <w:rsid w:val="003A2339"/>
    <w:rsid w:val="003B2B22"/>
    <w:rsid w:val="003C170F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5145C"/>
    <w:rsid w:val="00555313"/>
    <w:rsid w:val="005624D8"/>
    <w:rsid w:val="005C1414"/>
    <w:rsid w:val="005D1859"/>
    <w:rsid w:val="00600A2C"/>
    <w:rsid w:val="00604792"/>
    <w:rsid w:val="006140AF"/>
    <w:rsid w:val="00657A47"/>
    <w:rsid w:val="00745A44"/>
    <w:rsid w:val="00746715"/>
    <w:rsid w:val="00784B9E"/>
    <w:rsid w:val="007A5A74"/>
    <w:rsid w:val="007B016F"/>
    <w:rsid w:val="007D22EC"/>
    <w:rsid w:val="007F0FED"/>
    <w:rsid w:val="00805769"/>
    <w:rsid w:val="008B41D4"/>
    <w:rsid w:val="008B797E"/>
    <w:rsid w:val="008C1BD1"/>
    <w:rsid w:val="008E7DDB"/>
    <w:rsid w:val="008F2498"/>
    <w:rsid w:val="00923E7E"/>
    <w:rsid w:val="009B020A"/>
    <w:rsid w:val="009E66B1"/>
    <w:rsid w:val="00A02540"/>
    <w:rsid w:val="00A56A6F"/>
    <w:rsid w:val="00AA1DAC"/>
    <w:rsid w:val="00AE17AC"/>
    <w:rsid w:val="00AE4806"/>
    <w:rsid w:val="00B22D80"/>
    <w:rsid w:val="00B2669E"/>
    <w:rsid w:val="00B33B31"/>
    <w:rsid w:val="00B40D0F"/>
    <w:rsid w:val="00B77707"/>
    <w:rsid w:val="00BE3BCE"/>
    <w:rsid w:val="00C1783C"/>
    <w:rsid w:val="00C179E8"/>
    <w:rsid w:val="00C22869"/>
    <w:rsid w:val="00C30AB1"/>
    <w:rsid w:val="00C371D2"/>
    <w:rsid w:val="00C3771B"/>
    <w:rsid w:val="00C60732"/>
    <w:rsid w:val="00CE73B7"/>
    <w:rsid w:val="00D0409B"/>
    <w:rsid w:val="00D1017B"/>
    <w:rsid w:val="00D43CF5"/>
    <w:rsid w:val="00D55FC4"/>
    <w:rsid w:val="00D92325"/>
    <w:rsid w:val="00DA03EB"/>
    <w:rsid w:val="00DB3618"/>
    <w:rsid w:val="00DC587A"/>
    <w:rsid w:val="00DD562F"/>
    <w:rsid w:val="00DE73DD"/>
    <w:rsid w:val="00E27ABB"/>
    <w:rsid w:val="00E810A0"/>
    <w:rsid w:val="00E86D3B"/>
    <w:rsid w:val="00E91C42"/>
    <w:rsid w:val="00EA034B"/>
    <w:rsid w:val="00EB5481"/>
    <w:rsid w:val="00EB63C5"/>
    <w:rsid w:val="00F334B4"/>
    <w:rsid w:val="00F750EC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cp:lastPrinted>2021-08-02T11:29:00Z</cp:lastPrinted>
  <dcterms:created xsi:type="dcterms:W3CDTF">2021-12-28T11:20:00Z</dcterms:created>
  <dcterms:modified xsi:type="dcterms:W3CDTF">2022-03-23T09:31:00Z</dcterms:modified>
</cp:coreProperties>
</file>