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3B34B" w14:textId="1D01541A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24080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5541FB64" w14:textId="77777777" w:rsidR="005103B9" w:rsidRDefault="005103B9" w:rsidP="005103B9">
      <w:pPr>
        <w:spacing w:after="0" w:line="480" w:lineRule="auto"/>
        <w:rPr>
          <w:b/>
        </w:rPr>
      </w:pPr>
    </w:p>
    <w:p w14:paraId="5F561F8A" w14:textId="5A06E2C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90BE2" w:rsidRPr="00B90BE2">
        <w:rPr>
          <w:rFonts w:ascii="Times New Roman" w:hAnsi="Times New Roman"/>
          <w:b/>
        </w:rPr>
        <w:t>ZP/</w:t>
      </w:r>
      <w:r w:rsidR="00970142">
        <w:rPr>
          <w:rFonts w:ascii="Times New Roman" w:hAnsi="Times New Roman"/>
          <w:b/>
        </w:rPr>
        <w:t>4</w:t>
      </w:r>
      <w:r w:rsidR="00B90BE2" w:rsidRPr="00B90BE2">
        <w:rPr>
          <w:rFonts w:ascii="Times New Roman" w:hAnsi="Times New Roman"/>
          <w:b/>
        </w:rPr>
        <w:t>/202</w:t>
      </w:r>
      <w:r w:rsidR="00970142">
        <w:rPr>
          <w:rFonts w:ascii="Times New Roman" w:hAnsi="Times New Roman"/>
          <w:b/>
        </w:rPr>
        <w:t>2</w:t>
      </w:r>
    </w:p>
    <w:p w14:paraId="0604E6C6" w14:textId="2F9FBB71"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515F427" w14:textId="17A31616" w:rsidR="006676AE" w:rsidRPr="00E24546" w:rsidRDefault="00B90BE2" w:rsidP="00E24546">
      <w:pPr>
        <w:pStyle w:val="Tekstpodstawowy"/>
        <w:spacing w:after="0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 xml:space="preserve">Szpital Specjalistyczny im. Stefana Żeromskiego </w:t>
      </w:r>
      <w:r w:rsidR="00024080">
        <w:rPr>
          <w:sz w:val="22"/>
          <w:szCs w:val="22"/>
        </w:rPr>
        <w:t xml:space="preserve">    </w:t>
      </w:r>
      <w:r w:rsidRPr="00B90BE2">
        <w:rPr>
          <w:sz w:val="22"/>
          <w:szCs w:val="22"/>
        </w:rPr>
        <w:t>SPZOZ w Krakowie</w:t>
      </w:r>
    </w:p>
    <w:p w14:paraId="364434D1" w14:textId="570436C5" w:rsidR="006676AE" w:rsidRPr="00E24546" w:rsidRDefault="00B90BE2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71AAF5B0" w14:textId="6692FA78" w:rsidR="00F90CD1" w:rsidRDefault="00B90BE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90BE2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B90BE2">
        <w:rPr>
          <w:sz w:val="22"/>
          <w:szCs w:val="22"/>
        </w:rPr>
        <w:t>Kraków</w:t>
      </w:r>
    </w:p>
    <w:p w14:paraId="46A050E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F4BAFF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5AA639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4BC191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F1B2A6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0374B5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53690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EF22D5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BC2CBC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B109BB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90BE2" w:rsidRPr="00110593" w14:paraId="14A982A8" w14:textId="77777777" w:rsidTr="00AD4859">
        <w:tc>
          <w:tcPr>
            <w:tcW w:w="9212" w:type="dxa"/>
            <w:shd w:val="clear" w:color="auto" w:fill="D9D9D9"/>
          </w:tcPr>
          <w:p w14:paraId="07317539" w14:textId="77777777" w:rsidR="00B90BE2" w:rsidRPr="00110593" w:rsidRDefault="00B90BE2" w:rsidP="00AD485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F6ACDB9" w14:textId="43F67FA2" w:rsidR="00B90BE2" w:rsidRPr="00110593" w:rsidRDefault="00B90BE2" w:rsidP="00AD485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90BE2">
              <w:rPr>
                <w:rFonts w:ascii="Times New Roman" w:hAnsi="Times New Roman"/>
              </w:rPr>
              <w:t xml:space="preserve">(Dz.U. </w:t>
            </w:r>
            <w:r w:rsidR="00970142">
              <w:rPr>
                <w:rFonts w:ascii="Times New Roman" w:hAnsi="Times New Roman"/>
              </w:rPr>
              <w:t xml:space="preserve">z 2021 </w:t>
            </w:r>
            <w:r w:rsidRPr="00B90BE2">
              <w:rPr>
                <w:rFonts w:ascii="Times New Roman" w:hAnsi="Times New Roman"/>
              </w:rPr>
              <w:t xml:space="preserve">poz. </w:t>
            </w:r>
            <w:r w:rsidR="00970142">
              <w:rPr>
                <w:rFonts w:ascii="Times New Roman" w:hAnsi="Times New Roman"/>
              </w:rPr>
              <w:t>1129</w:t>
            </w:r>
            <w:r w:rsidRPr="00B90BE2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F62E6A9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0379A90" w14:textId="77777777" w:rsidR="00B90BE2" w:rsidRPr="00110593" w:rsidRDefault="00B90BE2" w:rsidP="00AD485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3176DB" w14:textId="77777777" w:rsidR="00B90BE2" w:rsidRPr="00110593" w:rsidRDefault="00B90BE2" w:rsidP="00AD485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6062B5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BA81C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12685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90BE2" w:rsidRPr="00B90BE2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125A1A8" w14:textId="03248C23" w:rsidR="00CB3F67" w:rsidRPr="00970142" w:rsidRDefault="00970142" w:rsidP="00970142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70142">
        <w:rPr>
          <w:rFonts w:ascii="Times New Roman" w:hAnsi="Times New Roman"/>
          <w:b/>
          <w:sz w:val="24"/>
          <w:szCs w:val="24"/>
        </w:rPr>
        <w:t>„</w:t>
      </w:r>
      <w:r w:rsidRPr="00970142">
        <w:rPr>
          <w:rFonts w:ascii="Times New Roman" w:hAnsi="Times New Roman"/>
          <w:b/>
          <w:sz w:val="24"/>
          <w:szCs w:val="24"/>
        </w:rPr>
        <w:t>Przeglądy techniczne sprzętu i aparatury medycznej</w:t>
      </w:r>
      <w:r w:rsidRPr="00970142">
        <w:rPr>
          <w:rFonts w:ascii="Times New Roman" w:hAnsi="Times New Roman"/>
          <w:b/>
          <w:sz w:val="24"/>
          <w:szCs w:val="24"/>
        </w:rPr>
        <w:t>”</w:t>
      </w:r>
    </w:p>
    <w:p w14:paraId="549D4A98" w14:textId="272C82E4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143991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0A6C9561" w14:textId="77777777" w:rsidR="00311023" w:rsidRDefault="00311023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FF76573" w14:textId="49EC5458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0FBE0B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533E88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36BF15D" w14:textId="46707F8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</w:t>
      </w:r>
      <w:r w:rsidR="00024080">
        <w:rPr>
          <w:rFonts w:ascii="Times New Roman" w:hAnsi="Times New Roman"/>
        </w:rPr>
        <w:t xml:space="preserve"> w pkt.</w:t>
      </w:r>
      <w:r w:rsidR="00E61495">
        <w:rPr>
          <w:rFonts w:ascii="Times New Roman" w:hAnsi="Times New Roman"/>
        </w:rPr>
        <w:t xml:space="preserve"> 7 SWZ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E61495">
        <w:rPr>
          <w:rFonts w:ascii="Times New Roman" w:hAnsi="Times New Roman"/>
        </w:rPr>
        <w:t>.</w:t>
      </w:r>
    </w:p>
    <w:p w14:paraId="4C32447C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68DC88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853F7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3C9D6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50924FD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C9CF65" w14:textId="77777777" w:rsidR="00E61495" w:rsidRDefault="00E61495" w:rsidP="00E614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260B1E" w14:textId="77777777" w:rsidR="00E61495" w:rsidRPr="009F20DE" w:rsidRDefault="00E61495" w:rsidP="00E61495">
      <w:pPr>
        <w:pStyle w:val="rozdzia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Pr="009F20DE">
        <w:rPr>
          <w:rFonts w:ascii="Calibri" w:hAnsi="Calibri" w:cs="Calibri"/>
          <w:sz w:val="20"/>
          <w:u w:val="none"/>
        </w:rPr>
        <w:t xml:space="preserve"> musi być opatrzony</w:t>
      </w:r>
      <w:r>
        <w:rPr>
          <w:rFonts w:ascii="Calibri" w:hAnsi="Calibri" w:cs="Calibri"/>
          <w:sz w:val="20"/>
          <w:u w:val="none"/>
        </w:rPr>
        <w:t>,</w:t>
      </w:r>
      <w:r w:rsidRPr="009F20DE">
        <w:rPr>
          <w:rFonts w:ascii="Calibri" w:hAnsi="Calibri" w:cs="Calibri"/>
          <w:sz w:val="20"/>
          <w:u w:val="none"/>
        </w:rPr>
        <w:t xml:space="preserve">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(e-dowód)</w:t>
      </w:r>
      <w:r w:rsidRPr="009F20DE">
        <w:rPr>
          <w:rFonts w:ascii="Calibri" w:hAnsi="Calibri" w:cs="Calibri"/>
          <w:sz w:val="20"/>
          <w:u w:val="none"/>
        </w:rPr>
        <w:t>.</w:t>
      </w:r>
    </w:p>
    <w:p w14:paraId="41DB6E6B" w14:textId="1ADCC6F8" w:rsidR="00484F88" w:rsidRPr="006676AE" w:rsidRDefault="00FE4E2B" w:rsidP="00E614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EE7CC" w14:textId="77777777" w:rsidR="00BC5194" w:rsidRDefault="00BC5194" w:rsidP="0038231F">
      <w:pPr>
        <w:spacing w:after="0" w:line="240" w:lineRule="auto"/>
      </w:pPr>
      <w:r>
        <w:separator/>
      </w:r>
    </w:p>
  </w:endnote>
  <w:endnote w:type="continuationSeparator" w:id="0">
    <w:p w14:paraId="3C8A1541" w14:textId="77777777" w:rsidR="00BC5194" w:rsidRDefault="00BC51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E9CC" w14:textId="77777777" w:rsidR="00B90BE2" w:rsidRDefault="00B90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9D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7FD4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71BE" w14:textId="77777777" w:rsidR="00B90BE2" w:rsidRDefault="00B90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B56AA" w14:textId="77777777" w:rsidR="00BC5194" w:rsidRDefault="00BC5194" w:rsidP="0038231F">
      <w:pPr>
        <w:spacing w:after="0" w:line="240" w:lineRule="auto"/>
      </w:pPr>
      <w:r>
        <w:separator/>
      </w:r>
    </w:p>
  </w:footnote>
  <w:footnote w:type="continuationSeparator" w:id="0">
    <w:p w14:paraId="6879100F" w14:textId="77777777" w:rsidR="00BC5194" w:rsidRDefault="00BC51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8A5B" w14:textId="77777777" w:rsidR="00B90BE2" w:rsidRDefault="00B90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AE40" w14:textId="77777777" w:rsidR="00B90BE2" w:rsidRDefault="00B90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0A985" w14:textId="77777777" w:rsidR="00B90BE2" w:rsidRDefault="00B90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4C1"/>
    <w:rsid w:val="00023477"/>
    <w:rsid w:val="00024080"/>
    <w:rsid w:val="000247FF"/>
    <w:rsid w:val="00025C8D"/>
    <w:rsid w:val="000303EE"/>
    <w:rsid w:val="0005473D"/>
    <w:rsid w:val="000704C1"/>
    <w:rsid w:val="00073C3D"/>
    <w:rsid w:val="000809B6"/>
    <w:rsid w:val="0008166B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03A8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02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40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A9C"/>
    <w:rsid w:val="0091264E"/>
    <w:rsid w:val="009301A2"/>
    <w:rsid w:val="009440B7"/>
    <w:rsid w:val="009462BD"/>
    <w:rsid w:val="00950F2A"/>
    <w:rsid w:val="00952535"/>
    <w:rsid w:val="00956C26"/>
    <w:rsid w:val="00960337"/>
    <w:rsid w:val="00970142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0AD0"/>
    <w:rsid w:val="00AE6FF2"/>
    <w:rsid w:val="00B0088C"/>
    <w:rsid w:val="00B15219"/>
    <w:rsid w:val="00B15FD3"/>
    <w:rsid w:val="00B34079"/>
    <w:rsid w:val="00B36ABD"/>
    <w:rsid w:val="00B8005E"/>
    <w:rsid w:val="00B90BE2"/>
    <w:rsid w:val="00B90E42"/>
    <w:rsid w:val="00BB0C3C"/>
    <w:rsid w:val="00BC5194"/>
    <w:rsid w:val="00BC7ADF"/>
    <w:rsid w:val="00C014B5"/>
    <w:rsid w:val="00C113BF"/>
    <w:rsid w:val="00C4103F"/>
    <w:rsid w:val="00C57DEB"/>
    <w:rsid w:val="00C737A7"/>
    <w:rsid w:val="00C81012"/>
    <w:rsid w:val="00C909B9"/>
    <w:rsid w:val="00CB3F67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1495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5E337"/>
  <w15:docId w15:val="{A5D19CA3-B9E4-4AB7-AC22-5F76A8B6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ormalny"/>
    <w:autoRedefine/>
    <w:rsid w:val="00E61495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8</cp:revision>
  <cp:lastPrinted>2021-04-23T10:11:00Z</cp:lastPrinted>
  <dcterms:created xsi:type="dcterms:W3CDTF">2021-04-23T10:15:00Z</dcterms:created>
  <dcterms:modified xsi:type="dcterms:W3CDTF">2022-03-23T08:48:00Z</dcterms:modified>
</cp:coreProperties>
</file>