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0C263" w14:textId="51A63BF1" w:rsidR="00D665F5" w:rsidRDefault="007303A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303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03AE">
        <w:rPr>
          <w:sz w:val="22"/>
          <w:szCs w:val="22"/>
        </w:rPr>
        <w:t>2022-0</w:t>
      </w:r>
      <w:r w:rsidR="00424352">
        <w:rPr>
          <w:sz w:val="22"/>
          <w:szCs w:val="22"/>
        </w:rPr>
        <w:t>3</w:t>
      </w:r>
      <w:r w:rsidRPr="007303AE">
        <w:rPr>
          <w:sz w:val="22"/>
          <w:szCs w:val="22"/>
        </w:rPr>
        <w:t>-</w:t>
      </w:r>
      <w:r w:rsidR="00424352">
        <w:rPr>
          <w:sz w:val="22"/>
          <w:szCs w:val="22"/>
        </w:rPr>
        <w:t>24</w:t>
      </w:r>
    </w:p>
    <w:p w14:paraId="191E57F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C2145EB" w14:textId="77777777" w:rsidR="007303AE" w:rsidRPr="007303AE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Akademia Górniczo - Hutnicza</w:t>
      </w:r>
    </w:p>
    <w:p w14:paraId="63842222" w14:textId="77777777" w:rsidR="007303AE" w:rsidRPr="007303AE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im. Stanisława Staszica w Krakowie</w:t>
      </w:r>
    </w:p>
    <w:p w14:paraId="5F1E636B" w14:textId="77777777" w:rsidR="00D665F5" w:rsidRPr="00D91931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Dział Zamówień Publicznych</w:t>
      </w:r>
    </w:p>
    <w:p w14:paraId="2BD8DD62" w14:textId="77777777" w:rsidR="00D665F5" w:rsidRPr="00BD5546" w:rsidRDefault="007303AE" w:rsidP="00D665F5">
      <w:pPr>
        <w:rPr>
          <w:sz w:val="22"/>
          <w:szCs w:val="22"/>
        </w:rPr>
      </w:pPr>
      <w:r w:rsidRPr="007303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03AE">
        <w:rPr>
          <w:sz w:val="22"/>
          <w:szCs w:val="22"/>
        </w:rPr>
        <w:t>30</w:t>
      </w:r>
    </w:p>
    <w:p w14:paraId="39B1C674" w14:textId="77777777" w:rsidR="00D665F5" w:rsidRPr="00BD5546" w:rsidRDefault="007303AE" w:rsidP="00D665F5">
      <w:pPr>
        <w:rPr>
          <w:sz w:val="22"/>
          <w:szCs w:val="22"/>
        </w:rPr>
      </w:pPr>
      <w:r w:rsidRPr="007303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03AE">
        <w:rPr>
          <w:sz w:val="22"/>
          <w:szCs w:val="22"/>
        </w:rPr>
        <w:t>Kraków</w:t>
      </w:r>
    </w:p>
    <w:p w14:paraId="74171F6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61D061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27F7F7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48D8C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B15C7A" w14:textId="61530564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03AE" w:rsidRPr="007303AE">
        <w:rPr>
          <w:b/>
          <w:sz w:val="22"/>
          <w:szCs w:val="22"/>
        </w:rPr>
        <w:t>KC-</w:t>
      </w:r>
      <w:proofErr w:type="spellStart"/>
      <w:r w:rsidR="007303AE" w:rsidRPr="007303AE">
        <w:rPr>
          <w:b/>
          <w:sz w:val="22"/>
          <w:szCs w:val="22"/>
        </w:rPr>
        <w:t>zp</w:t>
      </w:r>
      <w:proofErr w:type="spellEnd"/>
      <w:r w:rsidR="007303AE" w:rsidRPr="007303AE">
        <w:rPr>
          <w:b/>
          <w:sz w:val="22"/>
          <w:szCs w:val="22"/>
        </w:rPr>
        <w:t>. 272-</w:t>
      </w:r>
      <w:r w:rsidR="00424352">
        <w:rPr>
          <w:b/>
          <w:sz w:val="22"/>
          <w:szCs w:val="22"/>
        </w:rPr>
        <w:t>117/22</w:t>
      </w:r>
      <w:r w:rsidR="00A80738">
        <w:rPr>
          <w:sz w:val="24"/>
        </w:rPr>
        <w:tab/>
        <w:t xml:space="preserve"> </w:t>
      </w:r>
    </w:p>
    <w:p w14:paraId="40359C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CC13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0F18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3521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663EA2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19A3B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03AE" w:rsidRPr="007303AE">
        <w:rPr>
          <w:sz w:val="22"/>
          <w:szCs w:val="22"/>
        </w:rPr>
        <w:t xml:space="preserve">Tryb podstawowy bez negocjacji - art. 275 pkt. 1 ustawy </w:t>
      </w:r>
      <w:proofErr w:type="spellStart"/>
      <w:r w:rsidR="007303AE" w:rsidRPr="007303A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CAA985E" w14:textId="72E72C0A" w:rsidR="00A80738" w:rsidRPr="00424352" w:rsidRDefault="007303AE" w:rsidP="00424352">
      <w:pPr>
        <w:pStyle w:val="Nagwek5"/>
        <w:shd w:val="clear" w:color="auto" w:fill="FFFFFF"/>
        <w:spacing w:before="0" w:beforeAutospacing="0"/>
        <w:jc w:val="center"/>
        <w:textAlignment w:val="baseline"/>
        <w:rPr>
          <w:rFonts w:ascii="Arial" w:hAnsi="Arial" w:cs="Arial"/>
          <w:b w:val="0"/>
          <w:bCs w:val="0"/>
          <w:color w:val="273238"/>
        </w:rPr>
      </w:pPr>
      <w:r w:rsidRPr="007303AE">
        <w:rPr>
          <w:sz w:val="22"/>
          <w:szCs w:val="22"/>
        </w:rPr>
        <w:t xml:space="preserve">Dostawa </w:t>
      </w:r>
      <w:r w:rsidR="00424352" w:rsidRPr="00424352">
        <w:rPr>
          <w:bCs w:val="0"/>
          <w:sz w:val="22"/>
          <w:szCs w:val="22"/>
        </w:rPr>
        <w:t xml:space="preserve">5 szt. projektorów multimedialnych do pracowni komputerowych </w:t>
      </w:r>
      <w:proofErr w:type="spellStart"/>
      <w:r w:rsidR="00424352" w:rsidRPr="00424352">
        <w:rPr>
          <w:bCs w:val="0"/>
          <w:sz w:val="22"/>
          <w:szCs w:val="22"/>
        </w:rPr>
        <w:t>WIMiR</w:t>
      </w:r>
      <w:proofErr w:type="spellEnd"/>
      <w:r w:rsidR="00424352" w:rsidRPr="00424352">
        <w:rPr>
          <w:bCs w:val="0"/>
          <w:sz w:val="22"/>
          <w:szCs w:val="22"/>
        </w:rPr>
        <w:t xml:space="preserve"> </w:t>
      </w:r>
      <w:r w:rsidR="00424352">
        <w:rPr>
          <w:bCs w:val="0"/>
          <w:sz w:val="22"/>
          <w:szCs w:val="22"/>
        </w:rPr>
        <w:br/>
      </w:r>
      <w:r w:rsidR="00424352" w:rsidRPr="00424352">
        <w:rPr>
          <w:bCs w:val="0"/>
          <w:sz w:val="22"/>
          <w:szCs w:val="22"/>
        </w:rPr>
        <w:t>- KC-</w:t>
      </w:r>
      <w:proofErr w:type="spellStart"/>
      <w:r w:rsidR="00424352" w:rsidRPr="00424352">
        <w:rPr>
          <w:bCs w:val="0"/>
          <w:sz w:val="22"/>
          <w:szCs w:val="22"/>
        </w:rPr>
        <w:t>zp</w:t>
      </w:r>
      <w:proofErr w:type="spellEnd"/>
      <w:r w:rsidR="00424352" w:rsidRPr="00424352">
        <w:rPr>
          <w:bCs w:val="0"/>
          <w:sz w:val="22"/>
          <w:szCs w:val="22"/>
        </w:rPr>
        <w:t>. 272-117/22</w:t>
      </w:r>
    </w:p>
    <w:p w14:paraId="77A435C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303AE" w:rsidRPr="007303AE">
        <w:rPr>
          <w:sz w:val="22"/>
          <w:szCs w:val="22"/>
        </w:rPr>
        <w:t>(</w:t>
      </w:r>
      <w:proofErr w:type="spellStart"/>
      <w:r w:rsidR="007303AE" w:rsidRPr="007303AE">
        <w:rPr>
          <w:sz w:val="22"/>
          <w:szCs w:val="22"/>
        </w:rPr>
        <w:t>t.j</w:t>
      </w:r>
      <w:proofErr w:type="spellEnd"/>
      <w:r w:rsidR="007303AE" w:rsidRPr="007303A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1AFCEC9" w14:textId="5112CF01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24352">
        <w:rPr>
          <w:sz w:val="22"/>
          <w:szCs w:val="22"/>
        </w:rPr>
        <w:t>2</w:t>
      </w:r>
      <w:r w:rsidR="00B6595E">
        <w:rPr>
          <w:sz w:val="22"/>
          <w:szCs w:val="22"/>
        </w:rPr>
        <w:t>4/0</w:t>
      </w:r>
      <w:r w:rsidR="00424352">
        <w:rPr>
          <w:sz w:val="22"/>
          <w:szCs w:val="22"/>
        </w:rPr>
        <w:t>3</w:t>
      </w:r>
      <w:r w:rsidR="007303AE" w:rsidRPr="007303AE">
        <w:rPr>
          <w:sz w:val="22"/>
          <w:szCs w:val="22"/>
        </w:rPr>
        <w:t>/2022</w:t>
      </w:r>
      <w:r w:rsidR="00FF4AB1" w:rsidRPr="00577BC6">
        <w:rPr>
          <w:sz w:val="22"/>
          <w:szCs w:val="22"/>
        </w:rPr>
        <w:t xml:space="preserve"> o godz. </w:t>
      </w:r>
      <w:r w:rsidR="007303AE" w:rsidRPr="007303A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3"/>
        <w:gridCol w:w="2556"/>
      </w:tblGrid>
      <w:tr w:rsidR="00D665F5" w:rsidRPr="00493F8C" w14:paraId="1707F2D0" w14:textId="77777777" w:rsidTr="00064D9B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009CD7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523" w:type="dxa"/>
            <w:shd w:val="clear" w:color="auto" w:fill="auto"/>
            <w:vAlign w:val="center"/>
          </w:tcPr>
          <w:p w14:paraId="1C0610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2FBA3E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03AE" w:rsidRPr="00493F8C" w14:paraId="4104A1F6" w14:textId="77777777" w:rsidTr="00064D9B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6FAD777" w14:textId="77777777" w:rsidR="007303AE" w:rsidRPr="00490DC0" w:rsidRDefault="007303AE" w:rsidP="009777AB">
            <w:pPr>
              <w:spacing w:before="120" w:after="120"/>
              <w:jc w:val="center"/>
            </w:pPr>
            <w:r w:rsidRPr="007303AE">
              <w:t>1</w:t>
            </w:r>
          </w:p>
        </w:tc>
        <w:tc>
          <w:tcPr>
            <w:tcW w:w="5523" w:type="dxa"/>
            <w:shd w:val="clear" w:color="auto" w:fill="auto"/>
          </w:tcPr>
          <w:p w14:paraId="339167AE" w14:textId="3C7B9EF9" w:rsidR="007303AE" w:rsidRPr="000E6AE6" w:rsidRDefault="00F638EC" w:rsidP="00F638EC">
            <w:proofErr w:type="spellStart"/>
            <w:r w:rsidRPr="000E6AE6">
              <w:t>Visunext</w:t>
            </w:r>
            <w:proofErr w:type="spellEnd"/>
            <w:r w:rsidRPr="000E6AE6">
              <w:t xml:space="preserve"> Poland Spółka z ograniczoną odpowiedzialnością Sp. k.</w:t>
            </w:r>
          </w:p>
          <w:p w14:paraId="5EE7EAA2" w14:textId="2B3390AF" w:rsidR="00791F72" w:rsidRPr="000E6AE6" w:rsidRDefault="00791F72" w:rsidP="009777AB">
            <w:r w:rsidRPr="000E6AE6">
              <w:t xml:space="preserve">ul. </w:t>
            </w:r>
            <w:r w:rsidR="00F638EC" w:rsidRPr="000E6AE6">
              <w:t>Plac Matejki 19/15</w:t>
            </w:r>
          </w:p>
          <w:p w14:paraId="6C4347D4" w14:textId="57AEC266" w:rsidR="007303AE" w:rsidRPr="000E6AE6" w:rsidRDefault="00F638EC" w:rsidP="009777AB">
            <w:pPr>
              <w:spacing w:after="40"/>
              <w:jc w:val="both"/>
            </w:pPr>
            <w:r w:rsidRPr="000E6AE6">
              <w:t>65-056 Zielona Góra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6C2776C7" w14:textId="1CD78FFB" w:rsidR="007303AE" w:rsidRPr="00490DC0" w:rsidRDefault="00F638EC" w:rsidP="009777AB">
            <w:pPr>
              <w:spacing w:before="120" w:after="120"/>
              <w:jc w:val="both"/>
            </w:pPr>
            <w:r>
              <w:t>36 000,00</w:t>
            </w:r>
            <w:r w:rsidR="007303AE" w:rsidRPr="007303AE">
              <w:t xml:space="preserve"> zł</w:t>
            </w:r>
          </w:p>
        </w:tc>
      </w:tr>
      <w:tr w:rsidR="00424352" w:rsidRPr="00493F8C" w14:paraId="6FA2B408" w14:textId="77777777" w:rsidTr="00064D9B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677384FF" w14:textId="4FE195E9" w:rsidR="00424352" w:rsidRPr="007303AE" w:rsidRDefault="00424352" w:rsidP="009777AB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523" w:type="dxa"/>
            <w:shd w:val="clear" w:color="auto" w:fill="auto"/>
          </w:tcPr>
          <w:p w14:paraId="4AAEB66B" w14:textId="77777777" w:rsidR="00424352" w:rsidRPr="000E6AE6" w:rsidRDefault="00F638EC" w:rsidP="009777AB">
            <w:r w:rsidRPr="000E6AE6">
              <w:t>AVLPRO sp. z o. o.</w:t>
            </w:r>
          </w:p>
          <w:p w14:paraId="4B5A36BA" w14:textId="12F33E9A" w:rsidR="00F638EC" w:rsidRPr="000E6AE6" w:rsidRDefault="00F638EC" w:rsidP="009777AB">
            <w:r w:rsidRPr="000E6AE6">
              <w:t>ul. Matuszewska 20/131</w:t>
            </w:r>
          </w:p>
          <w:p w14:paraId="55C21D93" w14:textId="668900D5" w:rsidR="00F638EC" w:rsidRPr="000E6AE6" w:rsidRDefault="00F638EC" w:rsidP="009777AB">
            <w:r w:rsidRPr="000E6AE6">
              <w:t>03-876 Warszawa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12F582AC" w14:textId="491B7788" w:rsidR="00424352" w:rsidRDefault="00F638EC" w:rsidP="009777AB">
            <w:pPr>
              <w:spacing w:before="120" w:after="120"/>
              <w:jc w:val="both"/>
            </w:pPr>
            <w:r>
              <w:t>37 901,</w:t>
            </w:r>
            <w:r w:rsidR="006F7021">
              <w:t>22</w:t>
            </w:r>
            <w:r>
              <w:t xml:space="preserve"> zł</w:t>
            </w:r>
            <w:r w:rsidR="006F7021">
              <w:t xml:space="preserve"> </w:t>
            </w:r>
          </w:p>
        </w:tc>
      </w:tr>
      <w:tr w:rsidR="00424352" w:rsidRPr="00493F8C" w14:paraId="0A0FADDD" w14:textId="77777777" w:rsidTr="00064D9B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460BCADB" w14:textId="168DB2B5" w:rsidR="00424352" w:rsidRDefault="00424352" w:rsidP="009777AB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523" w:type="dxa"/>
            <w:shd w:val="clear" w:color="auto" w:fill="auto"/>
          </w:tcPr>
          <w:p w14:paraId="551841D6" w14:textId="77777777" w:rsidR="00424352" w:rsidRPr="000E6AE6" w:rsidRDefault="00F638EC" w:rsidP="009777AB">
            <w:proofErr w:type="spellStart"/>
            <w:r w:rsidRPr="000E6AE6">
              <w:t>Abema</w:t>
            </w:r>
            <w:proofErr w:type="spellEnd"/>
            <w:r w:rsidRPr="000E6AE6">
              <w:t xml:space="preserve"> Systemy Prezentacyjne Wojciech Kusek</w:t>
            </w:r>
          </w:p>
          <w:p w14:paraId="28AC2D92" w14:textId="2B5F7C38" w:rsidR="00F638EC" w:rsidRPr="000E6AE6" w:rsidRDefault="00F638EC" w:rsidP="009777AB">
            <w:r w:rsidRPr="000E6AE6">
              <w:t>ul. Orla 53c</w:t>
            </w:r>
          </w:p>
          <w:p w14:paraId="4D7220A7" w14:textId="276B1FBA" w:rsidR="00F638EC" w:rsidRPr="000E6AE6" w:rsidRDefault="00F638EC" w:rsidP="009777AB">
            <w:r w:rsidRPr="000E6AE6">
              <w:t>30-244 Kraków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2E5B927E" w14:textId="0939BB46" w:rsidR="00424352" w:rsidRDefault="00F638EC" w:rsidP="009777AB">
            <w:pPr>
              <w:spacing w:before="120" w:after="120"/>
              <w:jc w:val="both"/>
            </w:pPr>
            <w:r>
              <w:t>32 287,50 z</w:t>
            </w:r>
            <w:r w:rsidR="00E709D2">
              <w:t>ł</w:t>
            </w:r>
          </w:p>
        </w:tc>
      </w:tr>
      <w:tr w:rsidR="00424352" w:rsidRPr="00493F8C" w14:paraId="5AAFF2AF" w14:textId="77777777" w:rsidTr="00064D9B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4A2A5A03" w14:textId="2AFE05E2" w:rsidR="00424352" w:rsidRDefault="00424352" w:rsidP="009777AB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5523" w:type="dxa"/>
            <w:shd w:val="clear" w:color="auto" w:fill="auto"/>
          </w:tcPr>
          <w:p w14:paraId="36B6E01C" w14:textId="3BAF451E" w:rsidR="00424352" w:rsidRPr="000E6AE6" w:rsidRDefault="00F638EC" w:rsidP="00F638EC">
            <w:pPr>
              <w:rPr>
                <w:color w:val="000000"/>
              </w:rPr>
            </w:pPr>
            <w:r w:rsidRPr="000E6AE6">
              <w:rPr>
                <w:color w:val="000000"/>
              </w:rPr>
              <w:t>ZONEO OLEKSIEWICZ Spółka Komandytowo-Akcyjna</w:t>
            </w:r>
          </w:p>
          <w:p w14:paraId="207DDDDD" w14:textId="3B38A5DA" w:rsidR="00F638EC" w:rsidRPr="000E6AE6" w:rsidRDefault="00F638EC" w:rsidP="00F638EC">
            <w:r w:rsidRPr="000E6AE6">
              <w:t>ul. Noskowskiego 1</w:t>
            </w:r>
          </w:p>
          <w:p w14:paraId="55CC0A9E" w14:textId="1CBCFC1D" w:rsidR="00F638EC" w:rsidRPr="000E6AE6" w:rsidRDefault="00F638EC" w:rsidP="00F638EC">
            <w:r w:rsidRPr="000E6AE6">
              <w:t>99-300 Kutno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0FC02DF6" w14:textId="3A3AF040" w:rsidR="00424352" w:rsidRDefault="00F638EC" w:rsidP="009777AB">
            <w:pPr>
              <w:spacing w:before="120" w:after="120"/>
              <w:jc w:val="both"/>
            </w:pPr>
            <w:r>
              <w:t>33 369,90 zł</w:t>
            </w:r>
            <w:r w:rsidR="006F7021">
              <w:t xml:space="preserve"> </w:t>
            </w:r>
          </w:p>
        </w:tc>
      </w:tr>
      <w:tr w:rsidR="00424352" w:rsidRPr="00493F8C" w14:paraId="2373005B" w14:textId="77777777" w:rsidTr="00064D9B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9EAA8C0" w14:textId="0DE1606E" w:rsidR="00424352" w:rsidRDefault="00424352" w:rsidP="009777AB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5523" w:type="dxa"/>
            <w:shd w:val="clear" w:color="auto" w:fill="auto"/>
          </w:tcPr>
          <w:p w14:paraId="754DD14E" w14:textId="4E1E0724" w:rsidR="00424352" w:rsidRPr="000E6AE6" w:rsidRDefault="00F638EC" w:rsidP="00F638EC">
            <w:pPr>
              <w:rPr>
                <w:color w:val="000000"/>
              </w:rPr>
            </w:pPr>
            <w:proofErr w:type="spellStart"/>
            <w:r w:rsidRPr="000E6AE6">
              <w:rPr>
                <w:color w:val="000000"/>
              </w:rPr>
              <w:t>Optiserw</w:t>
            </w:r>
            <w:proofErr w:type="spellEnd"/>
            <w:r w:rsidRPr="000E6AE6">
              <w:rPr>
                <w:color w:val="000000"/>
              </w:rPr>
              <w:t xml:space="preserve"> Kraków Jarosław Pogwizd</w:t>
            </w:r>
          </w:p>
          <w:p w14:paraId="27AB2E52" w14:textId="312103E9" w:rsidR="00F638EC" w:rsidRPr="000E6AE6" w:rsidRDefault="000E6AE6" w:rsidP="00F638EC">
            <w:r w:rsidRPr="000E6AE6">
              <w:t>u</w:t>
            </w:r>
            <w:r w:rsidR="00F638EC" w:rsidRPr="000E6AE6">
              <w:t>l. Królowej Jadwigi 31</w:t>
            </w:r>
          </w:p>
          <w:p w14:paraId="2A58A438" w14:textId="15E35AC5" w:rsidR="00F638EC" w:rsidRPr="000E6AE6" w:rsidRDefault="00F638EC" w:rsidP="00F638EC">
            <w:r w:rsidRPr="000E6AE6">
              <w:t>33-300 Nowy Sącz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25A0C359" w14:textId="4B455F9D" w:rsidR="00424352" w:rsidRDefault="000E6AE6" w:rsidP="009777AB">
            <w:pPr>
              <w:spacing w:before="120" w:after="120"/>
              <w:jc w:val="both"/>
            </w:pPr>
            <w:r>
              <w:t>45 971,25 zł</w:t>
            </w:r>
            <w:r w:rsidR="006F7021">
              <w:t xml:space="preserve"> </w:t>
            </w:r>
          </w:p>
        </w:tc>
      </w:tr>
    </w:tbl>
    <w:p w14:paraId="54C9DE1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5A4BC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987555D" w14:textId="0DB9024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83A4F4" w14:textId="77777777" w:rsidR="00EE6917" w:rsidRDefault="00EE6917">
      <w:r>
        <w:separator/>
      </w:r>
    </w:p>
  </w:endnote>
  <w:endnote w:type="continuationSeparator" w:id="0">
    <w:p w14:paraId="61413AB7" w14:textId="77777777" w:rsidR="00EE6917" w:rsidRDefault="00EE6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449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72D2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2C178" w14:textId="611C6AAE" w:rsidR="009F189D" w:rsidRDefault="00B659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9361A0" wp14:editId="60F9902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F7A0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58517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BDA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DA112C" w14:textId="77777777" w:rsidR="009F189D" w:rsidRDefault="009F189D">
    <w:pPr>
      <w:pStyle w:val="Stopka"/>
      <w:tabs>
        <w:tab w:val="clear" w:pos="4536"/>
      </w:tabs>
      <w:jc w:val="center"/>
    </w:pPr>
  </w:p>
  <w:p w14:paraId="40D1B20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C4CE16" w14:textId="77777777" w:rsidR="00EE6917" w:rsidRDefault="00EE6917">
      <w:r>
        <w:separator/>
      </w:r>
    </w:p>
  </w:footnote>
  <w:footnote w:type="continuationSeparator" w:id="0">
    <w:p w14:paraId="1743339C" w14:textId="77777777" w:rsidR="00EE6917" w:rsidRDefault="00EE6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CC539" w14:textId="77777777" w:rsidR="007303AE" w:rsidRDefault="007303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2F928" w14:textId="77777777" w:rsidR="007303AE" w:rsidRDefault="007303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DD694" w14:textId="77777777" w:rsidR="007303AE" w:rsidRDefault="007303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DEB"/>
    <w:rsid w:val="00007727"/>
    <w:rsid w:val="00017720"/>
    <w:rsid w:val="00035488"/>
    <w:rsid w:val="00064D9B"/>
    <w:rsid w:val="000D7F25"/>
    <w:rsid w:val="000E00E5"/>
    <w:rsid w:val="000E6AE6"/>
    <w:rsid w:val="001146A4"/>
    <w:rsid w:val="00173B20"/>
    <w:rsid w:val="001C69FF"/>
    <w:rsid w:val="00233133"/>
    <w:rsid w:val="0023318D"/>
    <w:rsid w:val="003B6B36"/>
    <w:rsid w:val="003D72FD"/>
    <w:rsid w:val="003F57CD"/>
    <w:rsid w:val="00423179"/>
    <w:rsid w:val="00424352"/>
    <w:rsid w:val="00490DC0"/>
    <w:rsid w:val="00493F8C"/>
    <w:rsid w:val="004C6599"/>
    <w:rsid w:val="004C7E9B"/>
    <w:rsid w:val="00577BC6"/>
    <w:rsid w:val="00601802"/>
    <w:rsid w:val="00671F11"/>
    <w:rsid w:val="0069085C"/>
    <w:rsid w:val="006C5DEB"/>
    <w:rsid w:val="006F7021"/>
    <w:rsid w:val="007303AE"/>
    <w:rsid w:val="00776564"/>
    <w:rsid w:val="00791F72"/>
    <w:rsid w:val="00843263"/>
    <w:rsid w:val="00861E75"/>
    <w:rsid w:val="00974CDE"/>
    <w:rsid w:val="009D19BD"/>
    <w:rsid w:val="009D2720"/>
    <w:rsid w:val="009F189D"/>
    <w:rsid w:val="00A654EF"/>
    <w:rsid w:val="00A80738"/>
    <w:rsid w:val="00B6595E"/>
    <w:rsid w:val="00C236D3"/>
    <w:rsid w:val="00C659E2"/>
    <w:rsid w:val="00C7778B"/>
    <w:rsid w:val="00CB0802"/>
    <w:rsid w:val="00D665F5"/>
    <w:rsid w:val="00D7128F"/>
    <w:rsid w:val="00E709D2"/>
    <w:rsid w:val="00EA3476"/>
    <w:rsid w:val="00EE6917"/>
    <w:rsid w:val="00F44906"/>
    <w:rsid w:val="00F638EC"/>
    <w:rsid w:val="00F95C33"/>
    <w:rsid w:val="00FA57C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BBDA78"/>
  <w15:chartTrackingRefBased/>
  <w15:docId w15:val="{53267F68-C9F5-42BE-B093-A3D45C20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link w:val="Nagwek5Znak"/>
    <w:uiPriority w:val="9"/>
    <w:qFormat/>
    <w:rsid w:val="00424352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uiPriority w:val="9"/>
    <w:rsid w:val="00424352"/>
    <w:rPr>
      <w:b/>
      <w:bCs/>
    </w:rPr>
  </w:style>
  <w:style w:type="paragraph" w:customStyle="1" w:styleId="Default">
    <w:name w:val="Default"/>
    <w:rsid w:val="00F638E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8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Breguła</cp:lastModifiedBy>
  <cp:revision>2</cp:revision>
  <cp:lastPrinted>2022-01-27T08:58:00Z</cp:lastPrinted>
  <dcterms:created xsi:type="dcterms:W3CDTF">2022-03-24T11:02:00Z</dcterms:created>
  <dcterms:modified xsi:type="dcterms:W3CDTF">2022-03-24T11:02:00Z</dcterms:modified>
</cp:coreProperties>
</file>