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02ED1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6F6E4E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29787ADE" w14:textId="77777777" w:rsidTr="00AF7375">
        <w:tc>
          <w:tcPr>
            <w:tcW w:w="9104" w:type="dxa"/>
            <w:shd w:val="clear" w:color="auto" w:fill="auto"/>
          </w:tcPr>
          <w:p w14:paraId="07B0ECC8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0E51B2" w14:textId="12E8C61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C4D93" w:rsidRPr="00AC4D93">
        <w:rPr>
          <w:rFonts w:ascii="Times New Roman" w:eastAsia="Times New Roman" w:hAnsi="Times New Roman"/>
          <w:b/>
          <w:lang w:eastAsia="pl-PL"/>
        </w:rPr>
        <w:t>KC-zp.275-</w:t>
      </w:r>
      <w:r w:rsidR="001A525E">
        <w:rPr>
          <w:rFonts w:ascii="Times New Roman" w:eastAsia="Times New Roman" w:hAnsi="Times New Roman"/>
          <w:b/>
          <w:lang w:eastAsia="pl-PL"/>
        </w:rPr>
        <w:t>144/22</w:t>
      </w:r>
    </w:p>
    <w:p w14:paraId="5660D23C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B6E26F4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BD952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B46AB1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711E7A2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94214F9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72B5B6A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55ECBE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0C00619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B6CFFE" w14:textId="013FB78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</w:t>
      </w:r>
      <w:r w:rsidR="007D7E2B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9r. Prawo zamówień publicznych </w:t>
      </w:r>
      <w:r w:rsidR="00AC4D93" w:rsidRPr="00AC4D93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D55EDC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48F04F1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DBD66B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61B7505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6650D2B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DB707FA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1BA0E75" w14:textId="0FAD41F8" w:rsidR="00E27ABB" w:rsidRDefault="00646B4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B7C0E">
        <w:rPr>
          <w:rFonts w:ascii="Verdana" w:eastAsiaTheme="minorHAnsi" w:hAnsi="Verdana" w:cstheme="minorBidi"/>
          <w:b/>
          <w:sz w:val="20"/>
          <w:szCs w:val="20"/>
        </w:rPr>
        <w:t>Remont mostu nad suchą fosą i schodów od strony wschodniej Pałacu w zabytkowym Zespole Pałacowo-Parkowym AGH w Młoszowej</w:t>
      </w:r>
    </w:p>
    <w:p w14:paraId="09C99C76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6841B62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51B412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619EC0F1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25CC69A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5C3BCEBF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D77563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63289B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3BDA0B5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6F11A76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A90FA41" w14:textId="77777777" w:rsidR="00D73396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1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Dokument należy sporządzić w postaci elektronicznej i podpisać kwalifikowanym</w:t>
      </w:r>
    </w:p>
    <w:p w14:paraId="06DD8435" w14:textId="77777777" w:rsidR="00E27ABB" w:rsidRPr="00D73396" w:rsidRDefault="00D73396" w:rsidP="00D733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4"/>
          <w:szCs w:val="16"/>
          <w:lang w:eastAsia="pl-PL"/>
        </w:rPr>
      </w:pP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podpisem elektronicznym lub podpisem zaufanym lub podpisem osobistym 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przez osobę/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osoby uprawnion</w:t>
      </w:r>
      <w:r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>ą/e</w:t>
      </w:r>
      <w:r w:rsidRPr="00D73396">
        <w:rPr>
          <w:rFonts w:ascii="Times New Roman" w:eastAsia="Times New Roman" w:hAnsi="Times New Roman"/>
          <w:color w:val="FF0000"/>
          <w:sz w:val="20"/>
          <w:szCs w:val="21"/>
          <w:lang w:eastAsia="pl-PL"/>
        </w:rPr>
        <w:t xml:space="preserve"> do składania  oświadczeń woli w imieniu podmiotu udostępniającego zasoby</w:t>
      </w:r>
      <w:bookmarkEnd w:id="0"/>
    </w:p>
    <w:sectPr w:rsidR="00E27ABB" w:rsidRPr="00D7339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BD7AE" w14:textId="77777777" w:rsidR="00AC48AD" w:rsidRDefault="00AC48AD" w:rsidP="00025386">
      <w:pPr>
        <w:spacing w:after="0" w:line="240" w:lineRule="auto"/>
      </w:pPr>
      <w:r>
        <w:separator/>
      </w:r>
    </w:p>
  </w:endnote>
  <w:endnote w:type="continuationSeparator" w:id="0">
    <w:p w14:paraId="7AF57A90" w14:textId="77777777" w:rsidR="00AC48AD" w:rsidRDefault="00AC48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31F92" w14:textId="77777777" w:rsidR="00AC4D93" w:rsidRDefault="00AC4D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F8A61" w14:textId="3C1F4810" w:rsidR="00025386" w:rsidRDefault="0030744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B6A5ECA" wp14:editId="4E80BEA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975D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BCC64A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B3D79F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18DE6" w14:textId="77777777" w:rsidR="00AC4D93" w:rsidRDefault="00AC4D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285C4" w14:textId="77777777" w:rsidR="00AC48AD" w:rsidRDefault="00AC48AD" w:rsidP="00025386">
      <w:pPr>
        <w:spacing w:after="0" w:line="240" w:lineRule="auto"/>
      </w:pPr>
      <w:r>
        <w:separator/>
      </w:r>
    </w:p>
  </w:footnote>
  <w:footnote w:type="continuationSeparator" w:id="0">
    <w:p w14:paraId="7406A411" w14:textId="77777777" w:rsidR="00AC48AD" w:rsidRDefault="00AC48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15858" w14:textId="77777777" w:rsidR="00AC4D93" w:rsidRDefault="00AC4D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DEFA" w14:textId="77777777" w:rsidR="00AC4D93" w:rsidRDefault="00AC4D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BCD31" w14:textId="77777777" w:rsidR="00AC4D93" w:rsidRDefault="00AC4D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974"/>
    <w:rsid w:val="000120BB"/>
    <w:rsid w:val="00025386"/>
    <w:rsid w:val="00035815"/>
    <w:rsid w:val="000423B9"/>
    <w:rsid w:val="00084786"/>
    <w:rsid w:val="0016158F"/>
    <w:rsid w:val="001A525E"/>
    <w:rsid w:val="001C2314"/>
    <w:rsid w:val="00213980"/>
    <w:rsid w:val="0030744E"/>
    <w:rsid w:val="003A198A"/>
    <w:rsid w:val="004374F2"/>
    <w:rsid w:val="00460705"/>
    <w:rsid w:val="00485239"/>
    <w:rsid w:val="004E27D7"/>
    <w:rsid w:val="0055145C"/>
    <w:rsid w:val="005624D8"/>
    <w:rsid w:val="005F7748"/>
    <w:rsid w:val="00620476"/>
    <w:rsid w:val="00646B44"/>
    <w:rsid w:val="00657A47"/>
    <w:rsid w:val="006F6E4E"/>
    <w:rsid w:val="00745A44"/>
    <w:rsid w:val="007666D6"/>
    <w:rsid w:val="007D7E2B"/>
    <w:rsid w:val="00824D73"/>
    <w:rsid w:val="00830970"/>
    <w:rsid w:val="008B797E"/>
    <w:rsid w:val="008F2498"/>
    <w:rsid w:val="0093388F"/>
    <w:rsid w:val="00A56A6F"/>
    <w:rsid w:val="00A87380"/>
    <w:rsid w:val="00AC48AD"/>
    <w:rsid w:val="00AC4D93"/>
    <w:rsid w:val="00AF7375"/>
    <w:rsid w:val="00B42974"/>
    <w:rsid w:val="00B77707"/>
    <w:rsid w:val="00BE3BCE"/>
    <w:rsid w:val="00CB29AC"/>
    <w:rsid w:val="00D55FC4"/>
    <w:rsid w:val="00D73396"/>
    <w:rsid w:val="00D9320D"/>
    <w:rsid w:val="00DC4842"/>
    <w:rsid w:val="00DC587A"/>
    <w:rsid w:val="00DC652A"/>
    <w:rsid w:val="00DE3B21"/>
    <w:rsid w:val="00DE73DD"/>
    <w:rsid w:val="00E17724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B1D90A"/>
  <w15:chartTrackingRefBased/>
  <w15:docId w15:val="{F790F4D7-8C91-4CF9-BBBE-F93C479D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val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Sylwia Lempart</cp:lastModifiedBy>
  <cp:revision>2</cp:revision>
  <dcterms:created xsi:type="dcterms:W3CDTF">2022-03-17T08:16:00Z</dcterms:created>
  <dcterms:modified xsi:type="dcterms:W3CDTF">2022-03-17T08:16:00Z</dcterms:modified>
</cp:coreProperties>
</file>