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DCC1C" w14:textId="628A656F" w:rsidR="00A26581" w:rsidRPr="00A718BB" w:rsidRDefault="008D72B2" w:rsidP="004C4270">
      <w:pPr>
        <w:tabs>
          <w:tab w:val="left" w:pos="694"/>
          <w:tab w:val="right" w:pos="9000"/>
        </w:tabs>
        <w:ind w:left="-1560"/>
        <w:jc w:val="right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72623C72" wp14:editId="2CB85F99">
            <wp:extent cx="4769485" cy="6667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948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6581" w:rsidRPr="00A718BB">
        <w:rPr>
          <w:rFonts w:ascii="Times New Roman" w:hAnsi="Times New Roman"/>
        </w:rPr>
        <w:tab/>
      </w:r>
    </w:p>
    <w:p w14:paraId="1CC019C2" w14:textId="77777777" w:rsidR="00A26581" w:rsidRPr="00615F61" w:rsidRDefault="00A26581" w:rsidP="00A26581">
      <w:pPr>
        <w:tabs>
          <w:tab w:val="right" w:pos="900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WZÓR 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>WYKAZ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U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OSÓB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SKIEROWANYCH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br/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DO REALIZACJI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ZAMÓWIENIA  </w:t>
      </w:r>
    </w:p>
    <w:p w14:paraId="10A8E5AC" w14:textId="77777777" w:rsidR="00A26581" w:rsidRPr="00D15D60" w:rsidRDefault="00A26581" w:rsidP="00D15D60">
      <w:pPr>
        <w:tabs>
          <w:tab w:val="right" w:pos="9000"/>
        </w:tabs>
        <w:spacing w:after="0" w:line="240" w:lineRule="auto"/>
        <w:ind w:left="-1418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NAZWA WYKONAWCY:…………………………………….</w:t>
      </w:r>
    </w:p>
    <w:p w14:paraId="3A7FA1D2" w14:textId="77777777" w:rsidR="00A26581" w:rsidRPr="00D15D60" w:rsidRDefault="00A26581" w:rsidP="00D15D60">
      <w:pPr>
        <w:tabs>
          <w:tab w:val="right" w:pos="9000"/>
        </w:tabs>
        <w:spacing w:after="0" w:line="240" w:lineRule="auto"/>
        <w:ind w:left="-1418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 xml:space="preserve">ADRES:………………………………………………..………. </w:t>
      </w:r>
    </w:p>
    <w:p w14:paraId="4D6FC0D1" w14:textId="4C2AA064" w:rsidR="00A26581" w:rsidRPr="00D15D60" w:rsidRDefault="00A26581" w:rsidP="00D15D60">
      <w:pPr>
        <w:spacing w:after="0" w:line="240" w:lineRule="auto"/>
        <w:ind w:left="-1418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Przedmiot postępowania:</w:t>
      </w:r>
      <w:r w:rsidRPr="00D15D60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8D22CC" w:rsidRPr="008D22CC">
        <w:rPr>
          <w:rFonts w:ascii="Times New Roman" w:hAnsi="Times New Roman"/>
          <w:b/>
          <w:bCs/>
          <w:iCs/>
          <w:color w:val="000000"/>
          <w:lang w:eastAsia="x-none"/>
        </w:rPr>
        <w:t xml:space="preserve">Organizacja  i przeprowadzenie Studiów podyplomowych </w:t>
      </w:r>
      <w:proofErr w:type="spellStart"/>
      <w:r w:rsidR="008D22CC" w:rsidRPr="008D22CC">
        <w:rPr>
          <w:rFonts w:ascii="Times New Roman" w:hAnsi="Times New Roman"/>
          <w:b/>
          <w:bCs/>
          <w:iCs/>
          <w:color w:val="000000"/>
          <w:lang w:eastAsia="x-none"/>
        </w:rPr>
        <w:t>Executive</w:t>
      </w:r>
      <w:proofErr w:type="spellEnd"/>
      <w:r w:rsidR="008D22CC" w:rsidRPr="008D22CC">
        <w:rPr>
          <w:rFonts w:ascii="Times New Roman" w:hAnsi="Times New Roman"/>
          <w:b/>
          <w:bCs/>
          <w:iCs/>
          <w:color w:val="000000"/>
          <w:lang w:eastAsia="x-none"/>
        </w:rPr>
        <w:t xml:space="preserve"> MBA Master of Business Administration - KC-zp.272-125/22</w:t>
      </w:r>
    </w:p>
    <w:p w14:paraId="5344EF5C" w14:textId="77777777" w:rsidR="00A26581" w:rsidRPr="00D15D60" w:rsidRDefault="00A26581" w:rsidP="00D15D60">
      <w:pPr>
        <w:spacing w:after="0" w:line="240" w:lineRule="auto"/>
        <w:ind w:left="-141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Tryb: podstawowy z możliwością negocjacji</w:t>
      </w:r>
    </w:p>
    <w:p w14:paraId="169F89AC" w14:textId="098408DB" w:rsidR="00A26581" w:rsidRDefault="00A26581" w:rsidP="00D15D60">
      <w:pPr>
        <w:tabs>
          <w:tab w:val="left" w:pos="0"/>
        </w:tabs>
        <w:spacing w:after="0" w:line="240" w:lineRule="auto"/>
        <w:ind w:left="-1418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1.WYKAZ OSÓB SKIEROWANYCH  DO REALIZACJI ZAMÓWIENIA </w:t>
      </w:r>
    </w:p>
    <w:p w14:paraId="29545FD9" w14:textId="24EDDAB4" w:rsidR="009A0130" w:rsidRDefault="009A0130" w:rsidP="00D15D60">
      <w:pPr>
        <w:tabs>
          <w:tab w:val="left" w:pos="0"/>
        </w:tabs>
        <w:spacing w:after="0" w:line="240" w:lineRule="auto"/>
        <w:ind w:left="-1418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tbl>
      <w:tblPr>
        <w:tblW w:w="602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0"/>
        <w:gridCol w:w="4939"/>
        <w:gridCol w:w="1364"/>
      </w:tblGrid>
      <w:tr w:rsidR="009A0130" w:rsidRPr="009A0130" w14:paraId="0F46A73E" w14:textId="77777777" w:rsidTr="008D22CC">
        <w:trPr>
          <w:trHeight w:val="777"/>
          <w:jc w:val="center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D6A24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Imię i Nazwisko</w:t>
            </w: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D226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 xml:space="preserve"> Doświadczenie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3EB4D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Informacja o podstawie do dysponowania osobą</w:t>
            </w:r>
            <w:r w:rsidRPr="009A0130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1</w:t>
            </w:r>
          </w:p>
        </w:tc>
      </w:tr>
      <w:tr w:rsidR="009A0130" w:rsidRPr="009A0130" w14:paraId="59E15A03" w14:textId="77777777" w:rsidTr="008D22CC">
        <w:trPr>
          <w:jc w:val="center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713E" w14:textId="77777777" w:rsid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6458D4F" w14:textId="77777777" w:rsid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8C843F4" w14:textId="77777777" w:rsid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F4EE213" w14:textId="24FB478E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…………………………………</w:t>
            </w: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71FDE" w14:textId="77777777" w:rsidR="008D22CC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a/ posiada </w:t>
            </w:r>
            <w:r w:rsidR="008D22CC">
              <w:rPr>
                <w:rFonts w:ascii="Times New Roman" w:hAnsi="Times New Roman"/>
                <w:sz w:val="20"/>
                <w:szCs w:val="20"/>
              </w:rPr>
              <w:t>stopień naukowy: ………………………..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31D62E5" w14:textId="15A7E41E" w:rsidR="008D22CC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(należy wpisać </w:t>
            </w:r>
            <w:r w:rsidR="008D22CC">
              <w:rPr>
                <w:rFonts w:ascii="Times New Roman" w:hAnsi="Times New Roman"/>
                <w:i/>
                <w:sz w:val="20"/>
                <w:szCs w:val="20"/>
              </w:rPr>
              <w:t>stopień naukowy) w dziedzinie: ………………………… (należy wpisać dziedzinę nauki)</w:t>
            </w:r>
          </w:p>
          <w:p w14:paraId="37B4B27E" w14:textId="77777777" w:rsidR="008D22CC" w:rsidRDefault="008D22CC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5FCC3D7" w14:textId="04E4452B" w:rsidR="009A0130" w:rsidRDefault="008D22CC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b/ posiada …………. letnie (należy wpisać ilość lat) </w:t>
            </w:r>
            <w:r w:rsidR="009A0130" w:rsidRPr="009A0130">
              <w:rPr>
                <w:rFonts w:ascii="Times New Roman" w:hAnsi="Times New Roman"/>
                <w:sz w:val="20"/>
                <w:szCs w:val="20"/>
              </w:rPr>
              <w:t xml:space="preserve">doświadczenie w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prowadzeniu zajęć </w:t>
            </w:r>
            <w:r w:rsidR="009A0130" w:rsidRPr="009A0130">
              <w:rPr>
                <w:rFonts w:ascii="Times New Roman" w:hAnsi="Times New Roman"/>
                <w:sz w:val="20"/>
                <w:szCs w:val="20"/>
              </w:rPr>
              <w:t xml:space="preserve">szkoleniach z zakresu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Zarządzania jakością </w:t>
            </w:r>
          </w:p>
          <w:p w14:paraId="443E3293" w14:textId="0DE8FD7F" w:rsidR="000A03EB" w:rsidRDefault="000A03EB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947CE80" w14:textId="4B09DD15" w:rsidR="000A03EB" w:rsidRDefault="000A03EB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c/ przeprowadziła następujące szkolenia w zakresie Zarządzania jakością:</w:t>
            </w:r>
          </w:p>
          <w:p w14:paraId="54735042" w14:textId="457373F0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9339C72" w14:textId="5AF59016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15EDE98A" w14:textId="0FD6CE93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3EBFA8DB" w14:textId="38D0812D" w:rsidR="000A03EB" w:rsidRP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58D9D53A" w14:textId="33D7358E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37D5FB0C" w14:textId="77777777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270CC132" w14:textId="77777777" w:rsidR="000A03EB" w:rsidRP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2F5C59BB" w14:textId="26499AE1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3)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04EB281D" w14:textId="77777777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4C6E9775" w14:textId="77777777" w:rsidR="000A03EB" w:rsidRP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49B542D0" w14:textId="2CCB4795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4)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49D10133" w14:textId="77777777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7227E0FC" w14:textId="77777777" w:rsidR="000A03EB" w:rsidRP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39C8DE76" w14:textId="3D6649F5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2676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8CF75A7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0130" w:rsidRPr="009A0130" w14:paraId="19252692" w14:textId="77777777" w:rsidTr="008D22CC">
        <w:trPr>
          <w:trHeight w:val="712"/>
          <w:jc w:val="center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16D5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6FE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a/ posiada </w:t>
            </w:r>
            <w:r>
              <w:rPr>
                <w:rFonts w:ascii="Times New Roman" w:hAnsi="Times New Roman"/>
                <w:sz w:val="20"/>
                <w:szCs w:val="20"/>
              </w:rPr>
              <w:t>stopień naukowy: ………………………..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DEC7185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(należy wpisać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stopień naukowy) w dziedzinie: ………………………… (należy wpisać dziedzinę nauki)</w:t>
            </w:r>
          </w:p>
          <w:p w14:paraId="32CBCD97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F9ADE44" w14:textId="67A1E442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b/ posiada …………. letnie (należy wpisać ilość lat) 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doświadczenie w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prowadzeniu zajęć 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szkoleniach z zakresu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Komunikacji interpersonalnej i pracy zespołowej </w:t>
            </w:r>
          </w:p>
          <w:p w14:paraId="034DAA54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58C00E7" w14:textId="712CA295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c/ przeprowadziła następujące szkolenia w zakresie Komunikacji interpersonalnej i pracy zespołowej:</w:t>
            </w:r>
          </w:p>
          <w:p w14:paraId="770B7416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D715C7E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50F601D9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08B1C4E4" w14:textId="77777777" w:rsidR="00DA7039" w:rsidRPr="000A03EB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26DB1740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3E17C379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30B2CEE7" w14:textId="77777777" w:rsidR="00DA7039" w:rsidRPr="000A03EB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56B83481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3)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73C328BA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20FE6F0B" w14:textId="77777777" w:rsidR="00DA7039" w:rsidRPr="000A03EB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5BF6BC0E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4)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239954BB" w14:textId="77777777" w:rsidR="00DA7039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4C545623" w14:textId="77777777" w:rsidR="00DA7039" w:rsidRPr="000A03EB" w:rsidRDefault="00DA7039" w:rsidP="00DA703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wymiarze godzin: …………………………..</w:t>
            </w:r>
          </w:p>
          <w:p w14:paraId="080C26FE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8157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6AEC0BF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F9FA936" w14:textId="77777777" w:rsidR="009A0130" w:rsidRDefault="009A0130" w:rsidP="00DD3C4B">
      <w:pPr>
        <w:spacing w:after="0" w:line="240" w:lineRule="auto"/>
        <w:ind w:left="-1418"/>
        <w:rPr>
          <w:rFonts w:ascii="Times New Roman" w:hAnsi="Times New Roman"/>
          <w:sz w:val="18"/>
          <w:szCs w:val="18"/>
        </w:rPr>
      </w:pPr>
    </w:p>
    <w:p w14:paraId="3576F036" w14:textId="77777777" w:rsidR="0077774B" w:rsidRDefault="00A26581" w:rsidP="00DD3C4B">
      <w:pPr>
        <w:tabs>
          <w:tab w:val="left" w:pos="5040"/>
        </w:tabs>
        <w:spacing w:after="0" w:line="240" w:lineRule="auto"/>
        <w:ind w:left="-1418"/>
        <w:jc w:val="right"/>
        <w:rPr>
          <w:rFonts w:ascii="Times New Roman" w:hAnsi="Times New Roman"/>
          <w:sz w:val="18"/>
          <w:szCs w:val="18"/>
        </w:rPr>
      </w:pPr>
      <w:r w:rsidRPr="00E62BF0">
        <w:rPr>
          <w:rFonts w:ascii="Times New Roman" w:hAnsi="Times New Roman"/>
          <w:sz w:val="18"/>
          <w:szCs w:val="18"/>
        </w:rPr>
        <w:tab/>
      </w:r>
    </w:p>
    <w:p w14:paraId="7FF672D9" w14:textId="7068EB85" w:rsidR="00344591" w:rsidRDefault="00344591" w:rsidP="00344591">
      <w:pPr>
        <w:tabs>
          <w:tab w:val="left" w:pos="5040"/>
        </w:tabs>
        <w:spacing w:after="0" w:line="240" w:lineRule="auto"/>
        <w:ind w:left="-1418"/>
        <w:jc w:val="right"/>
        <w:rPr>
          <w:rFonts w:ascii="Times New Roman" w:hAnsi="Times New Roman"/>
          <w:b/>
          <w:sz w:val="18"/>
          <w:szCs w:val="18"/>
        </w:rPr>
      </w:pPr>
    </w:p>
    <w:p w14:paraId="2A5EFFCC" w14:textId="2CA0F062" w:rsidR="00A26581" w:rsidRPr="00344591" w:rsidRDefault="00A26581" w:rsidP="00344591">
      <w:pPr>
        <w:tabs>
          <w:tab w:val="left" w:pos="5040"/>
        </w:tabs>
        <w:spacing w:after="0" w:line="240" w:lineRule="auto"/>
        <w:ind w:left="-1418"/>
        <w:rPr>
          <w:rFonts w:ascii="Times New Roman" w:hAnsi="Times New Roman"/>
          <w:b/>
          <w:sz w:val="18"/>
          <w:szCs w:val="18"/>
        </w:rPr>
      </w:pPr>
      <w:r>
        <w:rPr>
          <w:rFonts w:ascii="Times New Roman" w:eastAsia="Times New Roman" w:hAnsi="Times New Roman"/>
          <w:sz w:val="16"/>
          <w:szCs w:val="16"/>
          <w:highlight w:val="yellow"/>
          <w:lang w:eastAsia="pl-PL"/>
        </w:rPr>
        <w:t>W podstawie dysponowania  należy wpisać postawę dysponowania wskazaną osobą np. pracownik własny/umowa o pracę/umowa zlecenie itp.</w:t>
      </w:r>
    </w:p>
    <w:p w14:paraId="52E96765" w14:textId="77777777" w:rsidR="00A26581" w:rsidRDefault="00A26581" w:rsidP="00DD3C4B">
      <w:pPr>
        <w:spacing w:after="0" w:line="240" w:lineRule="auto"/>
        <w:ind w:left="-1418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EB8A010" w14:textId="77777777" w:rsidR="00DA7039" w:rsidRPr="00DA7039" w:rsidRDefault="00DA7039" w:rsidP="00DA7039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color w:val="FF0000"/>
          <w:sz w:val="20"/>
          <w:szCs w:val="20"/>
          <w:lang w:eastAsia="zh-CN"/>
        </w:rPr>
      </w:pPr>
      <w:r w:rsidRPr="00DA7039">
        <w:rPr>
          <w:b/>
          <w:color w:val="FF0000"/>
          <w:sz w:val="20"/>
          <w:szCs w:val="20"/>
          <w:lang w:eastAsia="zh-CN"/>
        </w:rPr>
        <w:t>Oferta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>powinna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>być sporządzona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A7039">
        <w:rPr>
          <w:color w:val="FF0000"/>
          <w:sz w:val="20"/>
          <w:szCs w:val="20"/>
          <w:lang w:eastAsia="zh-CN"/>
        </w:rPr>
        <w:t>.</w:t>
      </w:r>
    </w:p>
    <w:p w14:paraId="23875F6D" w14:textId="513F915E" w:rsidR="004D3D22" w:rsidRPr="00332220" w:rsidRDefault="004D3D22" w:rsidP="00DA7039">
      <w:pPr>
        <w:tabs>
          <w:tab w:val="left" w:pos="5040"/>
        </w:tabs>
        <w:spacing w:after="0" w:line="240" w:lineRule="auto"/>
        <w:ind w:left="-1418"/>
        <w:jc w:val="center"/>
      </w:pPr>
    </w:p>
    <w:sectPr w:rsidR="004D3D22" w:rsidRPr="00332220" w:rsidSect="009A0130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3261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3FB1F" w14:textId="77777777" w:rsidR="00A527DA" w:rsidRDefault="00A527DA">
      <w:pPr>
        <w:spacing w:after="0" w:line="240" w:lineRule="auto"/>
      </w:pPr>
      <w:r>
        <w:separator/>
      </w:r>
    </w:p>
  </w:endnote>
  <w:endnote w:type="continuationSeparator" w:id="0">
    <w:p w14:paraId="1E2CB955" w14:textId="77777777" w:rsidR="00A527DA" w:rsidRDefault="00A52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55298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07E824A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10590809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4295E8C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0C0F3541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3E7AC77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D5D46" w14:textId="77777777" w:rsidR="00A527DA" w:rsidRDefault="00A527DA">
      <w:pPr>
        <w:spacing w:after="0" w:line="240" w:lineRule="auto"/>
      </w:pPr>
      <w:r>
        <w:separator/>
      </w:r>
    </w:p>
  </w:footnote>
  <w:footnote w:type="continuationSeparator" w:id="0">
    <w:p w14:paraId="4BF96207" w14:textId="77777777" w:rsidR="00A527DA" w:rsidRDefault="00A527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519C8" w14:textId="20D4F458" w:rsidR="004D3D22" w:rsidRDefault="00FE4A6B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729EF7D6" wp14:editId="303FF634">
          <wp:extent cx="523875" cy="1019175"/>
          <wp:effectExtent l="0" t="0" r="0" b="0"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8AE02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5C6117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A99894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F354536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E8FE" w14:textId="1C1A5515" w:rsidR="004D3D22" w:rsidRDefault="00FE4A6B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5796B8A3" wp14:editId="1D88971F">
          <wp:extent cx="2657475" cy="1362075"/>
          <wp:effectExtent l="0" t="0" r="0" b="0"/>
          <wp:docPr id="3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660886" w14:textId="77777777"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161FBFB" w14:textId="77777777"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570CBD6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1ECADD9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7A34357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D5B52D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3870EED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F5472B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5C291E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465260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771FC0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ADF0FB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A6B5BB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3A9585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2AFB110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928A56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75D49B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0E2A6C9" w14:textId="5BD8EA80" w:rsidR="004D3D22" w:rsidRPr="00344591" w:rsidRDefault="00344591" w:rsidP="00344591">
    <w:pPr>
      <w:pStyle w:val="Nagwek"/>
      <w:tabs>
        <w:tab w:val="right" w:pos="7371"/>
      </w:tabs>
      <w:jc w:val="right"/>
      <w:rPr>
        <w:rFonts w:ascii="Verdana" w:hAnsi="Verdana"/>
        <w:b/>
        <w:bCs/>
        <w:sz w:val="16"/>
        <w:szCs w:val="16"/>
      </w:rPr>
    </w:pPr>
    <w:r w:rsidRPr="00344591">
      <w:rPr>
        <w:rFonts w:ascii="Verdana" w:hAnsi="Verdana"/>
        <w:b/>
        <w:bCs/>
        <w:sz w:val="16"/>
        <w:szCs w:val="16"/>
      </w:rPr>
      <w:t>Załącznik nr 6</w:t>
    </w:r>
  </w:p>
  <w:p w14:paraId="32253FA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A08440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A25E61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AF96A6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D74E8E1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91707BD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1F6F25"/>
    <w:multiLevelType w:val="hybridMultilevel"/>
    <w:tmpl w:val="F6EA1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F75"/>
    <w:rsid w:val="00032AD1"/>
    <w:rsid w:val="00045051"/>
    <w:rsid w:val="000A03EB"/>
    <w:rsid w:val="0026206C"/>
    <w:rsid w:val="002F3980"/>
    <w:rsid w:val="00332220"/>
    <w:rsid w:val="00344591"/>
    <w:rsid w:val="003C008D"/>
    <w:rsid w:val="00436FC1"/>
    <w:rsid w:val="004C4270"/>
    <w:rsid w:val="004D3D22"/>
    <w:rsid w:val="004E16ED"/>
    <w:rsid w:val="005A1F75"/>
    <w:rsid w:val="00626523"/>
    <w:rsid w:val="00685AD6"/>
    <w:rsid w:val="006E2A3D"/>
    <w:rsid w:val="00713DAB"/>
    <w:rsid w:val="0077774B"/>
    <w:rsid w:val="007A62B0"/>
    <w:rsid w:val="007C62CE"/>
    <w:rsid w:val="008D22CC"/>
    <w:rsid w:val="008D72B2"/>
    <w:rsid w:val="009A0130"/>
    <w:rsid w:val="00A17431"/>
    <w:rsid w:val="00A26581"/>
    <w:rsid w:val="00A527DA"/>
    <w:rsid w:val="00A52F70"/>
    <w:rsid w:val="00BC7630"/>
    <w:rsid w:val="00C32AE7"/>
    <w:rsid w:val="00D15D60"/>
    <w:rsid w:val="00D610DF"/>
    <w:rsid w:val="00DA7039"/>
    <w:rsid w:val="00DD3C4B"/>
    <w:rsid w:val="00E4440F"/>
    <w:rsid w:val="00F138D2"/>
    <w:rsid w:val="00F81271"/>
    <w:rsid w:val="00FE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8E0883"/>
  <w15:chartTrackingRefBased/>
  <w15:docId w15:val="{A973CF61-3725-4738-A90E-5CFDFABE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58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A62B0"/>
    <w:rPr>
      <w:color w:val="0000FF"/>
      <w:u w:val="single"/>
    </w:rPr>
  </w:style>
  <w:style w:type="table" w:styleId="Tabela-Siatka">
    <w:name w:val="Table Grid"/>
    <w:basedOn w:val="Standardowy"/>
    <w:uiPriority w:val="39"/>
    <w:rsid w:val="004C4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0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4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2021-07-29T08:18:00Z</cp:lastPrinted>
  <dcterms:created xsi:type="dcterms:W3CDTF">2022-03-22T12:19:00Z</dcterms:created>
  <dcterms:modified xsi:type="dcterms:W3CDTF">2022-03-24T09:42:00Z</dcterms:modified>
</cp:coreProperties>
</file>