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Pzp)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24BCD5B5" w:rsidR="005A4CE4" w:rsidRPr="00D52EEE" w:rsidRDefault="005A4CE4" w:rsidP="005A4CE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E31C1">
        <w:rPr>
          <w:b/>
        </w:rPr>
        <w:t>Organizacja  i przeprowadzenie studiów podyplomowych Executive MBA Master of Business Administration - KC-zp.272-125/22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>ustawy Pzp.</w:t>
      </w:r>
    </w:p>
    <w:p w14:paraId="55B7E65F" w14:textId="77777777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Pzp</w:t>
      </w:r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Pzp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Pzp).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Pzp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 ust. 5 ustawy Pzp).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0226785F" w14:textId="77777777" w:rsidR="005A4CE4" w:rsidRPr="00FD003F" w:rsidRDefault="005A4CE4" w:rsidP="005A4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18E48D16" w14:textId="77777777" w:rsidR="005A4CE4" w:rsidRPr="009475A8" w:rsidRDefault="005A4CE4" w:rsidP="005A4CE4"/>
    <w:p w14:paraId="393EA74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0E0AA" w14:textId="77777777" w:rsidR="008141AA" w:rsidRDefault="008141AA" w:rsidP="0038231F">
      <w:pPr>
        <w:spacing w:after="0" w:line="240" w:lineRule="auto"/>
      </w:pPr>
      <w:r>
        <w:separator/>
      </w:r>
    </w:p>
  </w:endnote>
  <w:endnote w:type="continuationSeparator" w:id="0">
    <w:p w14:paraId="4B0F3300" w14:textId="77777777" w:rsidR="008141AA" w:rsidRDefault="008141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30F31" w14:textId="77777777" w:rsidR="0095616C" w:rsidRDefault="009561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239F09A3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1180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1180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85D62" w14:textId="77777777" w:rsidR="0095616C" w:rsidRDefault="009561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A8C3F" w14:textId="77777777" w:rsidR="008141AA" w:rsidRDefault="008141AA" w:rsidP="0038231F">
      <w:pPr>
        <w:spacing w:after="0" w:line="240" w:lineRule="auto"/>
      </w:pPr>
      <w:r>
        <w:separator/>
      </w:r>
    </w:p>
  </w:footnote>
  <w:footnote w:type="continuationSeparator" w:id="0">
    <w:p w14:paraId="1AEF4743" w14:textId="77777777" w:rsidR="008141AA" w:rsidRDefault="008141A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8F5DE" w14:textId="77777777" w:rsidR="0095616C" w:rsidRDefault="009561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3544C788" w:rsidR="00AE51E4" w:rsidRPr="003D6231" w:rsidRDefault="0095616C" w:rsidP="009C32D1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>
      <w:rPr>
        <w:noProof/>
      </w:rPr>
      <w:drawing>
        <wp:inline distT="0" distB="0" distL="0" distR="0" wp14:anchorId="2AA78606" wp14:editId="7B57B456">
          <wp:extent cx="5760720" cy="8051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051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69E18" w14:textId="77777777" w:rsidR="0095616C" w:rsidRDefault="009561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E31C1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E3AB8"/>
    <w:rsid w:val="00804F07"/>
    <w:rsid w:val="008128AD"/>
    <w:rsid w:val="008141AA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16C"/>
    <w:rsid w:val="00956C26"/>
    <w:rsid w:val="00960337"/>
    <w:rsid w:val="00975019"/>
    <w:rsid w:val="00975C49"/>
    <w:rsid w:val="00997D0F"/>
    <w:rsid w:val="009C32D1"/>
    <w:rsid w:val="009C7756"/>
    <w:rsid w:val="00A15F7E"/>
    <w:rsid w:val="00A166B0"/>
    <w:rsid w:val="00A22DCF"/>
    <w:rsid w:val="00A24C2D"/>
    <w:rsid w:val="00A276E4"/>
    <w:rsid w:val="00A3062E"/>
    <w:rsid w:val="00A347DE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E022A1"/>
    <w:rsid w:val="00E11808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FD336B-1366-40F9-9C6B-49B200BF3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317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3</cp:revision>
  <cp:lastPrinted>2016-07-26T10:32:00Z</cp:lastPrinted>
  <dcterms:created xsi:type="dcterms:W3CDTF">2022-03-07T12:58:00Z</dcterms:created>
  <dcterms:modified xsi:type="dcterms:W3CDTF">2022-03-24T09:41:00Z</dcterms:modified>
</cp:coreProperties>
</file>